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media/image4.jpg" ContentType="image/jpeg"/>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enraster"/>
        <w:tblW w:w="976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62"/>
      </w:tblGrid>
      <w:tr w:rsidR="00057D50" w:rsidRPr="00495AB0" w14:paraId="1DB2A2B6" w14:textId="77777777" w:rsidTr="00B75B1D">
        <w:trPr>
          <w:trHeight w:val="850"/>
        </w:trPr>
        <w:tc>
          <w:tcPr>
            <w:tcW w:w="9762" w:type="dxa"/>
          </w:tcPr>
          <w:p w14:paraId="05A96779" w14:textId="4DBB16C6" w:rsidR="00057D50" w:rsidRPr="00495AB0" w:rsidRDefault="00E033D0" w:rsidP="003839F7">
            <w:pPr>
              <w:pStyle w:val="8pt"/>
              <w:tabs>
                <w:tab w:val="right" w:pos="9380"/>
              </w:tabs>
              <w:ind w:left="38"/>
              <w:rPr>
                <w:sz w:val="15"/>
                <w:szCs w:val="15"/>
              </w:rPr>
            </w:pPr>
            <w:r w:rsidRPr="00495AB0">
              <w:rPr>
                <w:sz w:val="15"/>
                <w:szCs w:val="15"/>
              </w:rPr>
              <w:t>Fachstelle</w:t>
            </w:r>
            <w:r w:rsidR="00057D50" w:rsidRPr="00495AB0">
              <w:rPr>
                <w:sz w:val="15"/>
                <w:szCs w:val="15"/>
              </w:rPr>
              <w:t xml:space="preserve"> Ges</w:t>
            </w:r>
            <w:r w:rsidRPr="00495AB0">
              <w:rPr>
                <w:sz w:val="15"/>
                <w:szCs w:val="15"/>
              </w:rPr>
              <w:t>undheitsförderung</w:t>
            </w:r>
            <w:r w:rsidR="00057D50" w:rsidRPr="00495AB0">
              <w:rPr>
                <w:sz w:val="15"/>
                <w:szCs w:val="15"/>
              </w:rPr>
              <w:t>, Hofgraben 5, 7001 Chur</w:t>
            </w:r>
            <w:r w:rsidR="00057D50" w:rsidRPr="00495AB0">
              <w:rPr>
                <w:sz w:val="15"/>
                <w:szCs w:val="15"/>
              </w:rPr>
              <w:tab/>
            </w:r>
            <w:r w:rsidR="00E458BE">
              <w:rPr>
                <w:sz w:val="15"/>
                <w:szCs w:val="15"/>
              </w:rPr>
              <w:t>gesundheitsfö</w:t>
            </w:r>
            <w:r w:rsidR="002F7F60" w:rsidRPr="00495AB0">
              <w:rPr>
                <w:sz w:val="15"/>
                <w:szCs w:val="15"/>
              </w:rPr>
              <w:t>rderung.gr.ch</w:t>
            </w:r>
          </w:p>
          <w:p w14:paraId="4EF332F2" w14:textId="77777777" w:rsidR="00057D50" w:rsidRPr="00495AB0" w:rsidRDefault="00D300F7" w:rsidP="003839F7">
            <w:pPr>
              <w:pStyle w:val="8pt"/>
              <w:tabs>
                <w:tab w:val="left" w:pos="616"/>
                <w:tab w:val="right" w:pos="9380"/>
              </w:tabs>
              <w:ind w:left="38"/>
              <w:rPr>
                <w:sz w:val="15"/>
                <w:szCs w:val="15"/>
              </w:rPr>
            </w:pPr>
            <w:r w:rsidRPr="00495AB0">
              <w:rPr>
                <w:sz w:val="15"/>
                <w:szCs w:val="15"/>
              </w:rPr>
              <w:t>081 257 64 00, gf@san.gr.ch</w:t>
            </w:r>
            <w:r w:rsidR="00057D50" w:rsidRPr="00495AB0">
              <w:rPr>
                <w:sz w:val="15"/>
                <w:szCs w:val="15"/>
              </w:rPr>
              <w:tab/>
            </w:r>
          </w:p>
          <w:p w14:paraId="62F64B46" w14:textId="77777777" w:rsidR="00057D50" w:rsidRPr="00495AB0" w:rsidRDefault="00057D50" w:rsidP="003839F7">
            <w:pPr>
              <w:pStyle w:val="8pt"/>
              <w:tabs>
                <w:tab w:val="right" w:pos="9233"/>
              </w:tabs>
              <w:ind w:left="38"/>
              <w:rPr>
                <w:sz w:val="15"/>
                <w:szCs w:val="15"/>
              </w:rPr>
            </w:pPr>
          </w:p>
        </w:tc>
      </w:tr>
      <w:tr w:rsidR="00057D50" w:rsidRPr="00057D50" w14:paraId="48388DB5" w14:textId="77777777" w:rsidTr="0018428E">
        <w:trPr>
          <w:trHeight w:val="535"/>
        </w:trPr>
        <w:tc>
          <w:tcPr>
            <w:tcW w:w="9762" w:type="dxa"/>
          </w:tcPr>
          <w:p w14:paraId="6918D145" w14:textId="77777777" w:rsidR="00CC5A5C" w:rsidRDefault="00CC5A5C" w:rsidP="003839F7">
            <w:pPr>
              <w:pStyle w:val="berschrift1"/>
              <w:ind w:left="38"/>
            </w:pPr>
          </w:p>
          <w:p w14:paraId="782123E6" w14:textId="77777777" w:rsidR="00057D50" w:rsidRDefault="00D75B27" w:rsidP="003839F7">
            <w:pPr>
              <w:pStyle w:val="berschrift1"/>
              <w:ind w:left="38"/>
            </w:pPr>
            <w:r>
              <w:t>Leitfaden: 5 Schritte</w:t>
            </w:r>
            <w:r w:rsidR="00C52F18">
              <w:t xml:space="preserve"> zur bewegungsfreundlichen Schulumgebung</w:t>
            </w:r>
          </w:p>
          <w:p w14:paraId="2A6B149C" w14:textId="77777777" w:rsidR="00E37794" w:rsidRDefault="00E37794" w:rsidP="00E37794">
            <w:pPr>
              <w:rPr>
                <w:rFonts w:cs="Arial"/>
              </w:rPr>
            </w:pPr>
          </w:p>
          <w:p w14:paraId="6902676E" w14:textId="1609AB98" w:rsidR="00CC5A5C" w:rsidRDefault="00D338FF" w:rsidP="000E53CD">
            <w:pPr>
              <w:jc w:val="both"/>
              <w:rPr>
                <w:rFonts w:cs="Arial"/>
                <w:b/>
              </w:rPr>
            </w:pPr>
            <w:r w:rsidRPr="00CC5A5C">
              <w:rPr>
                <w:rFonts w:cs="Arial"/>
                <w:b/>
              </w:rPr>
              <w:t>Die Fachstell</w:t>
            </w:r>
            <w:r w:rsidR="005F6913" w:rsidRPr="00CC5A5C">
              <w:rPr>
                <w:rFonts w:cs="Arial"/>
                <w:b/>
              </w:rPr>
              <w:t>e</w:t>
            </w:r>
            <w:r w:rsidRPr="00CC5A5C">
              <w:rPr>
                <w:rFonts w:cs="Arial"/>
                <w:b/>
              </w:rPr>
              <w:t xml:space="preserve"> Gesundheitsförderung</w:t>
            </w:r>
            <w:r w:rsidR="00E37794" w:rsidRPr="00CC5A5C">
              <w:rPr>
                <w:rFonts w:cs="Arial"/>
                <w:b/>
              </w:rPr>
              <w:t xml:space="preserve"> möchte Schulen und Kindergärten in Graubünden unterstützen ihre Pausenplätze zu optimieren oder zu </w:t>
            </w:r>
            <w:r w:rsidR="00E37794" w:rsidRPr="00495AB0">
              <w:rPr>
                <w:rFonts w:cs="Arial"/>
                <w:b/>
              </w:rPr>
              <w:t>erne</w:t>
            </w:r>
            <w:bookmarkStart w:id="0" w:name="OLE_LINK1"/>
            <w:r w:rsidR="000E53CD" w:rsidRPr="00495AB0">
              <w:rPr>
                <w:rFonts w:cs="Arial"/>
                <w:b/>
              </w:rPr>
              <w:t xml:space="preserve">uern. Der Leitfaden </w:t>
            </w:r>
            <w:r w:rsidR="002F7F60" w:rsidRPr="00495AB0">
              <w:rPr>
                <w:rFonts w:cs="Arial"/>
                <w:b/>
              </w:rPr>
              <w:t>«</w:t>
            </w:r>
            <w:r w:rsidR="00D75B27" w:rsidRPr="00495AB0">
              <w:rPr>
                <w:rFonts w:cs="Arial"/>
                <w:b/>
              </w:rPr>
              <w:t>5 Schritte zur</w:t>
            </w:r>
            <w:r w:rsidR="00E37794" w:rsidRPr="00495AB0">
              <w:rPr>
                <w:rFonts w:cs="Arial"/>
                <w:b/>
              </w:rPr>
              <w:t xml:space="preserve"> bewegungs</w:t>
            </w:r>
            <w:r w:rsidR="000E53CD" w:rsidRPr="00495AB0">
              <w:rPr>
                <w:rFonts w:cs="Arial"/>
                <w:b/>
              </w:rPr>
              <w:t>freundlichen</w:t>
            </w:r>
            <w:r w:rsidR="002F7F60" w:rsidRPr="00495AB0">
              <w:rPr>
                <w:rFonts w:cs="Arial"/>
                <w:b/>
              </w:rPr>
              <w:t xml:space="preserve"> Schulumgebung»</w:t>
            </w:r>
            <w:bookmarkEnd w:id="0"/>
            <w:r w:rsidR="002F7F60" w:rsidRPr="00495AB0">
              <w:rPr>
                <w:rFonts w:cs="Arial"/>
                <w:b/>
              </w:rPr>
              <w:t xml:space="preserve"> </w:t>
            </w:r>
            <w:r w:rsidR="00E37794" w:rsidRPr="00495AB0">
              <w:rPr>
                <w:rFonts w:cs="Arial"/>
                <w:b/>
              </w:rPr>
              <w:t>zeigt einen möglichen Weg</w:t>
            </w:r>
            <w:r w:rsidR="00232FD5" w:rsidRPr="00495AB0">
              <w:rPr>
                <w:rFonts w:cs="Arial"/>
                <w:b/>
              </w:rPr>
              <w:t xml:space="preserve"> auf, wie dieser Prozess erfolgreich gestaltet werden kann.</w:t>
            </w:r>
          </w:p>
          <w:p w14:paraId="1C46E119" w14:textId="77777777" w:rsidR="00CC5A5C" w:rsidRPr="00CC5A5C" w:rsidRDefault="00CC5A5C" w:rsidP="000E53CD">
            <w:pPr>
              <w:jc w:val="both"/>
              <w:rPr>
                <w:rFonts w:cs="Arial"/>
                <w:b/>
              </w:rPr>
            </w:pPr>
          </w:p>
          <w:p w14:paraId="66363267" w14:textId="78213A51" w:rsidR="00DE45D0" w:rsidRPr="00CC5A5C" w:rsidRDefault="00CC5A5C" w:rsidP="00495AB0">
            <w:pPr>
              <w:jc w:val="both"/>
              <w:rPr>
                <w:rFonts w:cs="Arial"/>
              </w:rPr>
            </w:pPr>
            <w:r>
              <w:rPr>
                <w:rFonts w:cs="Arial"/>
              </w:rPr>
              <w:t xml:space="preserve">Die Fachstelle Gesundheitsförderung </w:t>
            </w:r>
            <w:r w:rsidR="00D75B27">
              <w:rPr>
                <w:rFonts w:cs="Arial"/>
              </w:rPr>
              <w:t>kann</w:t>
            </w:r>
            <w:r w:rsidRPr="002E67C5">
              <w:rPr>
                <w:rFonts w:cs="Arial"/>
              </w:rPr>
              <w:t xml:space="preserve"> die Schritte 1</w:t>
            </w:r>
            <w:r>
              <w:rPr>
                <w:rFonts w:cs="Arial"/>
              </w:rPr>
              <w:t xml:space="preserve"> bis 3 aktiv begleiten. Mit einer</w:t>
            </w:r>
            <w:r w:rsidRPr="002E67C5">
              <w:rPr>
                <w:rFonts w:cs="Arial"/>
              </w:rPr>
              <w:t xml:space="preserve"> </w:t>
            </w:r>
            <w:r>
              <w:rPr>
                <w:rFonts w:cs="Arial"/>
              </w:rPr>
              <w:t>Vereinbarung</w:t>
            </w:r>
            <w:r w:rsidRPr="002E67C5">
              <w:rPr>
                <w:rFonts w:cs="Arial"/>
              </w:rPr>
              <w:t xml:space="preserve"> werden die Eckdaten erfasst und die Leistungen aufgel</w:t>
            </w:r>
            <w:r>
              <w:rPr>
                <w:rFonts w:cs="Arial"/>
              </w:rPr>
              <w:t>istet. Die Schule muss mit einer Arbeitsgruppe</w:t>
            </w:r>
            <w:r w:rsidRPr="002E67C5">
              <w:rPr>
                <w:rFonts w:cs="Arial"/>
              </w:rPr>
              <w:t xml:space="preserve"> den Prozess aktiv begleiten und die gewünschten Unterlag</w:t>
            </w:r>
            <w:r w:rsidR="00DE45D0">
              <w:rPr>
                <w:rFonts w:cs="Arial"/>
              </w:rPr>
              <w:t>en einreichen.</w:t>
            </w:r>
            <w:r w:rsidR="00DE45D0">
              <w:rPr>
                <w:rFonts w:cs="Arial"/>
                <w:color w:val="000000"/>
                <w:shd w:val="clear" w:color="auto" w:fill="FFFFFF"/>
              </w:rPr>
              <w:t xml:space="preserve"> Nach der Kick-off Sitzung und Bedürfnisanalyse folgt eine Begehung vor Ort zusammen mit einer Fachperson aus der Raumplanung, </w:t>
            </w:r>
            <w:r w:rsidR="004E77DF">
              <w:rPr>
                <w:rFonts w:cs="Arial"/>
                <w:color w:val="000000"/>
                <w:shd w:val="clear" w:color="auto" w:fill="FFFFFF"/>
              </w:rPr>
              <w:t xml:space="preserve">die </w:t>
            </w:r>
            <w:r w:rsidR="00DE45D0">
              <w:rPr>
                <w:rFonts w:cs="Arial"/>
                <w:color w:val="000000"/>
                <w:shd w:val="clear" w:color="auto" w:fill="FFFFFF"/>
              </w:rPr>
              <w:t>eine Konzeptskizze mit Budgetvorschlag ausarbeitet</w:t>
            </w:r>
            <w:r w:rsidRPr="002E67C5">
              <w:rPr>
                <w:rFonts w:cs="Arial"/>
              </w:rPr>
              <w:t>. Ab dem Schritt 4 geh</w:t>
            </w:r>
            <w:r w:rsidR="00D75B27">
              <w:rPr>
                <w:rFonts w:cs="Arial"/>
              </w:rPr>
              <w:t>t es um die Umsetzung mit Budgeteinabe und Baubewilligung</w:t>
            </w:r>
            <w:r w:rsidR="00DE45D0">
              <w:rPr>
                <w:rFonts w:cs="Arial"/>
              </w:rPr>
              <w:t>.</w:t>
            </w:r>
          </w:p>
        </w:tc>
      </w:tr>
      <w:tr w:rsidR="0018428E" w:rsidRPr="0018428E" w14:paraId="29D2EED6" w14:textId="77777777" w:rsidTr="00D31516">
        <w:trPr>
          <w:trHeight w:val="533"/>
        </w:trPr>
        <w:tc>
          <w:tcPr>
            <w:tcW w:w="9762" w:type="dxa"/>
          </w:tcPr>
          <w:p w14:paraId="3CA12EFF" w14:textId="77777777" w:rsidR="0018428E" w:rsidRDefault="0018428E" w:rsidP="00CC5A5C">
            <w:pPr>
              <w:pStyle w:val="8pt"/>
              <w:rPr>
                <w:rFonts w:cs="Arial"/>
                <w:b/>
                <w:color w:val="84BB20"/>
                <w:sz w:val="22"/>
                <w:szCs w:val="22"/>
              </w:rPr>
            </w:pPr>
          </w:p>
          <w:p w14:paraId="0E94C91A" w14:textId="77777777" w:rsidR="00D6049C" w:rsidRDefault="00D6049C" w:rsidP="00CC5A5C">
            <w:pPr>
              <w:pStyle w:val="8pt"/>
              <w:rPr>
                <w:rFonts w:cs="Arial"/>
                <w:b/>
                <w:color w:val="84BB20"/>
                <w:sz w:val="22"/>
                <w:szCs w:val="22"/>
              </w:rPr>
            </w:pPr>
            <w:r w:rsidRPr="00D6049C">
              <w:rPr>
                <w:rFonts w:cs="Arial"/>
                <w:b/>
                <w:noProof/>
                <w:color w:val="84BB20"/>
                <w:sz w:val="22"/>
                <w:szCs w:val="22"/>
                <w:lang w:eastAsia="de-CH"/>
              </w:rPr>
              <w:drawing>
                <wp:inline distT="0" distB="0" distL="0" distR="0" wp14:anchorId="45FAA34E" wp14:editId="3B57CBF7">
                  <wp:extent cx="5939790" cy="1597025"/>
                  <wp:effectExtent l="0" t="0" r="3810"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53865" cy="1600809"/>
                          </a:xfrm>
                          <a:prstGeom prst="rect">
                            <a:avLst/>
                          </a:prstGeom>
                        </pic:spPr>
                      </pic:pic>
                    </a:graphicData>
                  </a:graphic>
                </wp:inline>
              </w:drawing>
            </w:r>
          </w:p>
          <w:p w14:paraId="7CF3A376" w14:textId="77777777" w:rsidR="000E53CD" w:rsidRPr="0018428E" w:rsidRDefault="000E53CD" w:rsidP="00CC5A5C">
            <w:pPr>
              <w:pStyle w:val="8pt"/>
              <w:rPr>
                <w:rFonts w:cs="Arial"/>
                <w:b/>
                <w:color w:val="84BB20"/>
                <w:sz w:val="22"/>
                <w:szCs w:val="22"/>
              </w:rPr>
            </w:pPr>
          </w:p>
        </w:tc>
      </w:tr>
    </w:tbl>
    <w:p w14:paraId="1C216315" w14:textId="77777777" w:rsidR="000E53CD" w:rsidRPr="00D6049C" w:rsidRDefault="000E53CD" w:rsidP="000E53CD">
      <w:pPr>
        <w:pStyle w:val="FliesstextBischfitAufzhlung"/>
        <w:numPr>
          <w:ilvl w:val="0"/>
          <w:numId w:val="3"/>
        </w:numPr>
        <w:rPr>
          <w:rFonts w:eastAsiaTheme="minorHAnsi"/>
          <w:b/>
          <w:color w:val="0070C0"/>
        </w:rPr>
      </w:pPr>
      <w:r w:rsidRPr="00D6049C">
        <w:rPr>
          <w:rFonts w:eastAsiaTheme="minorHAnsi"/>
          <w:b/>
          <w:color w:val="0070C0"/>
        </w:rPr>
        <w:t>Schritt: Start</w:t>
      </w:r>
    </w:p>
    <w:p w14:paraId="47E2E037" w14:textId="77777777" w:rsidR="000E53CD" w:rsidRDefault="000E53CD" w:rsidP="000E53CD">
      <w:pPr>
        <w:pStyle w:val="FliesstextBischfitAufzhlung"/>
        <w:rPr>
          <w:rFonts w:eastAsiaTheme="minorHAnsi"/>
        </w:rPr>
      </w:pPr>
      <w:r>
        <w:rPr>
          <w:rFonts w:eastAsiaTheme="minorHAnsi"/>
        </w:rPr>
        <w:t>Telefon- / E-Mailauskunft</w:t>
      </w:r>
    </w:p>
    <w:p w14:paraId="65C071AC" w14:textId="77777777" w:rsidR="000E53CD" w:rsidRDefault="000E53CD" w:rsidP="000E53CD">
      <w:pPr>
        <w:pStyle w:val="FliesstextBischfitAufzhlung"/>
        <w:rPr>
          <w:rFonts w:eastAsiaTheme="minorHAnsi"/>
        </w:rPr>
      </w:pPr>
      <w:r>
        <w:rPr>
          <w:rFonts w:eastAsiaTheme="minorHAnsi"/>
        </w:rPr>
        <w:t xml:space="preserve">Vereinbarung und Leitfaden erläutern </w:t>
      </w:r>
    </w:p>
    <w:p w14:paraId="22D5CF91" w14:textId="77777777" w:rsidR="00DE45D0" w:rsidRDefault="00DE45D0" w:rsidP="00DE45D0">
      <w:pPr>
        <w:pStyle w:val="FliesstextBischfitAufzhlung"/>
        <w:rPr>
          <w:rFonts w:eastAsiaTheme="minorHAnsi"/>
        </w:rPr>
      </w:pPr>
      <w:r>
        <w:rPr>
          <w:rFonts w:eastAsiaTheme="minorHAnsi"/>
        </w:rPr>
        <w:t>Unterzeichnung der Vereinbarung</w:t>
      </w:r>
    </w:p>
    <w:p w14:paraId="7F88BFB8" w14:textId="77777777" w:rsidR="00DE45D0" w:rsidRDefault="00DE45D0" w:rsidP="00DE45D0">
      <w:pPr>
        <w:pStyle w:val="FliesstextBischfitAufzhlung"/>
        <w:rPr>
          <w:rFonts w:eastAsiaTheme="minorHAnsi"/>
        </w:rPr>
      </w:pPr>
      <w:r>
        <w:rPr>
          <w:rFonts w:eastAsiaTheme="minorHAnsi"/>
        </w:rPr>
        <w:t>Kick-off Sitzung mit Arbeitsgruppe</w:t>
      </w:r>
    </w:p>
    <w:p w14:paraId="3C2FF213" w14:textId="77777777" w:rsidR="00121694" w:rsidRDefault="00121694" w:rsidP="000E53CD">
      <w:pPr>
        <w:pStyle w:val="FliesstextBischfitAufzhlung"/>
        <w:rPr>
          <w:rFonts w:eastAsiaTheme="minorHAnsi"/>
        </w:rPr>
      </w:pPr>
      <w:r>
        <w:rPr>
          <w:rFonts w:eastAsiaTheme="minorHAnsi"/>
        </w:rPr>
        <w:t>Partizipation: Bedürfnisanalyse der Schülerschaft</w:t>
      </w:r>
    </w:p>
    <w:p w14:paraId="1666A30A" w14:textId="77777777" w:rsidR="00121694" w:rsidRPr="00121694" w:rsidRDefault="00121694" w:rsidP="00121694">
      <w:pPr>
        <w:pStyle w:val="FliesstextBischfitAufzhlung"/>
        <w:numPr>
          <w:ilvl w:val="0"/>
          <w:numId w:val="0"/>
        </w:numPr>
        <w:ind w:left="720" w:hanging="360"/>
        <w:rPr>
          <w:rFonts w:eastAsiaTheme="minorHAnsi"/>
        </w:rPr>
      </w:pPr>
    </w:p>
    <w:p w14:paraId="7A896BD4" w14:textId="77777777" w:rsidR="000E53CD" w:rsidRPr="00DE45D0" w:rsidRDefault="000E53CD" w:rsidP="000E53CD">
      <w:pPr>
        <w:pStyle w:val="FliesstextBischfitAufzhlung"/>
        <w:numPr>
          <w:ilvl w:val="0"/>
          <w:numId w:val="3"/>
        </w:numPr>
        <w:rPr>
          <w:rFonts w:eastAsiaTheme="minorHAnsi"/>
          <w:b/>
          <w:color w:val="0070C0"/>
        </w:rPr>
      </w:pPr>
      <w:r w:rsidRPr="00DE45D0">
        <w:rPr>
          <w:rFonts w:eastAsiaTheme="minorHAnsi"/>
          <w:b/>
          <w:color w:val="0070C0"/>
        </w:rPr>
        <w:t>Schritt: Konzept</w:t>
      </w:r>
    </w:p>
    <w:p w14:paraId="04FAA2E0" w14:textId="77777777" w:rsidR="00D75B27" w:rsidRDefault="00D75B27" w:rsidP="00D75B27">
      <w:pPr>
        <w:pStyle w:val="FliesstextBischfitAufzhlung"/>
        <w:rPr>
          <w:rFonts w:eastAsiaTheme="minorHAnsi"/>
        </w:rPr>
      </w:pPr>
      <w:r>
        <w:rPr>
          <w:rFonts w:eastAsiaTheme="minorHAnsi"/>
        </w:rPr>
        <w:t>Katasterpläne (Massstab 1:100 oder 1:200) zur Verfügung stellen</w:t>
      </w:r>
    </w:p>
    <w:p w14:paraId="1E470C6C" w14:textId="0DB433F0" w:rsidR="000E53CD" w:rsidRPr="003D0B37" w:rsidRDefault="000E53CD" w:rsidP="000E53CD">
      <w:pPr>
        <w:pStyle w:val="FliesstextBischfitAufzhlung"/>
        <w:rPr>
          <w:rFonts w:eastAsiaTheme="minorHAnsi"/>
        </w:rPr>
      </w:pPr>
      <w:r>
        <w:rPr>
          <w:rFonts w:eastAsiaTheme="minorHAnsi"/>
        </w:rPr>
        <w:t>Begehung vor Or</w:t>
      </w:r>
      <w:r w:rsidR="00495AB0">
        <w:rPr>
          <w:rFonts w:eastAsiaTheme="minorHAnsi"/>
        </w:rPr>
        <w:t>t mit Arbeitsgruppe (z.B. Schulleitung</w:t>
      </w:r>
      <w:r w:rsidRPr="003D0B37">
        <w:rPr>
          <w:rFonts w:eastAsiaTheme="minorHAnsi"/>
        </w:rPr>
        <w:t xml:space="preserve">, </w:t>
      </w:r>
      <w:r w:rsidR="00495AB0">
        <w:rPr>
          <w:rFonts w:eastAsiaTheme="minorHAnsi"/>
        </w:rPr>
        <w:t xml:space="preserve">Lehrperson, </w:t>
      </w:r>
      <w:r w:rsidR="00121694">
        <w:rPr>
          <w:rFonts w:eastAsiaTheme="minorHAnsi"/>
        </w:rPr>
        <w:t>Hausdienst</w:t>
      </w:r>
      <w:r w:rsidRPr="003D0B37">
        <w:rPr>
          <w:rFonts w:eastAsiaTheme="minorHAnsi"/>
        </w:rPr>
        <w:t>,</w:t>
      </w:r>
      <w:r>
        <w:rPr>
          <w:rFonts w:eastAsiaTheme="minorHAnsi"/>
        </w:rPr>
        <w:t xml:space="preserve"> </w:t>
      </w:r>
      <w:r w:rsidR="00121694">
        <w:rPr>
          <w:rFonts w:eastAsiaTheme="minorHAnsi"/>
        </w:rPr>
        <w:t>Gemeinderat, Eltern, Vereine</w:t>
      </w:r>
      <w:r w:rsidR="00495AB0">
        <w:rPr>
          <w:rFonts w:eastAsiaTheme="minorHAnsi"/>
        </w:rPr>
        <w:t>)</w:t>
      </w:r>
    </w:p>
    <w:p w14:paraId="26B442AF" w14:textId="77777777" w:rsidR="000E53CD" w:rsidRPr="003D0B37" w:rsidRDefault="000E53CD" w:rsidP="00573537">
      <w:pPr>
        <w:pStyle w:val="FliesstextBischfitAufzhlung"/>
        <w:rPr>
          <w:rFonts w:eastAsiaTheme="minorHAnsi"/>
        </w:rPr>
      </w:pPr>
      <w:r w:rsidRPr="003D0B37">
        <w:rPr>
          <w:rFonts w:eastAsiaTheme="minorHAnsi"/>
        </w:rPr>
        <w:t>Grobkonzept, Konzeptskizze, Umsetzungsideen</w:t>
      </w:r>
    </w:p>
    <w:p w14:paraId="6C6EF6EF" w14:textId="77777777" w:rsidR="000E53CD" w:rsidRPr="00D75B27" w:rsidRDefault="000E53CD" w:rsidP="00D75B27">
      <w:pPr>
        <w:pStyle w:val="FliesstextBischfitAufzhlung"/>
        <w:rPr>
          <w:rFonts w:eastAsiaTheme="minorHAnsi"/>
        </w:rPr>
      </w:pPr>
      <w:r w:rsidRPr="003D0B37">
        <w:rPr>
          <w:rFonts w:eastAsiaTheme="minorHAnsi"/>
        </w:rPr>
        <w:t>Budget</w:t>
      </w:r>
      <w:r>
        <w:rPr>
          <w:rFonts w:eastAsiaTheme="minorHAnsi"/>
        </w:rPr>
        <w:t>vorschlag</w:t>
      </w:r>
      <w:r w:rsidR="00D75B27">
        <w:rPr>
          <w:noProof/>
        </w:rPr>
        <w:t>, ev.</w:t>
      </w:r>
      <w:r w:rsidRPr="00D75B27">
        <w:rPr>
          <w:rFonts w:eastAsiaTheme="minorHAnsi"/>
        </w:rPr>
        <w:t>Etappierung</w:t>
      </w:r>
    </w:p>
    <w:p w14:paraId="780413F9" w14:textId="77777777" w:rsidR="00121694" w:rsidRPr="00121694" w:rsidRDefault="00121694" w:rsidP="00121694">
      <w:pPr>
        <w:pStyle w:val="FliesstextBischfitAufzhlung"/>
        <w:numPr>
          <w:ilvl w:val="0"/>
          <w:numId w:val="0"/>
        </w:numPr>
        <w:ind w:left="720"/>
        <w:rPr>
          <w:rFonts w:eastAsiaTheme="minorHAnsi"/>
        </w:rPr>
      </w:pPr>
    </w:p>
    <w:p w14:paraId="4F7F400D" w14:textId="77777777" w:rsidR="000E53CD" w:rsidRPr="00D6049C" w:rsidRDefault="000E53CD" w:rsidP="000E53CD">
      <w:pPr>
        <w:pStyle w:val="FliesstextBischfitAufzhlung"/>
        <w:numPr>
          <w:ilvl w:val="0"/>
          <w:numId w:val="3"/>
        </w:numPr>
        <w:rPr>
          <w:rFonts w:eastAsiaTheme="minorHAnsi"/>
          <w:b/>
          <w:color w:val="0070C0"/>
        </w:rPr>
      </w:pPr>
      <w:r w:rsidRPr="00D6049C">
        <w:rPr>
          <w:rFonts w:eastAsiaTheme="minorHAnsi"/>
          <w:b/>
          <w:color w:val="0070C0"/>
        </w:rPr>
        <w:t>Schritt: Konkretisierung</w:t>
      </w:r>
    </w:p>
    <w:p w14:paraId="5FC911A8" w14:textId="77777777" w:rsidR="000E53CD" w:rsidRPr="003D0B37" w:rsidRDefault="000E53CD" w:rsidP="000E53CD">
      <w:pPr>
        <w:pStyle w:val="FliesstextBischfitAufzhlung"/>
        <w:rPr>
          <w:rFonts w:eastAsiaTheme="minorHAnsi"/>
        </w:rPr>
      </w:pPr>
      <w:r>
        <w:rPr>
          <w:rFonts w:eastAsiaTheme="minorHAnsi"/>
        </w:rPr>
        <w:t xml:space="preserve">Sichtung der Skizze vor Ort mit der Arbeitsgruppe </w:t>
      </w:r>
    </w:p>
    <w:p w14:paraId="3FB73931" w14:textId="77777777" w:rsidR="000E53CD" w:rsidRDefault="000E53CD" w:rsidP="000E53CD">
      <w:pPr>
        <w:pStyle w:val="FliesstextBischfitAufzhlung"/>
        <w:rPr>
          <w:rFonts w:eastAsiaTheme="minorHAnsi"/>
        </w:rPr>
      </w:pPr>
      <w:r>
        <w:rPr>
          <w:rFonts w:eastAsiaTheme="minorHAnsi"/>
        </w:rPr>
        <w:t xml:space="preserve">Diskussion </w:t>
      </w:r>
    </w:p>
    <w:p w14:paraId="7319DA80" w14:textId="77777777" w:rsidR="00CC5A5C" w:rsidRDefault="000E53CD" w:rsidP="00DE45D0">
      <w:pPr>
        <w:pStyle w:val="FliesstextBischfitAufzhlung"/>
        <w:rPr>
          <w:rFonts w:eastAsiaTheme="minorHAnsi"/>
        </w:rPr>
      </w:pPr>
      <w:r>
        <w:rPr>
          <w:rFonts w:eastAsiaTheme="minorHAnsi"/>
        </w:rPr>
        <w:t>Anpassung der Projektskizze</w:t>
      </w:r>
    </w:p>
    <w:p w14:paraId="41E04833" w14:textId="77777777" w:rsidR="00DE45D0" w:rsidRPr="00DE45D0" w:rsidRDefault="00DE45D0" w:rsidP="00DE45D0">
      <w:pPr>
        <w:pStyle w:val="FliesstextBischfitAufzhlung"/>
        <w:numPr>
          <w:ilvl w:val="0"/>
          <w:numId w:val="0"/>
        </w:numPr>
        <w:ind w:left="1428"/>
        <w:rPr>
          <w:rFonts w:eastAsiaTheme="minorHAnsi"/>
        </w:rPr>
      </w:pPr>
    </w:p>
    <w:p w14:paraId="543EB55A" w14:textId="77777777" w:rsidR="000E53CD" w:rsidRPr="00D6049C" w:rsidRDefault="000E53CD" w:rsidP="000E53CD">
      <w:pPr>
        <w:pStyle w:val="FliesstextBischfitAufzhlung"/>
        <w:numPr>
          <w:ilvl w:val="0"/>
          <w:numId w:val="3"/>
        </w:numPr>
        <w:rPr>
          <w:rFonts w:eastAsiaTheme="minorHAnsi"/>
          <w:b/>
          <w:color w:val="0097B2"/>
        </w:rPr>
      </w:pPr>
      <w:r w:rsidRPr="00D6049C">
        <w:rPr>
          <w:rFonts w:eastAsiaTheme="minorHAnsi"/>
          <w:b/>
          <w:color w:val="0097B2"/>
        </w:rPr>
        <w:lastRenderedPageBreak/>
        <w:t>Schritt: Umsetzung</w:t>
      </w:r>
    </w:p>
    <w:p w14:paraId="04C01BF6" w14:textId="77777777" w:rsidR="000E53CD" w:rsidRDefault="000E53CD" w:rsidP="000E53CD">
      <w:pPr>
        <w:pStyle w:val="FliesstextBischfitAufzhlung"/>
        <w:rPr>
          <w:rFonts w:eastAsiaTheme="minorHAnsi"/>
        </w:rPr>
      </w:pPr>
      <w:r>
        <w:rPr>
          <w:rFonts w:eastAsiaTheme="minorHAnsi"/>
        </w:rPr>
        <w:t>Finanzierung, Budgeteingabe</w:t>
      </w:r>
    </w:p>
    <w:p w14:paraId="58FD4CCF" w14:textId="77777777" w:rsidR="000E53CD" w:rsidRPr="003D0B37" w:rsidRDefault="000E53CD" w:rsidP="00573537">
      <w:pPr>
        <w:pStyle w:val="FliesstextBischfitAufzhlung"/>
        <w:rPr>
          <w:rFonts w:eastAsiaTheme="minorHAnsi"/>
        </w:rPr>
      </w:pPr>
      <w:r w:rsidRPr="003D0B37">
        <w:rPr>
          <w:rFonts w:eastAsiaTheme="minorHAnsi"/>
        </w:rPr>
        <w:t>Auftragsvergabe</w:t>
      </w:r>
      <w:r w:rsidR="00573537" w:rsidRPr="00573537">
        <w:rPr>
          <w:noProof/>
        </w:rPr>
        <w:t xml:space="preserve"> </w:t>
      </w:r>
    </w:p>
    <w:p w14:paraId="087893FE" w14:textId="77777777" w:rsidR="000E53CD" w:rsidRPr="00EC1C96" w:rsidRDefault="000E53CD" w:rsidP="00573537">
      <w:pPr>
        <w:pStyle w:val="FliesstextBischfitAufzhlung"/>
        <w:rPr>
          <w:rFonts w:eastAsiaTheme="minorHAnsi"/>
        </w:rPr>
      </w:pPr>
      <w:r w:rsidRPr="003D0B37">
        <w:rPr>
          <w:rFonts w:eastAsiaTheme="minorHAnsi"/>
        </w:rPr>
        <w:t>Bewilligung</w:t>
      </w:r>
    </w:p>
    <w:p w14:paraId="14D2353E" w14:textId="77777777" w:rsidR="000E53CD" w:rsidRPr="007A7633" w:rsidRDefault="000E53CD" w:rsidP="000E53CD">
      <w:pPr>
        <w:pStyle w:val="FliesstextBischfitAufzhlung"/>
        <w:rPr>
          <w:rFonts w:eastAsiaTheme="minorHAnsi"/>
        </w:rPr>
      </w:pPr>
      <w:r>
        <w:rPr>
          <w:rFonts w:eastAsiaTheme="minorHAnsi"/>
        </w:rPr>
        <w:t xml:space="preserve">Mitarbeit </w:t>
      </w:r>
      <w:r w:rsidRPr="003D0B37">
        <w:rPr>
          <w:rFonts w:eastAsiaTheme="minorHAnsi"/>
        </w:rPr>
        <w:t>Werkhof</w:t>
      </w:r>
      <w:r>
        <w:rPr>
          <w:rFonts w:eastAsiaTheme="minorHAnsi"/>
        </w:rPr>
        <w:t xml:space="preserve"> /</w:t>
      </w:r>
      <w:r w:rsidRPr="007A7633">
        <w:rPr>
          <w:rFonts w:eastAsiaTheme="minorHAnsi"/>
        </w:rPr>
        <w:t xml:space="preserve"> </w:t>
      </w:r>
      <w:r w:rsidRPr="003D0B37">
        <w:rPr>
          <w:rFonts w:eastAsiaTheme="minorHAnsi"/>
        </w:rPr>
        <w:t>Freiwilligenarbeit</w:t>
      </w:r>
    </w:p>
    <w:p w14:paraId="5F514751" w14:textId="77777777" w:rsidR="000E53CD" w:rsidRDefault="000E53CD" w:rsidP="00121694">
      <w:pPr>
        <w:pStyle w:val="FliesstextBischfitAufzhlung"/>
        <w:rPr>
          <w:rFonts w:eastAsiaTheme="minorHAnsi"/>
        </w:rPr>
      </w:pPr>
      <w:r w:rsidRPr="003D0B37">
        <w:rPr>
          <w:rFonts w:eastAsiaTheme="minorHAnsi"/>
        </w:rPr>
        <w:t>Beteiligung/Begleitung Schule</w:t>
      </w:r>
    </w:p>
    <w:p w14:paraId="4C29C651" w14:textId="77777777" w:rsidR="00121694" w:rsidRPr="00121694" w:rsidRDefault="00121694" w:rsidP="00121694">
      <w:pPr>
        <w:pStyle w:val="FliesstextBischfitAufzhlung"/>
        <w:numPr>
          <w:ilvl w:val="0"/>
          <w:numId w:val="0"/>
        </w:numPr>
        <w:ind w:left="720"/>
        <w:rPr>
          <w:rFonts w:eastAsiaTheme="minorHAnsi"/>
        </w:rPr>
      </w:pPr>
    </w:p>
    <w:p w14:paraId="79A9EDBC" w14:textId="77777777" w:rsidR="000E53CD" w:rsidRPr="00DE45D0" w:rsidRDefault="000E53CD" w:rsidP="00CC5A5C">
      <w:pPr>
        <w:pStyle w:val="FliesstextBischfitAufzhlung"/>
        <w:numPr>
          <w:ilvl w:val="0"/>
          <w:numId w:val="3"/>
        </w:numPr>
        <w:rPr>
          <w:rFonts w:eastAsiaTheme="minorHAnsi"/>
          <w:b/>
          <w:color w:val="0097B2"/>
        </w:rPr>
      </w:pPr>
      <w:r w:rsidRPr="00DE45D0">
        <w:rPr>
          <w:rFonts w:eastAsiaTheme="minorHAnsi"/>
          <w:b/>
          <w:color w:val="0097B2"/>
        </w:rPr>
        <w:t>Schritt: Inbetriebnahme</w:t>
      </w:r>
      <w:r w:rsidR="00CC5A5C" w:rsidRPr="00DE45D0">
        <w:rPr>
          <w:noProof/>
          <w:color w:val="0097B2"/>
        </w:rPr>
        <w:t xml:space="preserve"> </w:t>
      </w:r>
    </w:p>
    <w:p w14:paraId="07123D1C" w14:textId="77777777" w:rsidR="000E53CD" w:rsidRPr="00EC1C96" w:rsidRDefault="000E53CD" w:rsidP="000E53CD">
      <w:pPr>
        <w:pStyle w:val="FliesstextBischfitAufzhlung"/>
        <w:rPr>
          <w:rFonts w:eastAsiaTheme="minorHAnsi"/>
        </w:rPr>
      </w:pPr>
      <w:r w:rsidRPr="003D0B37">
        <w:rPr>
          <w:rFonts w:eastAsiaTheme="minorHAnsi"/>
        </w:rPr>
        <w:t>Korrekturen, Anpassungen</w:t>
      </w:r>
    </w:p>
    <w:p w14:paraId="61BF1FBB" w14:textId="77777777" w:rsidR="00CC5A5C" w:rsidRDefault="00CC5A5C" w:rsidP="000E53CD">
      <w:pPr>
        <w:pStyle w:val="FliesstextBischfitAufzhlung"/>
        <w:rPr>
          <w:rFonts w:eastAsiaTheme="minorHAnsi"/>
        </w:rPr>
      </w:pPr>
      <w:r>
        <w:rPr>
          <w:rFonts w:eastAsiaTheme="minorHAnsi"/>
        </w:rPr>
        <w:t>Sicherheit</w:t>
      </w:r>
    </w:p>
    <w:p w14:paraId="7C312A7D" w14:textId="77777777" w:rsidR="000E53CD" w:rsidRPr="003D0B37" w:rsidRDefault="000E53CD" w:rsidP="000E53CD">
      <w:pPr>
        <w:pStyle w:val="FliesstextBischfitAufzhlung"/>
        <w:rPr>
          <w:rFonts w:eastAsiaTheme="minorHAnsi"/>
        </w:rPr>
      </w:pPr>
      <w:r w:rsidRPr="003D0B37">
        <w:rPr>
          <w:rFonts w:eastAsiaTheme="minorHAnsi"/>
        </w:rPr>
        <w:t>Benutzungsregeln, Schulordnung, Pausenaufsicht</w:t>
      </w:r>
    </w:p>
    <w:p w14:paraId="0537EA49" w14:textId="77777777" w:rsidR="00121694" w:rsidRDefault="000E53CD" w:rsidP="000E53CD">
      <w:pPr>
        <w:pStyle w:val="FliesstextBischfitAufzhlung"/>
        <w:rPr>
          <w:rFonts w:eastAsiaTheme="minorHAnsi"/>
        </w:rPr>
      </w:pPr>
      <w:r w:rsidRPr="003D0B37">
        <w:rPr>
          <w:rFonts w:eastAsiaTheme="minorHAnsi"/>
        </w:rPr>
        <w:t>Pflege- und Unterhaltsplan, Rollenklärung</w:t>
      </w:r>
    </w:p>
    <w:p w14:paraId="4D23A326" w14:textId="77777777" w:rsidR="000E53CD" w:rsidRPr="00121694" w:rsidRDefault="000E53CD" w:rsidP="000E53CD">
      <w:pPr>
        <w:pStyle w:val="FliesstextBischfitAufzhlung"/>
        <w:rPr>
          <w:rFonts w:eastAsiaTheme="minorHAnsi"/>
        </w:rPr>
      </w:pPr>
      <w:r w:rsidRPr="003D0B37">
        <w:rPr>
          <w:rFonts w:eastAsiaTheme="minorHAnsi"/>
        </w:rPr>
        <w:t>Einweihungsfest</w:t>
      </w:r>
      <w:r>
        <w:rPr>
          <w:rFonts w:eastAsiaTheme="minorHAnsi"/>
        </w:rPr>
        <w:t xml:space="preserve"> / Öffentlichkeitsarbeit</w:t>
      </w:r>
      <w:r w:rsidRPr="00D7466C">
        <w:rPr>
          <w:rFonts w:eastAsiaTheme="minorHAnsi"/>
        </w:rPr>
        <w:t xml:space="preserve">  </w:t>
      </w:r>
    </w:p>
    <w:p w14:paraId="6B36BE38" w14:textId="77777777" w:rsidR="000E53CD" w:rsidRDefault="000E53CD" w:rsidP="000E53CD"/>
    <w:p w14:paraId="2E2C6D3F" w14:textId="77777777" w:rsidR="00671CA2" w:rsidRDefault="00671CA2" w:rsidP="000E53CD">
      <w:pPr>
        <w:rPr>
          <w:b/>
        </w:rPr>
      </w:pPr>
    </w:p>
    <w:p w14:paraId="7967C9F2" w14:textId="77777777" w:rsidR="00CC5A5C" w:rsidRPr="00D628B8" w:rsidRDefault="00D628B8" w:rsidP="00DE45D0">
      <w:pPr>
        <w:pStyle w:val="berschrift2"/>
      </w:pPr>
      <w:r w:rsidRPr="00D628B8">
        <w:t>Abklärungen im Vorfeld</w:t>
      </w:r>
    </w:p>
    <w:p w14:paraId="1DBB54BC" w14:textId="77777777" w:rsidR="00CC5A5C" w:rsidRDefault="00D628B8" w:rsidP="000E53CD">
      <w:r>
        <w:t>Damit der ganze Prozess zielführend und gewinnbringend ist, empfiehlt die Fachstelle Gesundheitsförderung dringend eine Bedürfnisanalyse im Rahmen eines partizipativen Prozesses durchzuführen. Im Sinne eines effizienten Vorgehens sind hier weitere Punkte, welche die Arbeitsgruppe vorgängig überlegen und diskutieren sollte.</w:t>
      </w:r>
    </w:p>
    <w:p w14:paraId="36AE61AD" w14:textId="77777777" w:rsidR="000E53CD" w:rsidRDefault="000E53CD" w:rsidP="000E53CD"/>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3115"/>
        <w:gridCol w:w="3115"/>
      </w:tblGrid>
      <w:tr w:rsidR="00D628B8" w14:paraId="7593719B" w14:textId="77777777" w:rsidTr="00361518">
        <w:tc>
          <w:tcPr>
            <w:tcW w:w="3114" w:type="dxa"/>
          </w:tcPr>
          <w:p w14:paraId="5AE5F839" w14:textId="77777777" w:rsidR="00D628B8" w:rsidRDefault="00D628B8" w:rsidP="000E53CD">
            <w:r w:rsidRPr="00B43805">
              <w:t>Zielgruppe</w:t>
            </w:r>
          </w:p>
          <w:p w14:paraId="43707C65" w14:textId="77777777" w:rsidR="00361518" w:rsidRDefault="00361518" w:rsidP="000E53CD"/>
          <w:p w14:paraId="4D6118CA" w14:textId="77777777" w:rsidR="00361518" w:rsidRPr="00B43805" w:rsidRDefault="00361518" w:rsidP="000E53CD"/>
        </w:tc>
        <w:tc>
          <w:tcPr>
            <w:tcW w:w="3115" w:type="dxa"/>
          </w:tcPr>
          <w:p w14:paraId="2100DF04" w14:textId="77777777" w:rsidR="00D628B8" w:rsidRPr="00671CA2" w:rsidRDefault="0072633A" w:rsidP="000E53CD">
            <w:sdt>
              <w:sdtPr>
                <w:id w:val="1782837902"/>
                <w14:checkbox>
                  <w14:checked w14:val="0"/>
                  <w14:checkedState w14:val="2612" w14:font="MS Gothic"/>
                  <w14:uncheckedState w14:val="2610" w14:font="MS Gothic"/>
                </w14:checkbox>
              </w:sdtPr>
              <w:sdtEndPr/>
              <w:sdtContent>
                <w:r w:rsidR="00671CA2">
                  <w:rPr>
                    <w:rFonts w:ascii="MS Gothic" w:eastAsia="MS Gothic" w:hAnsi="MS Gothic" w:hint="eastAsia"/>
                  </w:rPr>
                  <w:t>☐</w:t>
                </w:r>
              </w:sdtContent>
            </w:sdt>
            <w:r w:rsidR="00671CA2">
              <w:t xml:space="preserve"> </w:t>
            </w:r>
            <w:r w:rsidR="00D628B8" w:rsidRPr="00671CA2">
              <w:t>Kindergarten</w:t>
            </w:r>
          </w:p>
          <w:p w14:paraId="397869EE" w14:textId="77777777" w:rsidR="00D628B8" w:rsidRPr="00671CA2" w:rsidRDefault="0072633A" w:rsidP="000E53CD">
            <w:sdt>
              <w:sdtPr>
                <w:id w:val="-1214268049"/>
                <w14:checkbox>
                  <w14:checked w14:val="0"/>
                  <w14:checkedState w14:val="2612" w14:font="MS Gothic"/>
                  <w14:uncheckedState w14:val="2610" w14:font="MS Gothic"/>
                </w14:checkbox>
              </w:sdtPr>
              <w:sdtEndPr/>
              <w:sdtContent>
                <w:r w:rsidR="00671CA2">
                  <w:rPr>
                    <w:rFonts w:ascii="MS Gothic" w:eastAsia="MS Gothic" w:hAnsi="MS Gothic" w:hint="eastAsia"/>
                  </w:rPr>
                  <w:t>☐</w:t>
                </w:r>
              </w:sdtContent>
            </w:sdt>
            <w:r w:rsidR="00671CA2" w:rsidRPr="00671CA2">
              <w:t xml:space="preserve"> </w:t>
            </w:r>
            <w:r w:rsidR="00D628B8" w:rsidRPr="00671CA2">
              <w:t>Primarstufe</w:t>
            </w:r>
          </w:p>
        </w:tc>
        <w:tc>
          <w:tcPr>
            <w:tcW w:w="3115" w:type="dxa"/>
          </w:tcPr>
          <w:p w14:paraId="5B84A241" w14:textId="77777777" w:rsidR="00D628B8" w:rsidRPr="00671CA2" w:rsidRDefault="0072633A" w:rsidP="000E53CD">
            <w:sdt>
              <w:sdtPr>
                <w:id w:val="-1618203202"/>
                <w14:checkbox>
                  <w14:checked w14:val="0"/>
                  <w14:checkedState w14:val="2612" w14:font="MS Gothic"/>
                  <w14:uncheckedState w14:val="2610" w14:font="MS Gothic"/>
                </w14:checkbox>
              </w:sdtPr>
              <w:sdtEndPr/>
              <w:sdtContent>
                <w:r w:rsidR="00671CA2">
                  <w:rPr>
                    <w:rFonts w:ascii="MS Gothic" w:eastAsia="MS Gothic" w:hAnsi="MS Gothic" w:hint="eastAsia"/>
                  </w:rPr>
                  <w:t>☐</w:t>
                </w:r>
              </w:sdtContent>
            </w:sdt>
            <w:r w:rsidR="00671CA2" w:rsidRPr="00671CA2">
              <w:t xml:space="preserve"> </w:t>
            </w:r>
            <w:r w:rsidR="00D628B8" w:rsidRPr="00671CA2">
              <w:t>Sek I</w:t>
            </w:r>
          </w:p>
          <w:p w14:paraId="0A518CCE" w14:textId="77777777" w:rsidR="00D628B8" w:rsidRPr="00671CA2" w:rsidRDefault="0072633A" w:rsidP="000E53CD">
            <w:sdt>
              <w:sdtPr>
                <w:id w:val="281928084"/>
                <w14:checkbox>
                  <w14:checked w14:val="0"/>
                  <w14:checkedState w14:val="2612" w14:font="MS Gothic"/>
                  <w14:uncheckedState w14:val="2610" w14:font="MS Gothic"/>
                </w14:checkbox>
              </w:sdtPr>
              <w:sdtEndPr/>
              <w:sdtContent>
                <w:r w:rsidR="00671CA2">
                  <w:rPr>
                    <w:rFonts w:ascii="MS Gothic" w:eastAsia="MS Gothic" w:hAnsi="MS Gothic" w:hint="eastAsia"/>
                  </w:rPr>
                  <w:t>☐</w:t>
                </w:r>
              </w:sdtContent>
            </w:sdt>
            <w:r w:rsidR="00671CA2" w:rsidRPr="00671CA2">
              <w:t xml:space="preserve"> </w:t>
            </w:r>
            <w:r w:rsidR="00D628B8" w:rsidRPr="00671CA2">
              <w:t>Sek II</w:t>
            </w:r>
          </w:p>
        </w:tc>
      </w:tr>
      <w:tr w:rsidR="00D628B8" w14:paraId="1CE434DB" w14:textId="77777777" w:rsidTr="00361518">
        <w:tc>
          <w:tcPr>
            <w:tcW w:w="3114" w:type="dxa"/>
          </w:tcPr>
          <w:p w14:paraId="347A3F0C" w14:textId="77777777" w:rsidR="00D628B8" w:rsidRDefault="00D628B8" w:rsidP="000E53CD">
            <w:r w:rsidRPr="00B43805">
              <w:t>Umgebung</w:t>
            </w:r>
          </w:p>
          <w:p w14:paraId="50D16D06" w14:textId="77777777" w:rsidR="00361518" w:rsidRDefault="00361518" w:rsidP="000E53CD"/>
          <w:p w14:paraId="0D506BD4" w14:textId="77777777" w:rsidR="00361518" w:rsidRDefault="00361518" w:rsidP="000E53CD"/>
          <w:p w14:paraId="61456607" w14:textId="77777777" w:rsidR="00361518" w:rsidRDefault="00361518" w:rsidP="000E53CD"/>
          <w:p w14:paraId="3E67F55B" w14:textId="77777777" w:rsidR="00361518" w:rsidRPr="00B43805" w:rsidRDefault="00361518" w:rsidP="000E53CD"/>
        </w:tc>
        <w:tc>
          <w:tcPr>
            <w:tcW w:w="3115" w:type="dxa"/>
          </w:tcPr>
          <w:p w14:paraId="353C8398" w14:textId="77777777" w:rsidR="00D628B8" w:rsidRPr="00671CA2" w:rsidRDefault="0072633A" w:rsidP="000E53CD">
            <w:sdt>
              <w:sdtPr>
                <w:id w:val="-1954932913"/>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w:t>
            </w:r>
            <w:r w:rsidR="00D628B8" w:rsidRPr="00671CA2">
              <w:t>Wald</w:t>
            </w:r>
          </w:p>
          <w:p w14:paraId="6D912865" w14:textId="77777777" w:rsidR="00D628B8" w:rsidRPr="00671CA2" w:rsidRDefault="0072633A" w:rsidP="000E53CD">
            <w:sdt>
              <w:sdtPr>
                <w:id w:val="-1982985513"/>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w:t>
            </w:r>
            <w:r w:rsidR="00D628B8" w:rsidRPr="00671CA2">
              <w:t>Wasser</w:t>
            </w:r>
          </w:p>
          <w:p w14:paraId="74C7A426" w14:textId="77777777" w:rsidR="00D628B8" w:rsidRPr="00671CA2" w:rsidRDefault="0072633A" w:rsidP="000E53CD">
            <w:sdt>
              <w:sdtPr>
                <w:id w:val="424072520"/>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w:t>
            </w:r>
            <w:r w:rsidR="00D628B8" w:rsidRPr="00671CA2">
              <w:t>Hügel</w:t>
            </w:r>
          </w:p>
          <w:p w14:paraId="29F13094" w14:textId="77777777" w:rsidR="00D628B8" w:rsidRPr="00671CA2" w:rsidRDefault="0072633A" w:rsidP="000E53CD">
            <w:sdt>
              <w:sdtPr>
                <w:id w:val="-1944516898"/>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w:t>
            </w:r>
            <w:r w:rsidR="00D628B8" w:rsidRPr="00671CA2">
              <w:t>Hartplatz</w:t>
            </w:r>
          </w:p>
        </w:tc>
        <w:tc>
          <w:tcPr>
            <w:tcW w:w="3115" w:type="dxa"/>
          </w:tcPr>
          <w:p w14:paraId="24E17176" w14:textId="77777777" w:rsidR="00D628B8" w:rsidRPr="00671CA2" w:rsidRDefault="0072633A" w:rsidP="000E53CD">
            <w:sdt>
              <w:sdtPr>
                <w:id w:val="-936282267"/>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w:t>
            </w:r>
            <w:r w:rsidR="00D628B8" w:rsidRPr="00671CA2">
              <w:t>Hecken</w:t>
            </w:r>
          </w:p>
          <w:p w14:paraId="77CA9195" w14:textId="77777777" w:rsidR="00D628B8" w:rsidRPr="00671CA2" w:rsidRDefault="0072633A" w:rsidP="000E53CD">
            <w:sdt>
              <w:sdtPr>
                <w:id w:val="-1015611196"/>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w:t>
            </w:r>
            <w:r w:rsidR="00D628B8" w:rsidRPr="00671CA2">
              <w:t>Spielwiese</w:t>
            </w:r>
          </w:p>
          <w:p w14:paraId="313FF98A" w14:textId="77777777" w:rsidR="00D628B8" w:rsidRPr="00671CA2" w:rsidRDefault="0072633A" w:rsidP="000E53CD">
            <w:sdt>
              <w:sdtPr>
                <w:id w:val="-1269005289"/>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w:t>
            </w:r>
            <w:r w:rsidR="00D628B8" w:rsidRPr="00671CA2">
              <w:t>Steine</w:t>
            </w:r>
          </w:p>
          <w:p w14:paraId="7E54F912" w14:textId="77777777" w:rsidR="00D628B8" w:rsidRPr="00671CA2" w:rsidRDefault="0072633A" w:rsidP="000E53CD">
            <w:sdt>
              <w:sdtPr>
                <w:id w:val="-1285413966"/>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w:t>
            </w:r>
            <w:r w:rsidR="00D628B8" w:rsidRPr="00671CA2">
              <w:t>Spielgeräte</w:t>
            </w:r>
          </w:p>
        </w:tc>
      </w:tr>
      <w:tr w:rsidR="00D628B8" w14:paraId="5B652986" w14:textId="77777777" w:rsidTr="00361518">
        <w:tc>
          <w:tcPr>
            <w:tcW w:w="3114" w:type="dxa"/>
          </w:tcPr>
          <w:p w14:paraId="79CC7F36" w14:textId="430D7001" w:rsidR="00D628B8" w:rsidRDefault="00495AB0" w:rsidP="000E53CD">
            <w:r>
              <w:t>Welche Aktivitäten sollen die Schülerinnen und Schüler</w:t>
            </w:r>
            <w:r w:rsidR="00D628B8" w:rsidRPr="00B43805">
              <w:t xml:space="preserve"> ausführen können?</w:t>
            </w:r>
          </w:p>
          <w:p w14:paraId="353929A9" w14:textId="77777777" w:rsidR="00361518" w:rsidRDefault="00361518" w:rsidP="000E53CD"/>
          <w:p w14:paraId="6D0019B9" w14:textId="77777777" w:rsidR="00361518" w:rsidRDefault="00361518" w:rsidP="000E53CD"/>
          <w:p w14:paraId="37E7CC89" w14:textId="77777777" w:rsidR="00361518" w:rsidRPr="00B43805" w:rsidRDefault="00361518" w:rsidP="000E53CD"/>
        </w:tc>
        <w:tc>
          <w:tcPr>
            <w:tcW w:w="3115" w:type="dxa"/>
          </w:tcPr>
          <w:p w14:paraId="529E8733" w14:textId="77777777" w:rsidR="00D628B8" w:rsidRPr="00671CA2" w:rsidRDefault="0072633A" w:rsidP="000E53CD">
            <w:sdt>
              <w:sdtPr>
                <w:id w:val="-1145659291"/>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w:t>
            </w:r>
            <w:r w:rsidR="00D628B8" w:rsidRPr="00671CA2">
              <w:t>Springen</w:t>
            </w:r>
          </w:p>
          <w:p w14:paraId="26B58ACB" w14:textId="77777777" w:rsidR="00D628B8" w:rsidRPr="00671CA2" w:rsidRDefault="0072633A" w:rsidP="000E53CD">
            <w:sdt>
              <w:sdtPr>
                <w:id w:val="-1345622165"/>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w:t>
            </w:r>
            <w:r w:rsidR="00D628B8" w:rsidRPr="00671CA2">
              <w:t>Klettern</w:t>
            </w:r>
          </w:p>
          <w:p w14:paraId="1D9A4A5E" w14:textId="77777777" w:rsidR="00D628B8" w:rsidRPr="00671CA2" w:rsidRDefault="0072633A" w:rsidP="000E53CD">
            <w:sdt>
              <w:sdtPr>
                <w:id w:val="-1474908958"/>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w:t>
            </w:r>
            <w:r w:rsidR="00D628B8" w:rsidRPr="00671CA2">
              <w:t>Verstecken</w:t>
            </w:r>
          </w:p>
          <w:p w14:paraId="4323A99A" w14:textId="77777777" w:rsidR="00D628B8" w:rsidRPr="00671CA2" w:rsidRDefault="0072633A" w:rsidP="000E53CD">
            <w:sdt>
              <w:sdtPr>
                <w:id w:val="-1038359837"/>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w:t>
            </w:r>
            <w:r w:rsidR="00D628B8" w:rsidRPr="00671CA2">
              <w:t>Spielen</w:t>
            </w:r>
          </w:p>
        </w:tc>
        <w:tc>
          <w:tcPr>
            <w:tcW w:w="3115" w:type="dxa"/>
          </w:tcPr>
          <w:p w14:paraId="4A2E4E4A" w14:textId="77777777" w:rsidR="00D628B8" w:rsidRPr="00671CA2" w:rsidRDefault="0072633A" w:rsidP="000E53CD">
            <w:sdt>
              <w:sdtPr>
                <w:id w:val="-1665083475"/>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w:t>
            </w:r>
            <w:r w:rsidR="00D628B8" w:rsidRPr="00671CA2">
              <w:t>Lernen</w:t>
            </w:r>
            <w:r w:rsidR="00671CA2">
              <w:t>, Beobachten</w:t>
            </w:r>
          </w:p>
          <w:p w14:paraId="6D7E4273" w14:textId="77777777" w:rsidR="00D628B8" w:rsidRPr="00671CA2" w:rsidRDefault="0072633A" w:rsidP="000E53CD">
            <w:sdt>
              <w:sdtPr>
                <w:id w:val="1623184423"/>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w:t>
            </w:r>
            <w:r w:rsidR="00D628B8" w:rsidRPr="00671CA2">
              <w:t>Entspannen</w:t>
            </w:r>
          </w:p>
          <w:p w14:paraId="1FC82041" w14:textId="77777777" w:rsidR="00D628B8" w:rsidRPr="00671CA2" w:rsidRDefault="0072633A" w:rsidP="000E53CD">
            <w:sdt>
              <w:sdtPr>
                <w:id w:val="1226649164"/>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w:t>
            </w:r>
            <w:r w:rsidR="00D628B8" w:rsidRPr="00671CA2">
              <w:t>Natur erleben</w:t>
            </w:r>
          </w:p>
          <w:p w14:paraId="5B8A156F" w14:textId="77777777" w:rsidR="0091282C" w:rsidRPr="00671CA2" w:rsidRDefault="0072633A" w:rsidP="00671CA2">
            <w:sdt>
              <w:sdtPr>
                <w:id w:val="1531687858"/>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w:t>
            </w:r>
            <w:r w:rsidR="0091282C" w:rsidRPr="00671CA2">
              <w:t>Anderes:</w:t>
            </w:r>
            <w:r w:rsidR="00671CA2">
              <w:t xml:space="preserve"> </w:t>
            </w:r>
            <w:sdt>
              <w:sdtPr>
                <w:rPr>
                  <w:color w:val="7F7F7F" w:themeColor="text1" w:themeTint="80"/>
                </w:rPr>
                <w:id w:val="385995261"/>
                <w:placeholder>
                  <w:docPart w:val="DefaultPlaceholder_-1854013440"/>
                </w:placeholder>
                <w:text/>
              </w:sdtPr>
              <w:sdtEndPr/>
              <w:sdtContent>
                <w:r w:rsidR="00671CA2" w:rsidRPr="00671CA2">
                  <w:rPr>
                    <w:color w:val="7F7F7F" w:themeColor="text1" w:themeTint="80"/>
                  </w:rPr>
                  <w:t>Text eingeben</w:t>
                </w:r>
              </w:sdtContent>
            </w:sdt>
          </w:p>
        </w:tc>
      </w:tr>
      <w:tr w:rsidR="00D628B8" w14:paraId="3D55FC2A" w14:textId="77777777" w:rsidTr="00361518">
        <w:tc>
          <w:tcPr>
            <w:tcW w:w="3114" w:type="dxa"/>
          </w:tcPr>
          <w:p w14:paraId="52F6F097" w14:textId="77777777" w:rsidR="00D628B8" w:rsidRDefault="00671CA2" w:rsidP="000E53CD">
            <w:r w:rsidRPr="00B43805">
              <w:t>Wie wird der partizipative</w:t>
            </w:r>
            <w:r w:rsidR="0091282C" w:rsidRPr="00B43805">
              <w:t xml:space="preserve"> Prozess</w:t>
            </w:r>
            <w:r w:rsidRPr="00B43805">
              <w:t xml:space="preserve"> durchgeführt?</w:t>
            </w:r>
          </w:p>
          <w:p w14:paraId="6678B4CF" w14:textId="77777777" w:rsidR="00361518" w:rsidRPr="00B43805" w:rsidRDefault="00361518" w:rsidP="000E53CD"/>
        </w:tc>
        <w:tc>
          <w:tcPr>
            <w:tcW w:w="3115" w:type="dxa"/>
          </w:tcPr>
          <w:p w14:paraId="3FBD4EE1" w14:textId="77777777" w:rsidR="00D628B8" w:rsidRPr="00671CA2" w:rsidRDefault="0072633A" w:rsidP="000E53CD">
            <w:sdt>
              <w:sdtPr>
                <w:id w:val="-1923178738"/>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Umfrage</w:t>
            </w:r>
          </w:p>
          <w:p w14:paraId="5C87D3DF" w14:textId="77777777" w:rsidR="00671CA2" w:rsidRPr="00671CA2" w:rsidRDefault="0072633A" w:rsidP="000E53CD">
            <w:sdt>
              <w:sdtPr>
                <w:id w:val="1196044636"/>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Zeichnungen</w:t>
            </w:r>
          </w:p>
        </w:tc>
        <w:tc>
          <w:tcPr>
            <w:tcW w:w="3115" w:type="dxa"/>
          </w:tcPr>
          <w:p w14:paraId="61D7EC73" w14:textId="77777777" w:rsidR="00D628B8" w:rsidRPr="00671CA2" w:rsidRDefault="0072633A" w:rsidP="000E53CD">
            <w:sdt>
              <w:sdtPr>
                <w:id w:val="-282109142"/>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Klassenrat</w:t>
            </w:r>
          </w:p>
          <w:p w14:paraId="3396DAD5" w14:textId="77777777" w:rsidR="00671CA2" w:rsidRPr="00671CA2" w:rsidRDefault="0072633A" w:rsidP="000E53CD">
            <w:sdt>
              <w:sdtPr>
                <w:id w:val="-1373995856"/>
                <w14:checkbox>
                  <w14:checked w14:val="0"/>
                  <w14:checkedState w14:val="2612" w14:font="MS Gothic"/>
                  <w14:uncheckedState w14:val="2610" w14:font="MS Gothic"/>
                </w14:checkbox>
              </w:sdtPr>
              <w:sdtEndPr/>
              <w:sdtContent>
                <w:r w:rsidR="00B43805">
                  <w:rPr>
                    <w:rFonts w:ascii="MS Gothic" w:eastAsia="MS Gothic" w:hAnsi="MS Gothic" w:hint="eastAsia"/>
                  </w:rPr>
                  <w:t>☐</w:t>
                </w:r>
              </w:sdtContent>
            </w:sdt>
            <w:r w:rsidR="00671CA2" w:rsidRPr="00671CA2">
              <w:t xml:space="preserve"> Andere:</w:t>
            </w:r>
          </w:p>
        </w:tc>
      </w:tr>
      <w:tr w:rsidR="00361518" w14:paraId="427231EC" w14:textId="77777777" w:rsidTr="00361518">
        <w:tc>
          <w:tcPr>
            <w:tcW w:w="6229" w:type="dxa"/>
            <w:gridSpan w:val="2"/>
          </w:tcPr>
          <w:p w14:paraId="26B7A87B" w14:textId="77777777" w:rsidR="00361518" w:rsidRPr="00361518" w:rsidRDefault="00361518" w:rsidP="000E53CD">
            <w:r w:rsidRPr="00B43805">
              <w:t xml:space="preserve">Welche </w:t>
            </w:r>
            <w:r>
              <w:t xml:space="preserve">finanziellen </w:t>
            </w:r>
            <w:r w:rsidRPr="00B43805">
              <w:t>Mittel können verwendet werden?</w:t>
            </w:r>
          </w:p>
          <w:p w14:paraId="6EC74CA0" w14:textId="77777777" w:rsidR="00361518" w:rsidRDefault="00361518" w:rsidP="000E53CD">
            <w:pPr>
              <w:rPr>
                <w:color w:val="7F7F7F" w:themeColor="text1" w:themeTint="80"/>
              </w:rPr>
            </w:pPr>
          </w:p>
        </w:tc>
        <w:tc>
          <w:tcPr>
            <w:tcW w:w="3115" w:type="dxa"/>
          </w:tcPr>
          <w:p w14:paraId="6ED37D13" w14:textId="77777777" w:rsidR="00361518" w:rsidRPr="00671CA2" w:rsidRDefault="0072633A" w:rsidP="000E53CD">
            <w:sdt>
              <w:sdtPr>
                <w:rPr>
                  <w:color w:val="7F7F7F" w:themeColor="text1" w:themeTint="80"/>
                </w:rPr>
                <w:id w:val="-1494089573"/>
                <w:placeholder>
                  <w:docPart w:val="99B8C52C21EA4871BA6B6BBC293107AC"/>
                </w:placeholder>
                <w:text/>
              </w:sdtPr>
              <w:sdtEndPr/>
              <w:sdtContent>
                <w:r w:rsidR="00361518" w:rsidRPr="00671CA2">
                  <w:rPr>
                    <w:color w:val="7F7F7F" w:themeColor="text1" w:themeTint="80"/>
                  </w:rPr>
                  <w:t>Text eingeben</w:t>
                </w:r>
              </w:sdtContent>
            </w:sdt>
          </w:p>
        </w:tc>
      </w:tr>
      <w:tr w:rsidR="00361518" w14:paraId="1CABBC3E" w14:textId="77777777" w:rsidTr="00361518">
        <w:tc>
          <w:tcPr>
            <w:tcW w:w="6229" w:type="dxa"/>
            <w:gridSpan w:val="2"/>
          </w:tcPr>
          <w:p w14:paraId="31F1F37E" w14:textId="77777777" w:rsidR="00361518" w:rsidRDefault="00361518" w:rsidP="000E53CD">
            <w:r w:rsidRPr="00B43805">
              <w:t>Wann soll der Pausenplatz fertig sein?</w:t>
            </w:r>
          </w:p>
          <w:p w14:paraId="2A16EA90" w14:textId="77777777" w:rsidR="00361518" w:rsidRDefault="00361518" w:rsidP="000E53CD"/>
        </w:tc>
        <w:tc>
          <w:tcPr>
            <w:tcW w:w="3115" w:type="dxa"/>
          </w:tcPr>
          <w:p w14:paraId="4C315C38" w14:textId="77777777" w:rsidR="00361518" w:rsidRPr="00671CA2" w:rsidRDefault="0072633A" w:rsidP="000E53CD">
            <w:sdt>
              <w:sdtPr>
                <w:rPr>
                  <w:color w:val="7F7F7F" w:themeColor="text1" w:themeTint="80"/>
                </w:rPr>
                <w:id w:val="-1605945912"/>
                <w:placeholder>
                  <w:docPart w:val="556B3A7A62864B078FE57D282461F440"/>
                </w:placeholder>
                <w:text/>
              </w:sdtPr>
              <w:sdtEndPr/>
              <w:sdtContent>
                <w:r w:rsidR="00361518" w:rsidRPr="00671CA2">
                  <w:rPr>
                    <w:color w:val="7F7F7F" w:themeColor="text1" w:themeTint="80"/>
                  </w:rPr>
                  <w:t>Text eingeben</w:t>
                </w:r>
              </w:sdtContent>
            </w:sdt>
          </w:p>
        </w:tc>
      </w:tr>
    </w:tbl>
    <w:p w14:paraId="03615F95" w14:textId="77777777" w:rsidR="00D338FF" w:rsidRDefault="00D338FF" w:rsidP="002912B5"/>
    <w:p w14:paraId="1610C763" w14:textId="65BC3447" w:rsidR="00DE45D0" w:rsidRDefault="00DE45D0" w:rsidP="002912B5"/>
    <w:p w14:paraId="1CBDE800" w14:textId="77777777" w:rsidR="00DE45D0" w:rsidRDefault="00DE45D0" w:rsidP="002912B5"/>
    <w:p w14:paraId="3C7A02F8" w14:textId="77777777" w:rsidR="00E37794" w:rsidRPr="003839F7" w:rsidRDefault="00E37794" w:rsidP="003839F7"/>
    <w:tbl>
      <w:tblPr>
        <w:tblStyle w:val="Tabellenraster"/>
        <w:tblW w:w="9786"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9"/>
        <w:gridCol w:w="3142"/>
        <w:gridCol w:w="3685"/>
      </w:tblGrid>
      <w:tr w:rsidR="00D300F7" w:rsidRPr="00495AB0" w14:paraId="1DD57F99" w14:textId="77777777" w:rsidTr="00DE45D0">
        <w:trPr>
          <w:trHeight w:val="872"/>
        </w:trPr>
        <w:tc>
          <w:tcPr>
            <w:tcW w:w="9786" w:type="dxa"/>
            <w:gridSpan w:val="3"/>
          </w:tcPr>
          <w:p w14:paraId="2FD0BC10" w14:textId="77777777" w:rsidR="00D300F7" w:rsidRPr="00495AB0" w:rsidRDefault="001B3DEF" w:rsidP="003839F7">
            <w:pPr>
              <w:pStyle w:val="8pt"/>
              <w:ind w:left="37"/>
              <w:rPr>
                <w:rFonts w:cs="Arial"/>
                <w:b/>
                <w:color w:val="0070C0"/>
                <w:sz w:val="22"/>
                <w:szCs w:val="22"/>
              </w:rPr>
            </w:pPr>
            <w:r w:rsidRPr="00495AB0">
              <w:rPr>
                <w:rFonts w:cs="Arial"/>
                <w:b/>
                <w:color w:val="0070C0"/>
                <w:sz w:val="22"/>
                <w:szCs w:val="22"/>
              </w:rPr>
              <w:t>Ihr</w:t>
            </w:r>
            <w:r w:rsidR="00D96E56" w:rsidRPr="00495AB0">
              <w:rPr>
                <w:rFonts w:cs="Arial"/>
                <w:b/>
                <w:color w:val="0070C0"/>
                <w:sz w:val="22"/>
                <w:szCs w:val="22"/>
              </w:rPr>
              <w:t xml:space="preserve"> Kontakt</w:t>
            </w:r>
          </w:p>
          <w:p w14:paraId="75CB6EBA" w14:textId="77777777" w:rsidR="00E37794" w:rsidRPr="00495AB0" w:rsidRDefault="000C2EF3" w:rsidP="00E37794">
            <w:pPr>
              <w:ind w:left="37" w:right="281"/>
              <w:rPr>
                <w:rFonts w:cs="Arial"/>
              </w:rPr>
            </w:pPr>
            <w:r w:rsidRPr="00495AB0">
              <w:rPr>
                <w:rFonts w:cs="Arial"/>
              </w:rPr>
              <w:t>Romana Keller</w:t>
            </w:r>
          </w:p>
          <w:p w14:paraId="1863C943" w14:textId="77777777" w:rsidR="00E37794" w:rsidRPr="00495AB0" w:rsidRDefault="00E37794" w:rsidP="00E37794">
            <w:pPr>
              <w:ind w:left="37" w:right="281"/>
              <w:rPr>
                <w:rFonts w:cs="Arial"/>
              </w:rPr>
            </w:pPr>
            <w:r w:rsidRPr="00495AB0">
              <w:rPr>
                <w:rFonts w:cs="Arial"/>
              </w:rPr>
              <w:t>Projektleitung Gesundheitsförderung und Prävention</w:t>
            </w:r>
          </w:p>
          <w:p w14:paraId="472CD433" w14:textId="77777777" w:rsidR="00F12000" w:rsidRPr="00495AB0" w:rsidRDefault="00E37794" w:rsidP="00E37794">
            <w:pPr>
              <w:ind w:left="37" w:right="281"/>
              <w:rPr>
                <w:rFonts w:cs="Arial"/>
              </w:rPr>
            </w:pPr>
            <w:r w:rsidRPr="00495AB0">
              <w:rPr>
                <w:rFonts w:cs="Arial"/>
              </w:rPr>
              <w:t xml:space="preserve">+41 81 257 </w:t>
            </w:r>
            <w:r w:rsidR="000C2EF3" w:rsidRPr="00495AB0">
              <w:rPr>
                <w:rFonts w:cs="Arial"/>
              </w:rPr>
              <w:t>64 05, Romana.Keller</w:t>
            </w:r>
            <w:r w:rsidRPr="00495AB0">
              <w:rPr>
                <w:rFonts w:cs="Arial"/>
              </w:rPr>
              <w:t>@san.gr.ch</w:t>
            </w:r>
          </w:p>
        </w:tc>
      </w:tr>
      <w:tr w:rsidR="00F7106E" w:rsidRPr="00495AB0" w14:paraId="0DAC00BA" w14:textId="77777777" w:rsidTr="00DE45D0">
        <w:trPr>
          <w:trHeight w:val="533"/>
        </w:trPr>
        <w:tc>
          <w:tcPr>
            <w:tcW w:w="9786" w:type="dxa"/>
            <w:gridSpan w:val="3"/>
          </w:tcPr>
          <w:p w14:paraId="228CC69C" w14:textId="77777777" w:rsidR="00F12000" w:rsidRPr="00495AB0" w:rsidRDefault="002F7F60" w:rsidP="002F7F60">
            <w:pPr>
              <w:pStyle w:val="8pt"/>
              <w:jc w:val="right"/>
              <w:rPr>
                <w:rFonts w:cs="Arial"/>
                <w:bCs/>
              </w:rPr>
            </w:pPr>
            <w:r w:rsidRPr="00495AB0">
              <w:rPr>
                <w:rFonts w:cs="Arial"/>
                <w:bCs/>
              </w:rPr>
              <w:t>V01/2025</w:t>
            </w:r>
          </w:p>
        </w:tc>
      </w:tr>
      <w:tr w:rsidR="00DE45D0" w14:paraId="3359202A" w14:textId="77777777" w:rsidTr="00DE45D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80"/>
        </w:trPr>
        <w:tc>
          <w:tcPr>
            <w:tcW w:w="2959" w:type="dxa"/>
            <w:tcBorders>
              <w:top w:val="nil"/>
              <w:left w:val="nil"/>
              <w:bottom w:val="nil"/>
              <w:right w:val="nil"/>
            </w:tcBorders>
          </w:tcPr>
          <w:p w14:paraId="1AA49FF0" w14:textId="77777777" w:rsidR="00DE45D0" w:rsidRPr="000A07C2" w:rsidRDefault="00DE45D0" w:rsidP="0075627A">
            <w:pPr>
              <w:ind w:left="37" w:right="281"/>
              <w:rPr>
                <w:rFonts w:cs="Arial"/>
                <w:sz w:val="14"/>
                <w:szCs w:val="14"/>
              </w:rPr>
            </w:pPr>
            <w:r w:rsidRPr="000A07C2">
              <w:rPr>
                <w:rFonts w:cs="Arial"/>
                <w:sz w:val="14"/>
                <w:szCs w:val="14"/>
              </w:rPr>
              <w:t>Mit Unterstützung von</w:t>
            </w:r>
          </w:p>
          <w:p w14:paraId="38986ECA" w14:textId="77777777" w:rsidR="00DE45D0" w:rsidRPr="000A07C2" w:rsidRDefault="00DE45D0" w:rsidP="0075627A">
            <w:pPr>
              <w:ind w:right="281"/>
              <w:rPr>
                <w:rFonts w:cs="Arial"/>
                <w:sz w:val="8"/>
                <w:szCs w:val="8"/>
              </w:rPr>
            </w:pPr>
          </w:p>
          <w:p w14:paraId="4ADF027D" w14:textId="77777777" w:rsidR="00DE45D0" w:rsidRDefault="00DE45D0" w:rsidP="0075627A">
            <w:pPr>
              <w:ind w:right="281"/>
              <w:rPr>
                <w:rFonts w:cs="Arial"/>
              </w:rPr>
            </w:pPr>
            <w:r>
              <w:rPr>
                <w:rFonts w:cs="Arial"/>
                <w:noProof/>
                <w:lang w:eastAsia="de-CH"/>
              </w:rPr>
              <w:drawing>
                <wp:inline distT="0" distB="0" distL="0" distR="0" wp14:anchorId="32389A66" wp14:editId="40880276">
                  <wp:extent cx="1260181" cy="250546"/>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fch_logo_3spr_pos_rgb_A4-A5.jpg"/>
                          <pic:cNvPicPr/>
                        </pic:nvPicPr>
                        <pic:blipFill>
                          <a:blip r:embed="rId11">
                            <a:extLst>
                              <a:ext uri="{28A0092B-C50C-407E-A947-70E740481C1C}">
                                <a14:useLocalDpi xmlns:a14="http://schemas.microsoft.com/office/drawing/2010/main" val="0"/>
                              </a:ext>
                            </a:extLst>
                          </a:blip>
                          <a:stretch>
                            <a:fillRect/>
                          </a:stretch>
                        </pic:blipFill>
                        <pic:spPr>
                          <a:xfrm>
                            <a:off x="0" y="0"/>
                            <a:ext cx="1326542" cy="263740"/>
                          </a:xfrm>
                          <a:prstGeom prst="rect">
                            <a:avLst/>
                          </a:prstGeom>
                        </pic:spPr>
                      </pic:pic>
                    </a:graphicData>
                  </a:graphic>
                </wp:inline>
              </w:drawing>
            </w:r>
          </w:p>
        </w:tc>
        <w:tc>
          <w:tcPr>
            <w:tcW w:w="3142" w:type="dxa"/>
            <w:tcBorders>
              <w:top w:val="nil"/>
              <w:left w:val="nil"/>
              <w:bottom w:val="nil"/>
              <w:right w:val="nil"/>
            </w:tcBorders>
          </w:tcPr>
          <w:p w14:paraId="686F5DB5" w14:textId="77777777" w:rsidR="00DE45D0" w:rsidRPr="000A07C2" w:rsidRDefault="00DE45D0" w:rsidP="0075627A">
            <w:pPr>
              <w:ind w:right="281"/>
              <w:rPr>
                <w:rFonts w:cs="Arial"/>
                <w:sz w:val="14"/>
                <w:szCs w:val="14"/>
              </w:rPr>
            </w:pPr>
            <w:r w:rsidRPr="000A07C2">
              <w:rPr>
                <w:rFonts w:cs="Arial"/>
                <w:sz w:val="14"/>
                <w:szCs w:val="14"/>
              </w:rPr>
              <w:t>Partner</w:t>
            </w:r>
          </w:p>
          <w:p w14:paraId="136AE2F7" w14:textId="77777777" w:rsidR="00DE45D0" w:rsidRPr="000A07C2" w:rsidRDefault="00DE45D0" w:rsidP="0075627A">
            <w:pPr>
              <w:ind w:right="281"/>
              <w:rPr>
                <w:rFonts w:cs="Arial"/>
                <w:sz w:val="8"/>
                <w:szCs w:val="8"/>
              </w:rPr>
            </w:pPr>
          </w:p>
          <w:p w14:paraId="0691DB07" w14:textId="77777777" w:rsidR="00DE45D0" w:rsidRPr="000A07C2" w:rsidRDefault="00DE45D0" w:rsidP="0075627A">
            <w:pPr>
              <w:ind w:right="281"/>
              <w:rPr>
                <w:rFonts w:cs="Arial"/>
                <w:sz w:val="15"/>
                <w:szCs w:val="15"/>
              </w:rPr>
            </w:pPr>
            <w:r w:rsidRPr="004C727E">
              <w:rPr>
                <w:rFonts w:cs="Arial"/>
                <w:noProof/>
                <w:sz w:val="15"/>
                <w:szCs w:val="15"/>
                <w:lang w:eastAsia="de-CH"/>
              </w:rPr>
              <w:drawing>
                <wp:inline distT="0" distB="0" distL="0" distR="0" wp14:anchorId="3CD346AE" wp14:editId="104B4493">
                  <wp:extent cx="1213200" cy="219387"/>
                  <wp:effectExtent l="0" t="0" r="6350" b="9525"/>
                  <wp:docPr id="4" name="Grafik 4" descr="\\kt.gr.ch\kt\ga_daten\Ablage\29_Gesundheitsförderung und Prävention\16_Kommunikation und Öffentlichkeitsarbeit\02_CD_Manual\01_Logos\6_Logo gr-Sport\Original (farbig)\graubunden_sport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t.gr.ch\kt\ga_daten\Ablage\29_Gesundheitsförderung und Prävention\16_Kommunikation und Öffentlichkeitsarbeit\02_CD_Manual\01_Logos\6_Logo gr-Sport\Original (farbig)\graubunden_sport_cmy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3200" cy="219387"/>
                          </a:xfrm>
                          <a:prstGeom prst="rect">
                            <a:avLst/>
                          </a:prstGeom>
                          <a:noFill/>
                          <a:ln>
                            <a:noFill/>
                          </a:ln>
                        </pic:spPr>
                      </pic:pic>
                    </a:graphicData>
                  </a:graphic>
                </wp:inline>
              </w:drawing>
            </w:r>
          </w:p>
        </w:tc>
        <w:tc>
          <w:tcPr>
            <w:tcW w:w="3685" w:type="dxa"/>
            <w:tcBorders>
              <w:top w:val="nil"/>
              <w:left w:val="nil"/>
              <w:bottom w:val="nil"/>
              <w:right w:val="nil"/>
            </w:tcBorders>
          </w:tcPr>
          <w:p w14:paraId="248C3EFC" w14:textId="77777777" w:rsidR="00DE45D0" w:rsidRDefault="00DE45D0" w:rsidP="0075627A">
            <w:pPr>
              <w:ind w:right="281"/>
              <w:rPr>
                <w:rFonts w:cs="Arial"/>
              </w:rPr>
            </w:pPr>
          </w:p>
        </w:tc>
      </w:tr>
    </w:tbl>
    <w:p w14:paraId="7D33C432" w14:textId="77777777" w:rsidR="00E37794" w:rsidRPr="00DE45D0" w:rsidRDefault="00E37794" w:rsidP="00DE45D0">
      <w:pPr>
        <w:pStyle w:val="FliesstextBischfitAufzhlung"/>
        <w:numPr>
          <w:ilvl w:val="0"/>
          <w:numId w:val="0"/>
        </w:numPr>
        <w:spacing w:line="0" w:lineRule="atLeast"/>
        <w:rPr>
          <w:rFonts w:eastAsiaTheme="minorHAnsi"/>
          <w:sz w:val="10"/>
          <w:szCs w:val="10"/>
        </w:rPr>
      </w:pPr>
    </w:p>
    <w:sectPr w:rsidR="00E37794" w:rsidRPr="00DE45D0" w:rsidSect="00A73961">
      <w:headerReference w:type="default" r:id="rId13"/>
      <w:headerReference w:type="first" r:id="rId14"/>
      <w:pgSz w:w="11906" w:h="16838"/>
      <w:pgMar w:top="1418" w:right="1134" w:bottom="567" w:left="1418" w:header="709" w:footer="47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45F030" w14:textId="77777777" w:rsidR="0072633A" w:rsidRDefault="0072633A" w:rsidP="003D08E6">
      <w:r>
        <w:separator/>
      </w:r>
    </w:p>
  </w:endnote>
  <w:endnote w:type="continuationSeparator" w:id="0">
    <w:p w14:paraId="3726E67A" w14:textId="77777777" w:rsidR="0072633A" w:rsidRDefault="0072633A" w:rsidP="003D08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7F48E" w14:textId="77777777" w:rsidR="0072633A" w:rsidRDefault="0072633A" w:rsidP="003D08E6">
      <w:r>
        <w:separator/>
      </w:r>
    </w:p>
  </w:footnote>
  <w:footnote w:type="continuationSeparator" w:id="0">
    <w:p w14:paraId="194602EF" w14:textId="77777777" w:rsidR="0072633A" w:rsidRDefault="0072633A" w:rsidP="003D08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47342" w14:textId="18B8FF16" w:rsidR="00630F03" w:rsidRPr="00630F03" w:rsidRDefault="00630F03" w:rsidP="00630F03">
    <w:pPr>
      <w:pStyle w:val="Kopfzeile"/>
      <w:tabs>
        <w:tab w:val="clear" w:pos="4536"/>
        <w:tab w:val="clear" w:pos="9072"/>
        <w:tab w:val="right" w:pos="9356"/>
      </w:tabs>
      <w:rPr>
        <w:rFonts w:cs="Arial"/>
        <w:sz w:val="15"/>
        <w:szCs w:val="15"/>
      </w:rPr>
    </w:pPr>
    <w:r>
      <w:rPr>
        <w:rFonts w:cs="Arial"/>
        <w:bCs/>
        <w:sz w:val="15"/>
        <w:szCs w:val="15"/>
      </w:rPr>
      <w:tab/>
    </w:r>
    <w:r w:rsidRPr="00630F03">
      <w:rPr>
        <w:rFonts w:cs="Arial"/>
        <w:bCs/>
        <w:sz w:val="15"/>
        <w:szCs w:val="15"/>
      </w:rPr>
      <w:fldChar w:fldCharType="begin"/>
    </w:r>
    <w:r w:rsidRPr="00630F03">
      <w:rPr>
        <w:rFonts w:cs="Arial"/>
        <w:bCs/>
        <w:sz w:val="15"/>
        <w:szCs w:val="15"/>
      </w:rPr>
      <w:instrText>PAGE  \* Arabic  \* MERGEFORMAT</w:instrText>
    </w:r>
    <w:r w:rsidRPr="00630F03">
      <w:rPr>
        <w:rFonts w:cs="Arial"/>
        <w:bCs/>
        <w:sz w:val="15"/>
        <w:szCs w:val="15"/>
      </w:rPr>
      <w:fldChar w:fldCharType="separate"/>
    </w:r>
    <w:r w:rsidR="00F73F7A" w:rsidRPr="00F73F7A">
      <w:rPr>
        <w:rFonts w:cs="Arial"/>
        <w:bCs/>
        <w:noProof/>
        <w:sz w:val="15"/>
        <w:szCs w:val="15"/>
        <w:lang w:val="de-DE"/>
      </w:rPr>
      <w:t>2</w:t>
    </w:r>
    <w:r w:rsidRPr="00630F03">
      <w:rPr>
        <w:rFonts w:cs="Arial"/>
        <w:bCs/>
        <w:sz w:val="15"/>
        <w:szCs w:val="15"/>
      </w:rPr>
      <w:fldChar w:fldCharType="end"/>
    </w:r>
    <w:r w:rsidRPr="00630F03">
      <w:rPr>
        <w:rFonts w:cs="Arial"/>
        <w:bCs/>
        <w:sz w:val="15"/>
        <w:szCs w:val="15"/>
      </w:rPr>
      <w:t>/</w:t>
    </w:r>
    <w:r w:rsidRPr="00630F03">
      <w:rPr>
        <w:rFonts w:cs="Arial"/>
        <w:bCs/>
        <w:sz w:val="15"/>
        <w:szCs w:val="15"/>
      </w:rPr>
      <w:fldChar w:fldCharType="begin"/>
    </w:r>
    <w:r w:rsidRPr="00630F03">
      <w:rPr>
        <w:rFonts w:cs="Arial"/>
        <w:bCs/>
        <w:sz w:val="15"/>
        <w:szCs w:val="15"/>
      </w:rPr>
      <w:instrText>NUMPAGES  \* Arabic  \* MERGEFORMAT</w:instrText>
    </w:r>
    <w:r w:rsidRPr="00630F03">
      <w:rPr>
        <w:rFonts w:cs="Arial"/>
        <w:bCs/>
        <w:sz w:val="15"/>
        <w:szCs w:val="15"/>
      </w:rPr>
      <w:fldChar w:fldCharType="separate"/>
    </w:r>
    <w:r w:rsidR="00F73F7A" w:rsidRPr="00F73F7A">
      <w:rPr>
        <w:rFonts w:cs="Arial"/>
        <w:bCs/>
        <w:noProof/>
        <w:sz w:val="15"/>
        <w:szCs w:val="15"/>
        <w:lang w:val="de-DE"/>
      </w:rPr>
      <w:t>2</w:t>
    </w:r>
    <w:r w:rsidRPr="00630F03">
      <w:rPr>
        <w:rFonts w:cs="Arial"/>
        <w:bCs/>
        <w:sz w:val="15"/>
        <w:szCs w:val="15"/>
      </w:rPr>
      <w:fldChar w:fldCharType="end"/>
    </w:r>
  </w:p>
  <w:p w14:paraId="5DC69260" w14:textId="77777777" w:rsidR="00630F03" w:rsidRPr="008309A6" w:rsidRDefault="00630F03" w:rsidP="00630F03">
    <w:pPr>
      <w:pStyle w:val="Kopfzeile"/>
      <w:rPr>
        <w:rFonts w:cs="Arial"/>
      </w:rPr>
    </w:pPr>
  </w:p>
  <w:p w14:paraId="25EA6031" w14:textId="77777777" w:rsidR="00630F03" w:rsidRPr="00630F03" w:rsidRDefault="00630F03" w:rsidP="00630F0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08D062" w14:textId="31A93DD2" w:rsidR="000A07C2" w:rsidRPr="00630F03" w:rsidRDefault="00CF7F62" w:rsidP="00630F03">
    <w:pPr>
      <w:pStyle w:val="Kopfzeile"/>
      <w:tabs>
        <w:tab w:val="clear" w:pos="4536"/>
        <w:tab w:val="clear" w:pos="9072"/>
        <w:tab w:val="right" w:pos="9356"/>
      </w:tabs>
      <w:rPr>
        <w:rFonts w:cs="Arial"/>
        <w:sz w:val="15"/>
        <w:szCs w:val="15"/>
      </w:rPr>
    </w:pPr>
    <w:r>
      <w:rPr>
        <w:rFonts w:cs="Arial"/>
        <w:noProof/>
        <w:lang w:eastAsia="de-CH"/>
      </w:rPr>
      <w:drawing>
        <wp:anchor distT="0" distB="0" distL="114300" distR="114300" simplePos="0" relativeHeight="251658240" behindDoc="0" locked="0" layoutInCell="1" allowOverlap="1" wp14:anchorId="6898AC8E" wp14:editId="4420B614">
          <wp:simplePos x="0" y="0"/>
          <wp:positionH relativeFrom="column">
            <wp:posOffset>-39434</wp:posOffset>
          </wp:positionH>
          <wp:positionV relativeFrom="paragraph">
            <wp:posOffset>-5080</wp:posOffset>
          </wp:positionV>
          <wp:extent cx="2912249" cy="528840"/>
          <wp:effectExtent l="0" t="0" r="2540" b="508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esundheitsamt_farbig.jpg"/>
                  <pic:cNvPicPr/>
                </pic:nvPicPr>
                <pic:blipFill>
                  <a:blip r:embed="rId1">
                    <a:extLst>
                      <a:ext uri="{28A0092B-C50C-407E-A947-70E740481C1C}">
                        <a14:useLocalDpi xmlns:a14="http://schemas.microsoft.com/office/drawing/2010/main" val="0"/>
                      </a:ext>
                    </a:extLst>
                  </a:blip>
                  <a:stretch>
                    <a:fillRect/>
                  </a:stretch>
                </pic:blipFill>
                <pic:spPr>
                  <a:xfrm>
                    <a:off x="0" y="0"/>
                    <a:ext cx="2912249" cy="528840"/>
                  </a:xfrm>
                  <a:prstGeom prst="rect">
                    <a:avLst/>
                  </a:prstGeom>
                </pic:spPr>
              </pic:pic>
            </a:graphicData>
          </a:graphic>
        </wp:anchor>
      </w:drawing>
    </w:r>
    <w:r w:rsidR="00630F03">
      <w:rPr>
        <w:rFonts w:cs="Arial"/>
      </w:rPr>
      <w:tab/>
    </w:r>
    <w:r w:rsidR="00630F03" w:rsidRPr="00630F03">
      <w:rPr>
        <w:rFonts w:cs="Arial"/>
        <w:bCs/>
        <w:sz w:val="15"/>
        <w:szCs w:val="15"/>
      </w:rPr>
      <w:fldChar w:fldCharType="begin"/>
    </w:r>
    <w:r w:rsidR="00630F03" w:rsidRPr="00630F03">
      <w:rPr>
        <w:rFonts w:cs="Arial"/>
        <w:bCs/>
        <w:sz w:val="15"/>
        <w:szCs w:val="15"/>
      </w:rPr>
      <w:instrText>PAGE  \* Arabic  \* MERGEFORMAT</w:instrText>
    </w:r>
    <w:r w:rsidR="00630F03" w:rsidRPr="00630F03">
      <w:rPr>
        <w:rFonts w:cs="Arial"/>
        <w:bCs/>
        <w:sz w:val="15"/>
        <w:szCs w:val="15"/>
      </w:rPr>
      <w:fldChar w:fldCharType="separate"/>
    </w:r>
    <w:r w:rsidR="00F73F7A" w:rsidRPr="00F73F7A">
      <w:rPr>
        <w:rFonts w:cs="Arial"/>
        <w:bCs/>
        <w:noProof/>
        <w:sz w:val="15"/>
        <w:szCs w:val="15"/>
        <w:lang w:val="de-DE"/>
      </w:rPr>
      <w:t>1</w:t>
    </w:r>
    <w:r w:rsidR="00630F03" w:rsidRPr="00630F03">
      <w:rPr>
        <w:rFonts w:cs="Arial"/>
        <w:bCs/>
        <w:sz w:val="15"/>
        <w:szCs w:val="15"/>
      </w:rPr>
      <w:fldChar w:fldCharType="end"/>
    </w:r>
    <w:r w:rsidR="00630F03" w:rsidRPr="00630F03">
      <w:rPr>
        <w:rFonts w:cs="Arial"/>
        <w:bCs/>
        <w:sz w:val="15"/>
        <w:szCs w:val="15"/>
      </w:rPr>
      <w:t>/</w:t>
    </w:r>
    <w:r w:rsidR="00630F03" w:rsidRPr="00630F03">
      <w:rPr>
        <w:rFonts w:cs="Arial"/>
        <w:bCs/>
        <w:sz w:val="15"/>
        <w:szCs w:val="15"/>
      </w:rPr>
      <w:fldChar w:fldCharType="begin"/>
    </w:r>
    <w:r w:rsidR="00630F03" w:rsidRPr="00630F03">
      <w:rPr>
        <w:rFonts w:cs="Arial"/>
        <w:bCs/>
        <w:sz w:val="15"/>
        <w:szCs w:val="15"/>
      </w:rPr>
      <w:instrText>NUMPAGES  \* Arabic  \* MERGEFORMAT</w:instrText>
    </w:r>
    <w:r w:rsidR="00630F03" w:rsidRPr="00630F03">
      <w:rPr>
        <w:rFonts w:cs="Arial"/>
        <w:bCs/>
        <w:sz w:val="15"/>
        <w:szCs w:val="15"/>
      </w:rPr>
      <w:fldChar w:fldCharType="separate"/>
    </w:r>
    <w:r w:rsidR="00F73F7A" w:rsidRPr="00F73F7A">
      <w:rPr>
        <w:rFonts w:cs="Arial"/>
        <w:bCs/>
        <w:noProof/>
        <w:sz w:val="15"/>
        <w:szCs w:val="15"/>
        <w:lang w:val="de-DE"/>
      </w:rPr>
      <w:t>2</w:t>
    </w:r>
    <w:r w:rsidR="00630F03" w:rsidRPr="00630F03">
      <w:rPr>
        <w:rFonts w:cs="Arial"/>
        <w:bCs/>
        <w:sz w:val="15"/>
        <w:szCs w:val="15"/>
      </w:rPr>
      <w:fldChar w:fldCharType="end"/>
    </w:r>
  </w:p>
  <w:p w14:paraId="592F1A1D" w14:textId="77777777" w:rsidR="000A07C2" w:rsidRPr="00630F03" w:rsidRDefault="000A07C2" w:rsidP="000A07C2">
    <w:pPr>
      <w:pStyle w:val="Kopfzeile"/>
      <w:rPr>
        <w:rFonts w:cs="Arial"/>
        <w:sz w:val="29"/>
        <w:szCs w:val="29"/>
      </w:rPr>
    </w:pPr>
  </w:p>
  <w:p w14:paraId="7F09B48E" w14:textId="77777777" w:rsidR="000A07C2" w:rsidRPr="008309A6" w:rsidRDefault="000A07C2" w:rsidP="000A07C2">
    <w:pPr>
      <w:pStyle w:val="Kopfzeile"/>
      <w:rPr>
        <w:rFonts w:cs="Arial"/>
      </w:rPr>
    </w:pPr>
  </w:p>
  <w:p w14:paraId="3260AC9D" w14:textId="77777777" w:rsidR="000A07C2" w:rsidRPr="008309A6" w:rsidRDefault="000A07C2" w:rsidP="000A07C2">
    <w:pPr>
      <w:pStyle w:val="Kopfzeile"/>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EF6"/>
    <w:multiLevelType w:val="hybridMultilevel"/>
    <w:tmpl w:val="9764658C"/>
    <w:lvl w:ilvl="0" w:tplc="08070003">
      <w:start w:val="1"/>
      <w:numFmt w:val="bullet"/>
      <w:lvlText w:val="o"/>
      <w:lvlJc w:val="left"/>
      <w:pPr>
        <w:ind w:left="720" w:hanging="360"/>
      </w:pPr>
      <w:rPr>
        <w:rFonts w:ascii="Courier New" w:hAnsi="Courier New" w:cs="Courier New"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3C845C22"/>
    <w:multiLevelType w:val="hybridMultilevel"/>
    <w:tmpl w:val="AF84D18E"/>
    <w:lvl w:ilvl="0" w:tplc="0807000F">
      <w:start w:val="1"/>
      <w:numFmt w:val="decimal"/>
      <w:lvlText w:val="%1."/>
      <w:lvlJc w:val="left"/>
      <w:pPr>
        <w:ind w:left="1068" w:hanging="360"/>
      </w:pPr>
    </w:lvl>
    <w:lvl w:ilvl="1" w:tplc="08070019" w:tentative="1">
      <w:start w:val="1"/>
      <w:numFmt w:val="lowerLetter"/>
      <w:lvlText w:val="%2."/>
      <w:lvlJc w:val="left"/>
      <w:pPr>
        <w:ind w:left="1788" w:hanging="360"/>
      </w:pPr>
    </w:lvl>
    <w:lvl w:ilvl="2" w:tplc="0807001B" w:tentative="1">
      <w:start w:val="1"/>
      <w:numFmt w:val="lowerRoman"/>
      <w:lvlText w:val="%3."/>
      <w:lvlJc w:val="right"/>
      <w:pPr>
        <w:ind w:left="2508" w:hanging="180"/>
      </w:pPr>
    </w:lvl>
    <w:lvl w:ilvl="3" w:tplc="0807000F" w:tentative="1">
      <w:start w:val="1"/>
      <w:numFmt w:val="decimal"/>
      <w:lvlText w:val="%4."/>
      <w:lvlJc w:val="left"/>
      <w:pPr>
        <w:ind w:left="3228" w:hanging="360"/>
      </w:pPr>
    </w:lvl>
    <w:lvl w:ilvl="4" w:tplc="08070019" w:tentative="1">
      <w:start w:val="1"/>
      <w:numFmt w:val="lowerLetter"/>
      <w:lvlText w:val="%5."/>
      <w:lvlJc w:val="left"/>
      <w:pPr>
        <w:ind w:left="3948" w:hanging="360"/>
      </w:pPr>
    </w:lvl>
    <w:lvl w:ilvl="5" w:tplc="0807001B" w:tentative="1">
      <w:start w:val="1"/>
      <w:numFmt w:val="lowerRoman"/>
      <w:lvlText w:val="%6."/>
      <w:lvlJc w:val="right"/>
      <w:pPr>
        <w:ind w:left="4668" w:hanging="180"/>
      </w:pPr>
    </w:lvl>
    <w:lvl w:ilvl="6" w:tplc="0807000F" w:tentative="1">
      <w:start w:val="1"/>
      <w:numFmt w:val="decimal"/>
      <w:lvlText w:val="%7."/>
      <w:lvlJc w:val="left"/>
      <w:pPr>
        <w:ind w:left="5388" w:hanging="360"/>
      </w:pPr>
    </w:lvl>
    <w:lvl w:ilvl="7" w:tplc="08070019" w:tentative="1">
      <w:start w:val="1"/>
      <w:numFmt w:val="lowerLetter"/>
      <w:lvlText w:val="%8."/>
      <w:lvlJc w:val="left"/>
      <w:pPr>
        <w:ind w:left="6108" w:hanging="360"/>
      </w:pPr>
    </w:lvl>
    <w:lvl w:ilvl="8" w:tplc="0807001B" w:tentative="1">
      <w:start w:val="1"/>
      <w:numFmt w:val="lowerRoman"/>
      <w:lvlText w:val="%9."/>
      <w:lvlJc w:val="right"/>
      <w:pPr>
        <w:ind w:left="6828" w:hanging="180"/>
      </w:pPr>
    </w:lvl>
  </w:abstractNum>
  <w:abstractNum w:abstractNumId="2" w15:restartNumberingAfterBreak="0">
    <w:nsid w:val="70716EFA"/>
    <w:multiLevelType w:val="hybridMultilevel"/>
    <w:tmpl w:val="AFB2DCBA"/>
    <w:lvl w:ilvl="0" w:tplc="ADD40AD4">
      <w:start w:val="1"/>
      <w:numFmt w:val="bullet"/>
      <w:pStyle w:val="FliesstextBischfitAufzhlung"/>
      <w:lvlText w:val="·"/>
      <w:lvlJc w:val="left"/>
      <w:pPr>
        <w:ind w:left="1428" w:hanging="360"/>
      </w:pPr>
      <w:rPr>
        <w:rFonts w:ascii="Arial" w:hAnsi="Arial" w:hint="default"/>
      </w:rPr>
    </w:lvl>
    <w:lvl w:ilvl="1" w:tplc="08070003" w:tentative="1">
      <w:start w:val="1"/>
      <w:numFmt w:val="bullet"/>
      <w:lvlText w:val="o"/>
      <w:lvlJc w:val="left"/>
      <w:pPr>
        <w:ind w:left="2148" w:hanging="360"/>
      </w:pPr>
      <w:rPr>
        <w:rFonts w:ascii="Courier New" w:hAnsi="Courier New" w:cs="Courier New" w:hint="default"/>
      </w:rPr>
    </w:lvl>
    <w:lvl w:ilvl="2" w:tplc="08070005" w:tentative="1">
      <w:start w:val="1"/>
      <w:numFmt w:val="bullet"/>
      <w:lvlText w:val=""/>
      <w:lvlJc w:val="left"/>
      <w:pPr>
        <w:ind w:left="2868" w:hanging="360"/>
      </w:pPr>
      <w:rPr>
        <w:rFonts w:ascii="Wingdings" w:hAnsi="Wingdings" w:hint="default"/>
      </w:rPr>
    </w:lvl>
    <w:lvl w:ilvl="3" w:tplc="08070001" w:tentative="1">
      <w:start w:val="1"/>
      <w:numFmt w:val="bullet"/>
      <w:lvlText w:val=""/>
      <w:lvlJc w:val="left"/>
      <w:pPr>
        <w:ind w:left="3588" w:hanging="360"/>
      </w:pPr>
      <w:rPr>
        <w:rFonts w:ascii="Symbol" w:hAnsi="Symbol" w:hint="default"/>
      </w:rPr>
    </w:lvl>
    <w:lvl w:ilvl="4" w:tplc="08070003" w:tentative="1">
      <w:start w:val="1"/>
      <w:numFmt w:val="bullet"/>
      <w:lvlText w:val="o"/>
      <w:lvlJc w:val="left"/>
      <w:pPr>
        <w:ind w:left="4308" w:hanging="360"/>
      </w:pPr>
      <w:rPr>
        <w:rFonts w:ascii="Courier New" w:hAnsi="Courier New" w:cs="Courier New" w:hint="default"/>
      </w:rPr>
    </w:lvl>
    <w:lvl w:ilvl="5" w:tplc="08070005" w:tentative="1">
      <w:start w:val="1"/>
      <w:numFmt w:val="bullet"/>
      <w:lvlText w:val=""/>
      <w:lvlJc w:val="left"/>
      <w:pPr>
        <w:ind w:left="5028" w:hanging="360"/>
      </w:pPr>
      <w:rPr>
        <w:rFonts w:ascii="Wingdings" w:hAnsi="Wingdings" w:hint="default"/>
      </w:rPr>
    </w:lvl>
    <w:lvl w:ilvl="6" w:tplc="08070001" w:tentative="1">
      <w:start w:val="1"/>
      <w:numFmt w:val="bullet"/>
      <w:lvlText w:val=""/>
      <w:lvlJc w:val="left"/>
      <w:pPr>
        <w:ind w:left="5748" w:hanging="360"/>
      </w:pPr>
      <w:rPr>
        <w:rFonts w:ascii="Symbol" w:hAnsi="Symbol" w:hint="default"/>
      </w:rPr>
    </w:lvl>
    <w:lvl w:ilvl="7" w:tplc="08070003" w:tentative="1">
      <w:start w:val="1"/>
      <w:numFmt w:val="bullet"/>
      <w:lvlText w:val="o"/>
      <w:lvlJc w:val="left"/>
      <w:pPr>
        <w:ind w:left="6468" w:hanging="360"/>
      </w:pPr>
      <w:rPr>
        <w:rFonts w:ascii="Courier New" w:hAnsi="Courier New" w:cs="Courier New" w:hint="default"/>
      </w:rPr>
    </w:lvl>
    <w:lvl w:ilvl="8" w:tplc="08070005" w:tentative="1">
      <w:start w:val="1"/>
      <w:numFmt w:val="bullet"/>
      <w:lvlText w:val=""/>
      <w:lvlJc w:val="left"/>
      <w:pPr>
        <w:ind w:left="7188"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attachedTemplate r:id="rId1"/>
  <w:documentProtection w:edit="forms" w:enforcement="1" w:cryptProviderType="rsaAES" w:cryptAlgorithmClass="hash" w:cryptAlgorithmType="typeAny" w:cryptAlgorithmSid="14" w:cryptSpinCount="100000" w:hash="iJ3hpyrFah2/IWyHIkUt0GwIDULUpNQDIxWs3WBsmQl+tnIlvSyg8CHW5OKfOuuOXq70cZTCzNa8BFrNtWPQgg==" w:salt="p0Dw2uicbgY/RKw6wLHSR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2A7"/>
    <w:rsid w:val="00057D50"/>
    <w:rsid w:val="000A07C2"/>
    <w:rsid w:val="000C2EF3"/>
    <w:rsid w:val="000E53CD"/>
    <w:rsid w:val="00121694"/>
    <w:rsid w:val="0018428E"/>
    <w:rsid w:val="001B0335"/>
    <w:rsid w:val="001B3DEF"/>
    <w:rsid w:val="001B44FA"/>
    <w:rsid w:val="001E77CB"/>
    <w:rsid w:val="00232FD5"/>
    <w:rsid w:val="00281802"/>
    <w:rsid w:val="002912B5"/>
    <w:rsid w:val="002915B6"/>
    <w:rsid w:val="002D5C01"/>
    <w:rsid w:val="002F7F60"/>
    <w:rsid w:val="00361518"/>
    <w:rsid w:val="003839F7"/>
    <w:rsid w:val="003B23FE"/>
    <w:rsid w:val="003D08E6"/>
    <w:rsid w:val="004224B4"/>
    <w:rsid w:val="00495AB0"/>
    <w:rsid w:val="004C727E"/>
    <w:rsid w:val="004E77DF"/>
    <w:rsid w:val="00565081"/>
    <w:rsid w:val="00573537"/>
    <w:rsid w:val="005F6913"/>
    <w:rsid w:val="0061079B"/>
    <w:rsid w:val="00630F03"/>
    <w:rsid w:val="00671CA2"/>
    <w:rsid w:val="00681DCE"/>
    <w:rsid w:val="0072633A"/>
    <w:rsid w:val="00752324"/>
    <w:rsid w:val="008B7689"/>
    <w:rsid w:val="0091282C"/>
    <w:rsid w:val="00922C9B"/>
    <w:rsid w:val="009F2A68"/>
    <w:rsid w:val="00A202A7"/>
    <w:rsid w:val="00A73961"/>
    <w:rsid w:val="00AB21ED"/>
    <w:rsid w:val="00B43805"/>
    <w:rsid w:val="00BB7B41"/>
    <w:rsid w:val="00BD3317"/>
    <w:rsid w:val="00C52F18"/>
    <w:rsid w:val="00CC5A5C"/>
    <w:rsid w:val="00CD5202"/>
    <w:rsid w:val="00CF7F62"/>
    <w:rsid w:val="00D300F7"/>
    <w:rsid w:val="00D31516"/>
    <w:rsid w:val="00D338FF"/>
    <w:rsid w:val="00D6049C"/>
    <w:rsid w:val="00D628B8"/>
    <w:rsid w:val="00D75B27"/>
    <w:rsid w:val="00D96E56"/>
    <w:rsid w:val="00DE45D0"/>
    <w:rsid w:val="00E033D0"/>
    <w:rsid w:val="00E37794"/>
    <w:rsid w:val="00E458BE"/>
    <w:rsid w:val="00F12000"/>
    <w:rsid w:val="00F7106E"/>
    <w:rsid w:val="00F73F7A"/>
    <w:rsid w:val="00F925C1"/>
    <w:rsid w:val="00FF255B"/>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57AB67C"/>
  <w15:chartTrackingRefBased/>
  <w15:docId w15:val="{B46D0F04-C755-410B-9C67-575C8540A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839F7"/>
    <w:rPr>
      <w:rFonts w:ascii="Arial" w:hAnsi="Arial"/>
    </w:rPr>
  </w:style>
  <w:style w:type="paragraph" w:styleId="berschrift1">
    <w:name w:val="heading 1"/>
    <w:basedOn w:val="Standard"/>
    <w:next w:val="Standard"/>
    <w:link w:val="berschrift1Zchn"/>
    <w:uiPriority w:val="9"/>
    <w:qFormat/>
    <w:rsid w:val="00BD3317"/>
    <w:pPr>
      <w:keepNext/>
      <w:keepLines/>
      <w:outlineLvl w:val="0"/>
    </w:pPr>
    <w:rPr>
      <w:rFonts w:eastAsiaTheme="majorEastAsia" w:cstheme="majorBidi"/>
      <w:b/>
      <w:color w:val="0070C0"/>
      <w:sz w:val="44"/>
      <w:szCs w:val="32"/>
    </w:rPr>
  </w:style>
  <w:style w:type="paragraph" w:styleId="berschrift2">
    <w:name w:val="heading 2"/>
    <w:basedOn w:val="Standard"/>
    <w:next w:val="Standard"/>
    <w:link w:val="berschrift2Zchn"/>
    <w:uiPriority w:val="9"/>
    <w:unhideWhenUsed/>
    <w:qFormat/>
    <w:rsid w:val="00F925C1"/>
    <w:pPr>
      <w:keepNext/>
      <w:keepLines/>
      <w:outlineLvl w:val="1"/>
    </w:pPr>
    <w:rPr>
      <w:rFonts w:eastAsiaTheme="majorEastAsia" w:cstheme="majorBidi"/>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D08E6"/>
    <w:pPr>
      <w:tabs>
        <w:tab w:val="center" w:pos="4536"/>
        <w:tab w:val="right" w:pos="9072"/>
      </w:tabs>
    </w:pPr>
  </w:style>
  <w:style w:type="character" w:customStyle="1" w:styleId="KopfzeileZchn">
    <w:name w:val="Kopfzeile Zchn"/>
    <w:basedOn w:val="Absatz-Standardschriftart"/>
    <w:link w:val="Kopfzeile"/>
    <w:uiPriority w:val="99"/>
    <w:rsid w:val="003D08E6"/>
  </w:style>
  <w:style w:type="paragraph" w:styleId="Fuzeile">
    <w:name w:val="footer"/>
    <w:basedOn w:val="Standard"/>
    <w:link w:val="FuzeileZchn"/>
    <w:uiPriority w:val="99"/>
    <w:unhideWhenUsed/>
    <w:rsid w:val="003D08E6"/>
    <w:pPr>
      <w:tabs>
        <w:tab w:val="center" w:pos="4536"/>
        <w:tab w:val="right" w:pos="9072"/>
      </w:tabs>
    </w:pPr>
  </w:style>
  <w:style w:type="character" w:customStyle="1" w:styleId="FuzeileZchn">
    <w:name w:val="Fußzeile Zchn"/>
    <w:basedOn w:val="Absatz-Standardschriftart"/>
    <w:link w:val="Fuzeile"/>
    <w:uiPriority w:val="99"/>
    <w:rsid w:val="003D08E6"/>
  </w:style>
  <w:style w:type="table" w:styleId="Tabellenraster">
    <w:name w:val="Table Grid"/>
    <w:basedOn w:val="NormaleTabelle"/>
    <w:uiPriority w:val="59"/>
    <w:rsid w:val="004224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pt">
    <w:name w:val="8 pt"/>
    <w:basedOn w:val="Standard"/>
    <w:qFormat/>
    <w:rsid w:val="00057D50"/>
    <w:rPr>
      <w:rFonts w:eastAsia="Calibri" w:cs="Times New Roman"/>
      <w:sz w:val="16"/>
      <w:szCs w:val="16"/>
    </w:rPr>
  </w:style>
  <w:style w:type="paragraph" w:styleId="Sprechblasentext">
    <w:name w:val="Balloon Text"/>
    <w:basedOn w:val="Standard"/>
    <w:link w:val="SprechblasentextZchn"/>
    <w:uiPriority w:val="99"/>
    <w:semiHidden/>
    <w:unhideWhenUsed/>
    <w:rsid w:val="00CD5202"/>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D5202"/>
    <w:rPr>
      <w:rFonts w:ascii="Segoe UI" w:hAnsi="Segoe UI" w:cs="Segoe UI"/>
      <w:sz w:val="18"/>
      <w:szCs w:val="18"/>
    </w:rPr>
  </w:style>
  <w:style w:type="character" w:styleId="Hyperlink">
    <w:name w:val="Hyperlink"/>
    <w:basedOn w:val="Absatz-Standardschriftart"/>
    <w:uiPriority w:val="99"/>
    <w:unhideWhenUsed/>
    <w:rsid w:val="00F12000"/>
    <w:rPr>
      <w:color w:val="0563C1" w:themeColor="hyperlink"/>
      <w:u w:val="single"/>
    </w:rPr>
  </w:style>
  <w:style w:type="character" w:customStyle="1" w:styleId="berschrift1Zchn">
    <w:name w:val="Überschrift 1 Zchn"/>
    <w:basedOn w:val="Absatz-Standardschriftart"/>
    <w:link w:val="berschrift1"/>
    <w:uiPriority w:val="9"/>
    <w:rsid w:val="00BD3317"/>
    <w:rPr>
      <w:rFonts w:ascii="Arial" w:eastAsiaTheme="majorEastAsia" w:hAnsi="Arial" w:cstheme="majorBidi"/>
      <w:b/>
      <w:color w:val="0070C0"/>
      <w:sz w:val="44"/>
      <w:szCs w:val="32"/>
    </w:rPr>
  </w:style>
  <w:style w:type="character" w:customStyle="1" w:styleId="berschrift2Zchn">
    <w:name w:val="Überschrift 2 Zchn"/>
    <w:basedOn w:val="Absatz-Standardschriftart"/>
    <w:link w:val="berschrift2"/>
    <w:uiPriority w:val="9"/>
    <w:rsid w:val="00F925C1"/>
    <w:rPr>
      <w:rFonts w:ascii="Arial" w:eastAsiaTheme="majorEastAsia" w:hAnsi="Arial" w:cstheme="majorBidi"/>
      <w:b/>
      <w:szCs w:val="26"/>
    </w:rPr>
  </w:style>
  <w:style w:type="paragraph" w:styleId="Listenabsatz">
    <w:name w:val="List Paragraph"/>
    <w:basedOn w:val="Standard"/>
    <w:uiPriority w:val="34"/>
    <w:qFormat/>
    <w:rsid w:val="00E37794"/>
    <w:pPr>
      <w:ind w:left="720"/>
      <w:contextualSpacing/>
    </w:pPr>
  </w:style>
  <w:style w:type="paragraph" w:customStyle="1" w:styleId="FliesstextBischfitAufzhlung">
    <w:name w:val="Fliesstext Bischfit Aufzählung"/>
    <w:basedOn w:val="Standard"/>
    <w:qFormat/>
    <w:rsid w:val="00E37794"/>
    <w:pPr>
      <w:widowControl w:val="0"/>
      <w:numPr>
        <w:numId w:val="2"/>
      </w:numPr>
      <w:tabs>
        <w:tab w:val="left" w:pos="2268"/>
        <w:tab w:val="left" w:pos="4536"/>
      </w:tabs>
      <w:spacing w:line="320" w:lineRule="atLeast"/>
    </w:pPr>
    <w:rPr>
      <w:rFonts w:ascii="ArialMT" w:eastAsia="Times New Roman" w:hAnsi="ArialMT" w:cs="Times New Roman"/>
      <w:kern w:val="16"/>
      <w:szCs w:val="20"/>
      <w:lang w:eastAsia="de-CH"/>
    </w:rPr>
  </w:style>
  <w:style w:type="character" w:styleId="Platzhaltertext">
    <w:name w:val="Placeholder Text"/>
    <w:basedOn w:val="Absatz-Standardschriftart"/>
    <w:uiPriority w:val="99"/>
    <w:semiHidden/>
    <w:rsid w:val="00671CA2"/>
    <w:rPr>
      <w:color w:val="808080"/>
    </w:rPr>
  </w:style>
  <w:style w:type="character" w:styleId="Kommentarzeichen">
    <w:name w:val="annotation reference"/>
    <w:basedOn w:val="Absatz-Standardschriftart"/>
    <w:uiPriority w:val="99"/>
    <w:semiHidden/>
    <w:unhideWhenUsed/>
    <w:rsid w:val="001E77CB"/>
    <w:rPr>
      <w:sz w:val="16"/>
      <w:szCs w:val="16"/>
    </w:rPr>
  </w:style>
  <w:style w:type="paragraph" w:styleId="Kommentartext">
    <w:name w:val="annotation text"/>
    <w:basedOn w:val="Standard"/>
    <w:link w:val="KommentartextZchn"/>
    <w:uiPriority w:val="99"/>
    <w:semiHidden/>
    <w:unhideWhenUsed/>
    <w:rsid w:val="001E77CB"/>
    <w:rPr>
      <w:sz w:val="20"/>
      <w:szCs w:val="20"/>
    </w:rPr>
  </w:style>
  <w:style w:type="character" w:customStyle="1" w:styleId="KommentartextZchn">
    <w:name w:val="Kommentartext Zchn"/>
    <w:basedOn w:val="Absatz-Standardschriftart"/>
    <w:link w:val="Kommentartext"/>
    <w:uiPriority w:val="99"/>
    <w:semiHidden/>
    <w:rsid w:val="001E77CB"/>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1E77CB"/>
    <w:rPr>
      <w:b/>
      <w:bCs/>
    </w:rPr>
  </w:style>
  <w:style w:type="character" w:customStyle="1" w:styleId="KommentarthemaZchn">
    <w:name w:val="Kommentarthema Zchn"/>
    <w:basedOn w:val="KommentartextZchn"/>
    <w:link w:val="Kommentarthema"/>
    <w:uiPriority w:val="99"/>
    <w:semiHidden/>
    <w:rsid w:val="001E77CB"/>
    <w:rPr>
      <w:rFonts w:ascii="Arial" w:hAnsi="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trom\Desktop\Infoblatt_D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Allgemein"/>
          <w:gallery w:val="placeholder"/>
        </w:category>
        <w:types>
          <w:type w:val="bbPlcHdr"/>
        </w:types>
        <w:behaviors>
          <w:behavior w:val="content"/>
        </w:behaviors>
        <w:guid w:val="{B9222064-EB85-4370-9413-F1E644B4BB77}"/>
      </w:docPartPr>
      <w:docPartBody>
        <w:p w:rsidR="008E3D5E" w:rsidRDefault="00333328">
          <w:r w:rsidRPr="00810E12">
            <w:rPr>
              <w:rStyle w:val="Platzhaltertext"/>
            </w:rPr>
            <w:t>Klicken oder tippen Sie hier, um Text einzugeben.</w:t>
          </w:r>
        </w:p>
      </w:docPartBody>
    </w:docPart>
    <w:docPart>
      <w:docPartPr>
        <w:name w:val="99B8C52C21EA4871BA6B6BBC293107AC"/>
        <w:category>
          <w:name w:val="Allgemein"/>
          <w:gallery w:val="placeholder"/>
        </w:category>
        <w:types>
          <w:type w:val="bbPlcHdr"/>
        </w:types>
        <w:behaviors>
          <w:behavior w:val="content"/>
        </w:behaviors>
        <w:guid w:val="{CD1FB6AF-A4EF-42DC-8884-1D0318B76678}"/>
      </w:docPartPr>
      <w:docPartBody>
        <w:p w:rsidR="00132744" w:rsidRDefault="008E3D5E" w:rsidP="008E3D5E">
          <w:pPr>
            <w:pStyle w:val="99B8C52C21EA4871BA6B6BBC293107AC"/>
          </w:pPr>
          <w:r w:rsidRPr="00810E12">
            <w:rPr>
              <w:rStyle w:val="Platzhaltertext"/>
            </w:rPr>
            <w:t>Klicken oder tippen Sie hier, um Text einzugeben.</w:t>
          </w:r>
        </w:p>
      </w:docPartBody>
    </w:docPart>
    <w:docPart>
      <w:docPartPr>
        <w:name w:val="556B3A7A62864B078FE57D282461F440"/>
        <w:category>
          <w:name w:val="Allgemein"/>
          <w:gallery w:val="placeholder"/>
        </w:category>
        <w:types>
          <w:type w:val="bbPlcHdr"/>
        </w:types>
        <w:behaviors>
          <w:behavior w:val="content"/>
        </w:behaviors>
        <w:guid w:val="{C2FD7357-19D7-4A30-B32A-F850EB54E984}"/>
      </w:docPartPr>
      <w:docPartBody>
        <w:p w:rsidR="00132744" w:rsidRDefault="008E3D5E" w:rsidP="008E3D5E">
          <w:pPr>
            <w:pStyle w:val="556B3A7A62864B078FE57D282461F440"/>
          </w:pPr>
          <w:r w:rsidRPr="00810E12">
            <w:rPr>
              <w:rStyle w:val="Platzhalt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328"/>
    <w:rsid w:val="00132744"/>
    <w:rsid w:val="00333328"/>
    <w:rsid w:val="00633528"/>
    <w:rsid w:val="00885A7C"/>
    <w:rsid w:val="008E3D5E"/>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CH" w:eastAsia="de-CH"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8E3D5E"/>
    <w:rPr>
      <w:color w:val="808080"/>
    </w:rPr>
  </w:style>
  <w:style w:type="paragraph" w:customStyle="1" w:styleId="DBD7739919B14A9C8E8B1935E49DDA59">
    <w:name w:val="DBD7739919B14A9C8E8B1935E49DDA59"/>
    <w:rsid w:val="00333328"/>
  </w:style>
  <w:style w:type="paragraph" w:customStyle="1" w:styleId="5EEAEAE77E844EC78CAC9B3C68E1E4EC">
    <w:name w:val="5EEAEAE77E844EC78CAC9B3C68E1E4EC"/>
    <w:rsid w:val="00333328"/>
  </w:style>
  <w:style w:type="paragraph" w:customStyle="1" w:styleId="71AE471ACE4243C789C302DDC8D42811">
    <w:name w:val="71AE471ACE4243C789C302DDC8D42811"/>
    <w:rsid w:val="00333328"/>
  </w:style>
  <w:style w:type="paragraph" w:customStyle="1" w:styleId="AAA3B72055BE4A9582DC46D3457BAFD3">
    <w:name w:val="AAA3B72055BE4A9582DC46D3457BAFD3"/>
    <w:rsid w:val="00333328"/>
  </w:style>
  <w:style w:type="paragraph" w:customStyle="1" w:styleId="7306A226D1AA42A79295AB39E6956935">
    <w:name w:val="7306A226D1AA42A79295AB39E6956935"/>
    <w:rsid w:val="008E3D5E"/>
  </w:style>
  <w:style w:type="paragraph" w:customStyle="1" w:styleId="495BD91BD6D3403F96E515E50B1B6D18">
    <w:name w:val="495BD91BD6D3403F96E515E50B1B6D18"/>
    <w:rsid w:val="008E3D5E"/>
  </w:style>
  <w:style w:type="paragraph" w:customStyle="1" w:styleId="F96A7BF35B1C433EBAF0995F2B751EA5">
    <w:name w:val="F96A7BF35B1C433EBAF0995F2B751EA5"/>
    <w:rsid w:val="008E3D5E"/>
  </w:style>
  <w:style w:type="paragraph" w:customStyle="1" w:styleId="78CFCD7D7EF34B5D94DEBE0803DD8F15">
    <w:name w:val="78CFCD7D7EF34B5D94DEBE0803DD8F15"/>
    <w:rsid w:val="008E3D5E"/>
  </w:style>
  <w:style w:type="paragraph" w:customStyle="1" w:styleId="99B8C52C21EA4871BA6B6BBC293107AC">
    <w:name w:val="99B8C52C21EA4871BA6B6BBC293107AC"/>
    <w:rsid w:val="008E3D5E"/>
  </w:style>
  <w:style w:type="paragraph" w:customStyle="1" w:styleId="556B3A7A62864B078FE57D282461F440">
    <w:name w:val="556B3A7A62864B078FE57D282461F440"/>
    <w:rsid w:val="008E3D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E2F0662B018DB4594F9CF5C34491862" ma:contentTypeVersion="5" ma:contentTypeDescription="Ein neues Dokument erstellen." ma:contentTypeScope="" ma:versionID="437b51fc96f4cbc770f389be939d0109">
  <xsd:schema xmlns:xsd="http://www.w3.org/2001/XMLSchema" xmlns:xs="http://www.w3.org/2001/XMLSchema" xmlns:p="http://schemas.microsoft.com/office/2006/metadata/properties" xmlns:ns1="http://schemas.microsoft.com/sharepoint/v3" xmlns:ns2="9cb72584-521c-48d8-ae0b-3ea6f4cd205e" targetNamespace="http://schemas.microsoft.com/office/2006/metadata/properties" ma:root="true" ma:fieldsID="b8cc62273db7eff6955bcaafdd1ea054" ns1:_="" ns2:_="">
    <xsd:import namespace="http://schemas.microsoft.com/sharepoint/v3"/>
    <xsd:import namespace="9cb72584-521c-48d8-ae0b-3ea6f4cd205e"/>
    <xsd:element name="properties">
      <xsd:complexType>
        <xsd:sequence>
          <xsd:element name="documentManagement">
            <xsd:complexType>
              <xsd:all>
                <xsd:element ref="ns1:PublishingStartDate" minOccurs="0"/>
                <xsd:element ref="ns1:PublishingExpirationDate" minOccurs="0"/>
                <xsd:element ref="ns2:Kategorie" minOccurs="0"/>
                <xsd:element ref="ns2:Sprache" minOccurs="0"/>
                <xsd:element ref="ns2:ID_x002d_Numm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 ma:hidden="true" ma:internalName="PublishingStartDate">
      <xsd:simpleType>
        <xsd:restriction base="dms:Unknown"/>
      </xsd:simpleType>
    </xsd:element>
    <xsd:element name="PublishingExpirationDate" ma:index="9" nillable="true" ma:displayName="Geplantes Enddatum"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cb72584-521c-48d8-ae0b-3ea6f4cd205e" elementFormDefault="qualified">
    <xsd:import namespace="http://schemas.microsoft.com/office/2006/documentManagement/types"/>
    <xsd:import namespace="http://schemas.microsoft.com/office/infopath/2007/PartnerControls"/>
    <xsd:element name="Kategorie" ma:index="10" nillable="true" ma:displayName="Kategorie" ma:internalName="Kategorie">
      <xsd:simpleType>
        <xsd:restriction base="dms:Text">
          <xsd:maxLength value="255"/>
        </xsd:restriction>
      </xsd:simpleType>
    </xsd:element>
    <xsd:element name="Sprache" ma:index="11" nillable="true" ma:displayName="Sprache" ma:internalName="Sprache">
      <xsd:simpleType>
        <xsd:restriction base="dms:Text">
          <xsd:maxLength value="255"/>
        </xsd:restriction>
      </xsd:simpleType>
    </xsd:element>
    <xsd:element name="ID_x002d_Nummer" ma:index="12" nillable="true" ma:displayName="ID-Nummer" ma:internalName="ID_x002d_Nummer">
      <xsd:simpleType>
        <xsd:restriction base="dms:Number"/>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prache xmlns="9cb72584-521c-48d8-ae0b-3ea6f4cd205e">DE</Sprache>
    <ID_x002d_Nummer xmlns="9cb72584-521c-48d8-ae0b-3ea6f4cd205e">1</ID_x002d_Nummer>
    <PublishingExpirationDate xmlns="http://schemas.microsoft.com/sharepoint/v3" xsi:nil="true"/>
    <Kategorie xmlns="9cb72584-521c-48d8-ae0b-3ea6f4cd205e">Pausenplatzgestaltung</Kategorie>
    <PublishingStartDate xmlns="http://schemas.microsoft.com/sharepoint/v3" xsi:nil="true"/>
  </documentManagement>
</p:properties>
</file>

<file path=customXml/itemProps1.xml><?xml version="1.0" encoding="utf-8"?>
<ds:datastoreItem xmlns:ds="http://schemas.openxmlformats.org/officeDocument/2006/customXml" ds:itemID="{4236CCD4-7B67-4287-8F3D-6F1DCC545083}">
  <ds:schemaRefs>
    <ds:schemaRef ds:uri="http://schemas.microsoft.com/sharepoint/v3/contenttype/forms"/>
  </ds:schemaRefs>
</ds:datastoreItem>
</file>

<file path=customXml/itemProps2.xml><?xml version="1.0" encoding="utf-8"?>
<ds:datastoreItem xmlns:ds="http://schemas.openxmlformats.org/officeDocument/2006/customXml" ds:itemID="{5E9B3ECF-41C4-4859-AA89-36456CAD5D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cb72584-521c-48d8-ae0b-3ea6f4cd20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66C0CD-539A-46DA-ABA1-989A50388CAB}">
  <ds:schemaRefs>
    <ds:schemaRef ds:uri="http://schemas.microsoft.com/office/2006/metadata/properties"/>
    <ds:schemaRef ds:uri="http://schemas.microsoft.com/office/infopath/2007/PartnerControls"/>
    <ds:schemaRef ds:uri="9cb72584-521c-48d8-ae0b-3ea6f4cd205e"/>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Infoblatt_DE.dotx</Template>
  <TotalTime>0</TotalTime>
  <Pages>2</Pages>
  <Words>422</Words>
  <Characters>2664</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Leitfaden «Beratung Pausenplatzgestaltung»</vt:lpstr>
    </vt:vector>
  </TitlesOfParts>
  <Company>Kantonale Verwaltung Graubünden</Company>
  <LinksUpToDate>false</LinksUpToDate>
  <CharactersWithSpaces>3080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Leitfaden «Beratung Pausenplatzgestaltung»</dc:title>
  <dc:subject/>
  <dc:creator>Sutter Romana</dc:creator>
  <cp:keywords/>
  <dc:description/>
  <cp:lastModifiedBy>Heuberger Margot (GA)</cp:lastModifiedBy>
  <cp:revision>4</cp:revision>
  <cp:lastPrinted>2024-12-20T06:29:00Z</cp:lastPrinted>
  <dcterms:created xsi:type="dcterms:W3CDTF">2025-03-17T12:22:00Z</dcterms:created>
  <dcterms:modified xsi:type="dcterms:W3CDTF">2025-03-17T12:23:00Z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0x010100DE2F0662B018DB4594F9CF5C34491862</vt:lpwstr>
  </property>
</Properties>
</file>