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3.jpg" ContentType="image/jpeg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76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2"/>
      </w:tblGrid>
      <w:tr w:rsidR="00057D50" w:rsidRPr="00F6237D" w:rsidTr="00B75B1D">
        <w:trPr>
          <w:trHeight w:val="850"/>
        </w:trPr>
        <w:tc>
          <w:tcPr>
            <w:tcW w:w="9762" w:type="dxa"/>
          </w:tcPr>
          <w:p w:rsidR="00057D50" w:rsidRPr="001445CD" w:rsidRDefault="00E033D0" w:rsidP="003839F7">
            <w:pPr>
              <w:pStyle w:val="8pt"/>
              <w:tabs>
                <w:tab w:val="right" w:pos="9380"/>
              </w:tabs>
              <w:ind w:left="38"/>
              <w:rPr>
                <w:sz w:val="15"/>
                <w:szCs w:val="15"/>
              </w:rPr>
            </w:pPr>
            <w:r>
              <w:rPr>
                <w:sz w:val="15"/>
              </w:rPr>
              <w:t>Servizio specializzato per la promozione della salute, Hofgra</w:t>
            </w:r>
            <w:r w:rsidR="001318F6">
              <w:rPr>
                <w:sz w:val="15"/>
              </w:rPr>
              <w:t>ben 5, 7001 Coira</w:t>
            </w:r>
            <w:r w:rsidR="001318F6">
              <w:rPr>
                <w:sz w:val="15"/>
              </w:rPr>
              <w:tab/>
              <w:t>gesundheitsfö</w:t>
            </w:r>
            <w:r>
              <w:rPr>
                <w:sz w:val="15"/>
              </w:rPr>
              <w:t>rderung.gr.ch</w:t>
            </w:r>
          </w:p>
          <w:p w:rsidR="00057D50" w:rsidRPr="001445CD" w:rsidRDefault="00D300F7" w:rsidP="003839F7">
            <w:pPr>
              <w:pStyle w:val="8pt"/>
              <w:tabs>
                <w:tab w:val="left" w:pos="616"/>
                <w:tab w:val="right" w:pos="9380"/>
              </w:tabs>
              <w:ind w:left="38"/>
              <w:rPr>
                <w:sz w:val="15"/>
                <w:szCs w:val="15"/>
              </w:rPr>
            </w:pPr>
            <w:r>
              <w:rPr>
                <w:sz w:val="15"/>
              </w:rPr>
              <w:t>081 257 64 00, gf@san.gr.ch</w:t>
            </w:r>
            <w:r>
              <w:rPr>
                <w:sz w:val="15"/>
              </w:rPr>
              <w:tab/>
            </w:r>
          </w:p>
          <w:p w:rsidR="00057D50" w:rsidRPr="001445CD" w:rsidRDefault="00057D50" w:rsidP="003839F7">
            <w:pPr>
              <w:pStyle w:val="8pt"/>
              <w:tabs>
                <w:tab w:val="right" w:pos="9233"/>
              </w:tabs>
              <w:ind w:left="38"/>
              <w:rPr>
                <w:sz w:val="15"/>
                <w:szCs w:val="15"/>
              </w:rPr>
            </w:pPr>
          </w:p>
        </w:tc>
      </w:tr>
      <w:tr w:rsidR="00057D50" w:rsidRPr="00057D50" w:rsidTr="0018428E">
        <w:trPr>
          <w:trHeight w:val="535"/>
        </w:trPr>
        <w:tc>
          <w:tcPr>
            <w:tcW w:w="9762" w:type="dxa"/>
          </w:tcPr>
          <w:p w:rsidR="00057D50" w:rsidRPr="001445CD" w:rsidRDefault="00085175" w:rsidP="00427EF2">
            <w:pPr>
              <w:pStyle w:val="berschrift1"/>
            </w:pPr>
            <w:r>
              <w:t xml:space="preserve">Accordo – </w:t>
            </w:r>
            <w:r w:rsidR="00F42233">
              <w:t>allestimento dei piazzali pausa</w:t>
            </w:r>
          </w:p>
        </w:tc>
      </w:tr>
    </w:tbl>
    <w:p w:rsidR="00B9614B" w:rsidRDefault="00B9614B" w:rsidP="00F53BAC">
      <w:pPr>
        <w:tabs>
          <w:tab w:val="left" w:pos="2835"/>
          <w:tab w:val="left" w:pos="7031"/>
        </w:tabs>
        <w:spacing w:line="276" w:lineRule="auto"/>
        <w:rPr>
          <w:rFonts w:eastAsia="Times New Roman" w:cs="Arial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2"/>
        <w:gridCol w:w="1439"/>
        <w:gridCol w:w="2106"/>
        <w:gridCol w:w="3537"/>
      </w:tblGrid>
      <w:tr w:rsidR="007F18F9" w:rsidTr="00A41D24">
        <w:tc>
          <w:tcPr>
            <w:tcW w:w="2262" w:type="dxa"/>
          </w:tcPr>
          <w:p w:rsidR="007F18F9" w:rsidRPr="002E70AF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  <w:sz w:val="20"/>
              </w:rPr>
            </w:pPr>
            <w:r>
              <w:rPr>
                <w:b/>
                <w:sz w:val="20"/>
              </w:rPr>
              <w:t>Scuola:</w:t>
            </w:r>
          </w:p>
        </w:tc>
        <w:tc>
          <w:tcPr>
            <w:tcW w:w="7082" w:type="dxa"/>
            <w:gridSpan w:val="3"/>
          </w:tcPr>
          <w:p w:rsidR="007F18F9" w:rsidRDefault="00B4080B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="Arial"/>
                </w:rPr>
                <w:id w:val="373584472"/>
                <w:placeholder>
                  <w:docPart w:val="3777A37B6CDA4D38A00F54CC1D4818EB"/>
                </w:placeholder>
                <w:showingPlcHdr/>
              </w:sdtPr>
              <w:sdtEndPr/>
              <w:sdtContent>
                <w:bookmarkStart w:id="0" w:name="_GoBack"/>
                <w:r w:rsidR="002E70AF">
                  <w:rPr>
                    <w:rStyle w:val="Platzhaltertext"/>
                  </w:rPr>
                  <w:t>Cliccare qui per inserire il testo</w:t>
                </w:r>
                <w:bookmarkEnd w:id="0"/>
              </w:sdtContent>
            </w:sdt>
          </w:p>
          <w:p w:rsidR="00A41D24" w:rsidRDefault="00A41D24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</w:tr>
      <w:tr w:rsidR="007F18F9" w:rsidTr="00A41D24">
        <w:tc>
          <w:tcPr>
            <w:tcW w:w="2262" w:type="dxa"/>
          </w:tcPr>
          <w:p w:rsidR="007F18F9" w:rsidRPr="002E70AF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  <w:sz w:val="20"/>
              </w:rPr>
            </w:pPr>
            <w:r>
              <w:rPr>
                <w:b/>
                <w:sz w:val="20"/>
              </w:rPr>
              <w:t>Persona di riferimento:</w:t>
            </w: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Nome cognome</w:t>
            </w:r>
          </w:p>
        </w:tc>
        <w:tc>
          <w:tcPr>
            <w:tcW w:w="5643" w:type="dxa"/>
            <w:gridSpan w:val="2"/>
          </w:tcPr>
          <w:p w:rsidR="007F18F9" w:rsidRDefault="00B4080B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85934122"/>
                <w:placeholder>
                  <w:docPart w:val="009D24A5148249CC95A1EFACAD1978DF"/>
                </w:placeholder>
                <w:text/>
              </w:sdtPr>
              <w:sdtEndPr/>
              <w:sdtContent>
                <w:r w:rsidR="002E70AF">
                  <w:rPr>
                    <w:color w:val="7F7F7F" w:themeColor="text1" w:themeTint="80"/>
                  </w:rPr>
                  <w:t xml:space="preserve">ad es. Max </w:t>
                </w:r>
                <w:proofErr w:type="spellStart"/>
                <w:r w:rsidR="002E70AF">
                  <w:rPr>
                    <w:color w:val="7F7F7F" w:themeColor="text1" w:themeTint="80"/>
                  </w:rPr>
                  <w:t>Muster</w:t>
                </w:r>
                <w:proofErr w:type="spellEnd"/>
              </w:sdtContent>
            </w:sdt>
          </w:p>
        </w:tc>
      </w:tr>
      <w:tr w:rsidR="007F18F9" w:rsidTr="00A41D24">
        <w:tc>
          <w:tcPr>
            <w:tcW w:w="2262" w:type="dxa"/>
          </w:tcPr>
          <w:p w:rsidR="007F18F9" w:rsidRPr="002E70AF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  <w:sz w:val="20"/>
              </w:rPr>
            </w:pP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Indirizzo postale</w:t>
            </w:r>
          </w:p>
        </w:tc>
        <w:tc>
          <w:tcPr>
            <w:tcW w:w="5643" w:type="dxa"/>
            <w:gridSpan w:val="2"/>
          </w:tcPr>
          <w:p w:rsidR="007F18F9" w:rsidRDefault="00B4080B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596482474"/>
                <w:placeholder>
                  <w:docPart w:val="14AF98553D6B4312B8A2BC90F7B37825"/>
                </w:placeholder>
                <w:text/>
              </w:sdtPr>
              <w:sdtEndPr/>
              <w:sdtContent>
                <w:r w:rsidR="002E70AF">
                  <w:rPr>
                    <w:color w:val="7F7F7F" w:themeColor="text1" w:themeTint="80"/>
                  </w:rPr>
                  <w:t xml:space="preserve">ad es. Via </w:t>
                </w:r>
                <w:proofErr w:type="spellStart"/>
                <w:r w:rsidR="002E70AF">
                  <w:rPr>
                    <w:color w:val="7F7F7F" w:themeColor="text1" w:themeTint="80"/>
                  </w:rPr>
                  <w:t>Muster</w:t>
                </w:r>
                <w:proofErr w:type="spellEnd"/>
                <w:r w:rsidR="002E70AF">
                  <w:rPr>
                    <w:color w:val="7F7F7F" w:themeColor="text1" w:themeTint="80"/>
                  </w:rPr>
                  <w:t xml:space="preserve"> 1, 7000 </w:t>
                </w:r>
                <w:proofErr w:type="spellStart"/>
                <w:r w:rsidR="002E70AF">
                  <w:rPr>
                    <w:color w:val="7F7F7F" w:themeColor="text1" w:themeTint="80"/>
                  </w:rPr>
                  <w:t>Coira</w:t>
                </w:r>
                <w:proofErr w:type="spellEnd"/>
              </w:sdtContent>
            </w:sdt>
          </w:p>
        </w:tc>
      </w:tr>
      <w:tr w:rsidR="007F18F9" w:rsidTr="00A41D24">
        <w:tc>
          <w:tcPr>
            <w:tcW w:w="2262" w:type="dxa"/>
          </w:tcPr>
          <w:p w:rsidR="007F18F9" w:rsidRPr="002E70AF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  <w:sz w:val="20"/>
              </w:rPr>
            </w:pP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E-mail</w:t>
            </w:r>
          </w:p>
        </w:tc>
        <w:tc>
          <w:tcPr>
            <w:tcW w:w="5643" w:type="dxa"/>
            <w:gridSpan w:val="2"/>
          </w:tcPr>
          <w:p w:rsidR="007F18F9" w:rsidRDefault="00B4080B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1259024824"/>
                <w:placeholder>
                  <w:docPart w:val="E9CEA2CFB3494570A50C100292FE86DE"/>
                </w:placeholder>
                <w:text/>
              </w:sdtPr>
              <w:sdtEndPr/>
              <w:sdtContent>
                <w:r w:rsidR="002E70AF">
                  <w:rPr>
                    <w:color w:val="7F7F7F" w:themeColor="text1" w:themeTint="80"/>
                  </w:rPr>
                  <w:t>ad es. max.muster@schule.ch</w:t>
                </w:r>
              </w:sdtContent>
            </w:sdt>
          </w:p>
        </w:tc>
      </w:tr>
      <w:tr w:rsidR="007F18F9" w:rsidTr="00A41D24">
        <w:tc>
          <w:tcPr>
            <w:tcW w:w="2262" w:type="dxa"/>
          </w:tcPr>
          <w:p w:rsidR="007F18F9" w:rsidRPr="002E70AF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  <w:sz w:val="20"/>
              </w:rPr>
            </w:pP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Telefono</w:t>
            </w:r>
          </w:p>
        </w:tc>
        <w:tc>
          <w:tcPr>
            <w:tcW w:w="5643" w:type="dxa"/>
            <w:gridSpan w:val="2"/>
          </w:tcPr>
          <w:p w:rsidR="007F18F9" w:rsidRDefault="00B4080B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1562556535"/>
                <w:placeholder>
                  <w:docPart w:val="6F3661348AFA41C5BCB9C2B1F9874C90"/>
                </w:placeholder>
                <w:text/>
              </w:sdtPr>
              <w:sdtEndPr/>
              <w:sdtContent>
                <w:r w:rsidR="002E70AF">
                  <w:rPr>
                    <w:color w:val="7F7F7F" w:themeColor="text1" w:themeTint="80"/>
                  </w:rPr>
                  <w:t>ad es. 081 000 00 00</w:t>
                </w:r>
              </w:sdtContent>
            </w:sdt>
          </w:p>
        </w:tc>
      </w:tr>
      <w:tr w:rsidR="007F18F9" w:rsidTr="00A41D24">
        <w:tc>
          <w:tcPr>
            <w:tcW w:w="2262" w:type="dxa"/>
          </w:tcPr>
          <w:p w:rsidR="007F18F9" w:rsidRPr="002E70AF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  <w:sz w:val="20"/>
              </w:rPr>
            </w:pP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5643" w:type="dxa"/>
            <w:gridSpan w:val="2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color w:val="7F7F7F" w:themeColor="text1" w:themeTint="80"/>
              </w:rPr>
            </w:pPr>
          </w:p>
        </w:tc>
      </w:tr>
      <w:tr w:rsidR="007F18F9" w:rsidTr="00A41D24">
        <w:tc>
          <w:tcPr>
            <w:tcW w:w="2262" w:type="dxa"/>
          </w:tcPr>
          <w:p w:rsidR="007F18F9" w:rsidRPr="002E70AF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  <w:sz w:val="20"/>
              </w:rPr>
            </w:pPr>
            <w:r>
              <w:rPr>
                <w:b/>
                <w:sz w:val="20"/>
              </w:rPr>
              <w:t>Direzione scolastica:</w:t>
            </w: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Nome cognome</w:t>
            </w:r>
          </w:p>
        </w:tc>
        <w:tc>
          <w:tcPr>
            <w:tcW w:w="5643" w:type="dxa"/>
            <w:gridSpan w:val="2"/>
          </w:tcPr>
          <w:p w:rsidR="007F18F9" w:rsidRPr="007F18F9" w:rsidRDefault="00B4080B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1530329511"/>
                <w:placeholder>
                  <w:docPart w:val="A35C9960C2C249218FE49875DDBB84CF"/>
                </w:placeholder>
                <w:text/>
              </w:sdtPr>
              <w:sdtEndPr/>
              <w:sdtContent>
                <w:r w:rsidR="002E70AF">
                  <w:rPr>
                    <w:color w:val="7F7F7F" w:themeColor="text1" w:themeTint="80"/>
                  </w:rPr>
                  <w:t xml:space="preserve">ad es. Max </w:t>
                </w:r>
                <w:proofErr w:type="spellStart"/>
                <w:r w:rsidR="002E70AF">
                  <w:rPr>
                    <w:color w:val="7F7F7F" w:themeColor="text1" w:themeTint="80"/>
                  </w:rPr>
                  <w:t>Muster</w:t>
                </w:r>
                <w:proofErr w:type="spellEnd"/>
              </w:sdtContent>
            </w:sdt>
          </w:p>
        </w:tc>
      </w:tr>
      <w:tr w:rsidR="007F18F9" w:rsidTr="00A41D24">
        <w:tc>
          <w:tcPr>
            <w:tcW w:w="2262" w:type="dxa"/>
          </w:tcPr>
          <w:p w:rsidR="007F18F9" w:rsidRPr="002E70AF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  <w:sz w:val="20"/>
              </w:rPr>
            </w:pP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E-mail</w:t>
            </w:r>
          </w:p>
        </w:tc>
        <w:tc>
          <w:tcPr>
            <w:tcW w:w="5643" w:type="dxa"/>
            <w:gridSpan w:val="2"/>
          </w:tcPr>
          <w:p w:rsidR="007F18F9" w:rsidRPr="007F18F9" w:rsidRDefault="00B4080B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473574070"/>
                <w:placeholder>
                  <w:docPart w:val="111892D785194ABCBC5AA913E2369FFB"/>
                </w:placeholder>
                <w:text/>
              </w:sdtPr>
              <w:sdtEndPr/>
              <w:sdtContent>
                <w:r w:rsidR="002E70AF">
                  <w:rPr>
                    <w:color w:val="7F7F7F" w:themeColor="text1" w:themeTint="80"/>
                  </w:rPr>
                  <w:t>ad es. max.muster@schule.ch</w:t>
                </w:r>
              </w:sdtContent>
            </w:sdt>
          </w:p>
        </w:tc>
      </w:tr>
      <w:tr w:rsidR="007F18F9" w:rsidTr="00A41D24">
        <w:tc>
          <w:tcPr>
            <w:tcW w:w="2262" w:type="dxa"/>
          </w:tcPr>
          <w:p w:rsidR="007F18F9" w:rsidRPr="002E70AF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  <w:sz w:val="20"/>
              </w:rPr>
            </w:pP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Telefono</w:t>
            </w:r>
          </w:p>
        </w:tc>
        <w:tc>
          <w:tcPr>
            <w:tcW w:w="5643" w:type="dxa"/>
            <w:gridSpan w:val="2"/>
          </w:tcPr>
          <w:p w:rsidR="007F18F9" w:rsidRPr="007F18F9" w:rsidRDefault="00B4080B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1832285092"/>
                <w:placeholder>
                  <w:docPart w:val="8CBFC61C91A24775BA668F3E55B75462"/>
                </w:placeholder>
                <w:text/>
              </w:sdtPr>
              <w:sdtEndPr/>
              <w:sdtContent>
                <w:r w:rsidR="002E70AF">
                  <w:rPr>
                    <w:color w:val="7F7F7F" w:themeColor="text1" w:themeTint="80"/>
                  </w:rPr>
                  <w:t>ad es. 081 000 00 00</w:t>
                </w:r>
              </w:sdtContent>
            </w:sdt>
          </w:p>
        </w:tc>
      </w:tr>
      <w:tr w:rsidR="00A41D24" w:rsidTr="00A41D24">
        <w:tc>
          <w:tcPr>
            <w:tcW w:w="2262" w:type="dxa"/>
          </w:tcPr>
          <w:p w:rsidR="007F18F9" w:rsidRPr="002E70AF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  <w:sz w:val="20"/>
              </w:rPr>
            </w:pP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2106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3537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</w:tr>
      <w:tr w:rsidR="00A41D24" w:rsidTr="00A41D24">
        <w:tc>
          <w:tcPr>
            <w:tcW w:w="2262" w:type="dxa"/>
          </w:tcPr>
          <w:p w:rsidR="007F18F9" w:rsidRPr="002E70AF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  <w:sz w:val="20"/>
              </w:rPr>
            </w:pPr>
            <w:r>
              <w:rPr>
                <w:b/>
                <w:sz w:val="20"/>
              </w:rPr>
              <w:t>Gruppo di lavoro:</w:t>
            </w:r>
          </w:p>
        </w:tc>
        <w:tc>
          <w:tcPr>
            <w:tcW w:w="1439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Nome cognome</w:t>
            </w:r>
          </w:p>
        </w:tc>
        <w:tc>
          <w:tcPr>
            <w:tcW w:w="2106" w:type="dxa"/>
          </w:tcPr>
          <w:p w:rsidR="007F18F9" w:rsidRPr="007F18F9" w:rsidRDefault="00B4080B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1119371159"/>
                <w:placeholder>
                  <w:docPart w:val="BBF282F690EA4EECAFA60630D54BCE64"/>
                </w:placeholder>
                <w:text/>
              </w:sdtPr>
              <w:sdtEndPr/>
              <w:sdtContent>
                <w:r w:rsidR="002E70AF">
                  <w:rPr>
                    <w:color w:val="7F7F7F" w:themeColor="text1" w:themeTint="80"/>
                  </w:rPr>
                  <w:t xml:space="preserve">ad es. Max </w:t>
                </w:r>
                <w:proofErr w:type="spellStart"/>
                <w:r w:rsidR="002E70AF">
                  <w:rPr>
                    <w:color w:val="7F7F7F" w:themeColor="text1" w:themeTint="80"/>
                  </w:rPr>
                  <w:t>Muster</w:t>
                </w:r>
                <w:proofErr w:type="spellEnd"/>
              </w:sdtContent>
            </w:sdt>
          </w:p>
        </w:tc>
        <w:tc>
          <w:tcPr>
            <w:tcW w:w="3537" w:type="dxa"/>
          </w:tcPr>
          <w:p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 xml:space="preserve">Funzione: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295565880"/>
                <w:placeholder>
                  <w:docPart w:val="472DB00D20294884A48ACF653B624DA2"/>
                </w:placeholder>
                <w:text/>
              </w:sdtPr>
              <w:sdtEndPr/>
              <w:sdtContent>
                <w:r>
                  <w:rPr>
                    <w:color w:val="7F7F7F" w:themeColor="text1" w:themeTint="80"/>
                  </w:rPr>
                  <w:t>ad es. insegnante di sport</w:t>
                </w:r>
              </w:sdtContent>
            </w:sdt>
          </w:p>
        </w:tc>
      </w:tr>
      <w:tr w:rsidR="007F18F9" w:rsidTr="00A41D24">
        <w:tc>
          <w:tcPr>
            <w:tcW w:w="2262" w:type="dxa"/>
          </w:tcPr>
          <w:p w:rsidR="007F18F9" w:rsidRPr="002E70AF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  <w:sz w:val="20"/>
              </w:rPr>
            </w:pPr>
          </w:p>
        </w:tc>
        <w:tc>
          <w:tcPr>
            <w:tcW w:w="1439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Nome cognome</w:t>
            </w:r>
          </w:p>
        </w:tc>
        <w:tc>
          <w:tcPr>
            <w:tcW w:w="2106" w:type="dxa"/>
          </w:tcPr>
          <w:p w:rsidR="007F18F9" w:rsidRPr="007F18F9" w:rsidRDefault="00B4080B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464661367"/>
                <w:placeholder>
                  <w:docPart w:val="0E73936493B14199AE962132A56B5468"/>
                </w:placeholder>
                <w:text/>
              </w:sdtPr>
              <w:sdtEndPr/>
              <w:sdtContent>
                <w:r w:rsidR="002E70AF">
                  <w:rPr>
                    <w:color w:val="7F7F7F" w:themeColor="text1" w:themeTint="80"/>
                  </w:rPr>
                  <w:t xml:space="preserve">ad es. Max </w:t>
                </w:r>
                <w:proofErr w:type="spellStart"/>
                <w:r w:rsidR="002E70AF">
                  <w:rPr>
                    <w:color w:val="7F7F7F" w:themeColor="text1" w:themeTint="80"/>
                  </w:rPr>
                  <w:t>Muster</w:t>
                </w:r>
                <w:proofErr w:type="spellEnd"/>
              </w:sdtContent>
            </w:sdt>
          </w:p>
        </w:tc>
        <w:tc>
          <w:tcPr>
            <w:tcW w:w="3537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t xml:space="preserve">Funzione: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370114057"/>
                <w:placeholder>
                  <w:docPart w:val="CB8408B876604718A12F7F28F63B3FC2"/>
                </w:placeholder>
                <w:text/>
              </w:sdtPr>
              <w:sdtEndPr/>
              <w:sdtContent>
                <w:r>
                  <w:rPr>
                    <w:color w:val="7F7F7F" w:themeColor="text1" w:themeTint="80"/>
                  </w:rPr>
                  <w:t>assistente sociale scolastica</w:t>
                </w:r>
              </w:sdtContent>
            </w:sdt>
          </w:p>
        </w:tc>
      </w:tr>
      <w:tr w:rsidR="007F18F9" w:rsidTr="00A41D24">
        <w:tc>
          <w:tcPr>
            <w:tcW w:w="2262" w:type="dxa"/>
          </w:tcPr>
          <w:p w:rsidR="007F18F9" w:rsidRPr="002E70AF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  <w:sz w:val="20"/>
              </w:rPr>
            </w:pPr>
          </w:p>
        </w:tc>
        <w:tc>
          <w:tcPr>
            <w:tcW w:w="1439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Nome cognome</w:t>
            </w:r>
          </w:p>
        </w:tc>
        <w:tc>
          <w:tcPr>
            <w:tcW w:w="2106" w:type="dxa"/>
          </w:tcPr>
          <w:p w:rsidR="007F18F9" w:rsidRPr="007F18F9" w:rsidRDefault="00B4080B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559326939"/>
                <w:placeholder>
                  <w:docPart w:val="4FD935D058C34BCC9B91F343C6662C92"/>
                </w:placeholder>
                <w:text/>
              </w:sdtPr>
              <w:sdtEndPr/>
              <w:sdtContent>
                <w:r w:rsidR="002E70AF">
                  <w:rPr>
                    <w:color w:val="7F7F7F" w:themeColor="text1" w:themeTint="80"/>
                  </w:rPr>
                  <w:t xml:space="preserve">ad es. Max </w:t>
                </w:r>
                <w:proofErr w:type="spellStart"/>
                <w:r w:rsidR="002E70AF">
                  <w:rPr>
                    <w:color w:val="7F7F7F" w:themeColor="text1" w:themeTint="80"/>
                  </w:rPr>
                  <w:t>Muster</w:t>
                </w:r>
                <w:proofErr w:type="spellEnd"/>
              </w:sdtContent>
            </w:sdt>
          </w:p>
        </w:tc>
        <w:tc>
          <w:tcPr>
            <w:tcW w:w="3537" w:type="dxa"/>
          </w:tcPr>
          <w:p w:rsidR="007F18F9" w:rsidRDefault="002C048B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t xml:space="preserve">Funzione: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351073071"/>
                <w:placeholder>
                  <w:docPart w:val="79CFFFA90DF640269EFB035996C34B1C"/>
                </w:placeholder>
                <w:text/>
              </w:sdtPr>
              <w:sdtEndPr/>
              <w:sdtContent>
                <w:r>
                  <w:rPr>
                    <w:color w:val="7F7F7F" w:themeColor="text1" w:themeTint="80"/>
                  </w:rPr>
                  <w:t>ad es. direzione scolastica</w:t>
                </w:r>
              </w:sdtContent>
            </w:sdt>
          </w:p>
        </w:tc>
      </w:tr>
      <w:tr w:rsidR="007F18F9" w:rsidTr="00A41D24">
        <w:tc>
          <w:tcPr>
            <w:tcW w:w="2262" w:type="dxa"/>
          </w:tcPr>
          <w:p w:rsidR="007F18F9" w:rsidRPr="002E70AF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  <w:sz w:val="20"/>
              </w:rPr>
            </w:pPr>
          </w:p>
        </w:tc>
        <w:tc>
          <w:tcPr>
            <w:tcW w:w="1439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Nome cognome</w:t>
            </w:r>
          </w:p>
        </w:tc>
        <w:tc>
          <w:tcPr>
            <w:tcW w:w="2106" w:type="dxa"/>
          </w:tcPr>
          <w:p w:rsidR="007F18F9" w:rsidRPr="007F18F9" w:rsidRDefault="00B4080B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104010828"/>
                <w:placeholder>
                  <w:docPart w:val="A50B695309144AAEB5DC4356769D8486"/>
                </w:placeholder>
                <w:text/>
              </w:sdtPr>
              <w:sdtEndPr/>
              <w:sdtContent>
                <w:r w:rsidR="002E70AF">
                  <w:rPr>
                    <w:color w:val="7F7F7F" w:themeColor="text1" w:themeTint="80"/>
                  </w:rPr>
                  <w:t xml:space="preserve">ad es. Max </w:t>
                </w:r>
                <w:proofErr w:type="spellStart"/>
                <w:r w:rsidR="002E70AF">
                  <w:rPr>
                    <w:color w:val="7F7F7F" w:themeColor="text1" w:themeTint="80"/>
                  </w:rPr>
                  <w:t>Muster</w:t>
                </w:r>
                <w:proofErr w:type="spellEnd"/>
              </w:sdtContent>
            </w:sdt>
          </w:p>
        </w:tc>
        <w:tc>
          <w:tcPr>
            <w:tcW w:w="3537" w:type="dxa"/>
          </w:tcPr>
          <w:p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t xml:space="preserve">Funzione: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479692256"/>
                <w:placeholder>
                  <w:docPart w:val="A0778FA677B843849F740418EE273CAF"/>
                </w:placeholder>
                <w:text/>
              </w:sdtPr>
              <w:sdtEndPr/>
              <w:sdtContent>
                <w:r>
                  <w:rPr>
                    <w:color w:val="7F7F7F" w:themeColor="text1" w:themeTint="80"/>
                  </w:rPr>
                  <w:t>ad es. custode</w:t>
                </w:r>
              </w:sdtContent>
            </w:sdt>
          </w:p>
        </w:tc>
      </w:tr>
    </w:tbl>
    <w:p w:rsidR="00F53BAC" w:rsidRDefault="00F53BAC" w:rsidP="002C048B">
      <w:pPr>
        <w:tabs>
          <w:tab w:val="left" w:pos="2835"/>
          <w:tab w:val="left" w:pos="7031"/>
        </w:tabs>
        <w:spacing w:line="276" w:lineRule="auto"/>
        <w:rPr>
          <w:rFonts w:eastAsia="Times New Roman" w:cstheme="minorHAnsi"/>
        </w:rPr>
      </w:pPr>
    </w:p>
    <w:p w:rsidR="00A41D24" w:rsidRPr="001A19F1" w:rsidRDefault="00A41D24" w:rsidP="00A41D24">
      <w:pPr>
        <w:tabs>
          <w:tab w:val="left" w:pos="709"/>
          <w:tab w:val="left" w:pos="4536"/>
        </w:tabs>
        <w:spacing w:line="276" w:lineRule="auto"/>
        <w:rPr>
          <w:rFonts w:eastAsia="Times New Roman" w:cstheme="minorHAnsi"/>
          <w:b/>
        </w:rPr>
      </w:pPr>
      <w:r>
        <w:rPr>
          <w:b/>
        </w:rPr>
        <w:t xml:space="preserve">  Profilo della scuola:</w:t>
      </w:r>
      <w:r>
        <w:rPr>
          <w:b/>
        </w:rPr>
        <w:tab/>
      </w:r>
    </w:p>
    <w:tbl>
      <w:tblPr>
        <w:tblpPr w:leftFromText="141" w:rightFromText="141" w:vertAnchor="text" w:horzAnchor="margin" w:tblpX="137" w:tblpY="188"/>
        <w:tblW w:w="0" w:type="auto"/>
        <w:tblBorders>
          <w:top w:val="dotted" w:sz="4" w:space="0" w:color="999999"/>
          <w:left w:val="dotted" w:sz="4" w:space="0" w:color="999999"/>
          <w:bottom w:val="dotted" w:sz="4" w:space="0" w:color="999999"/>
          <w:right w:val="dotted" w:sz="4" w:space="0" w:color="999999"/>
          <w:insideH w:val="dotted" w:sz="4" w:space="0" w:color="999999"/>
          <w:insideV w:val="dotted" w:sz="4" w:space="0" w:color="999999"/>
        </w:tblBorders>
        <w:tblLook w:val="01E0" w:firstRow="1" w:lastRow="1" w:firstColumn="1" w:lastColumn="1" w:noHBand="0" w:noVBand="0"/>
      </w:tblPr>
      <w:tblGrid>
        <w:gridCol w:w="2122"/>
        <w:gridCol w:w="2268"/>
        <w:gridCol w:w="2126"/>
        <w:gridCol w:w="2410"/>
      </w:tblGrid>
      <w:tr w:rsidR="00A41D24" w:rsidRPr="00D36F6D" w:rsidTr="00EE289C">
        <w:trPr>
          <w:trHeight w:val="397"/>
        </w:trPr>
        <w:tc>
          <w:tcPr>
            <w:tcW w:w="2122" w:type="dxa"/>
            <w:vAlign w:val="center"/>
          </w:tcPr>
          <w:p w:rsidR="00A41D24" w:rsidRPr="00FB0737" w:rsidRDefault="00A41D24" w:rsidP="00EE289C">
            <w:pPr>
              <w:spacing w:line="276" w:lineRule="auto"/>
              <w:ind w:right="-6"/>
              <w:rPr>
                <w:rFonts w:eastAsia="Times New Roman" w:cs="Arial"/>
              </w:rPr>
            </w:pPr>
            <w:r>
              <w:t>Grado scolastico</w:t>
            </w:r>
          </w:p>
        </w:tc>
        <w:tc>
          <w:tcPr>
            <w:tcW w:w="2268" w:type="dxa"/>
            <w:vAlign w:val="center"/>
          </w:tcPr>
          <w:p w:rsidR="00A41D24" w:rsidRPr="00D36F6D" w:rsidRDefault="00A41D24" w:rsidP="00EE289C">
            <w:pPr>
              <w:spacing w:line="276" w:lineRule="auto"/>
              <w:ind w:right="-6"/>
              <w:rPr>
                <w:rFonts w:eastAsia="Times New Roman" w:cs="Arial"/>
              </w:rPr>
            </w:pPr>
            <w:r>
              <w:t>Numero di classi</w:t>
            </w:r>
          </w:p>
        </w:tc>
        <w:tc>
          <w:tcPr>
            <w:tcW w:w="2126" w:type="dxa"/>
            <w:vAlign w:val="center"/>
          </w:tcPr>
          <w:p w:rsidR="00A41D24" w:rsidRPr="00D36F6D" w:rsidRDefault="00A41D24" w:rsidP="00EE289C">
            <w:pPr>
              <w:spacing w:line="276" w:lineRule="auto"/>
              <w:ind w:right="-6"/>
              <w:rPr>
                <w:rFonts w:eastAsia="Times New Roman" w:cs="Arial"/>
              </w:rPr>
            </w:pPr>
            <w:r>
              <w:t>Numero di allievi</w:t>
            </w:r>
          </w:p>
        </w:tc>
        <w:tc>
          <w:tcPr>
            <w:tcW w:w="2410" w:type="dxa"/>
            <w:vAlign w:val="center"/>
          </w:tcPr>
          <w:p w:rsidR="00A41D24" w:rsidRPr="00D36F6D" w:rsidRDefault="00A41D24" w:rsidP="00EE289C">
            <w:pPr>
              <w:spacing w:line="276" w:lineRule="auto"/>
              <w:ind w:right="-6"/>
              <w:rPr>
                <w:rFonts w:eastAsia="Times New Roman" w:cs="Arial"/>
              </w:rPr>
            </w:pPr>
            <w:r>
              <w:t>Numero di insegnanti</w:t>
            </w:r>
          </w:p>
        </w:tc>
      </w:tr>
      <w:tr w:rsidR="00A41D24" w:rsidRPr="00D36F6D" w:rsidTr="00EE289C">
        <w:trPr>
          <w:trHeight w:val="394"/>
        </w:trPr>
        <w:tc>
          <w:tcPr>
            <w:tcW w:w="2122" w:type="dxa"/>
            <w:vAlign w:val="center"/>
          </w:tcPr>
          <w:p w:rsidR="00A41D24" w:rsidRPr="00D36F6D" w:rsidRDefault="00A41D24" w:rsidP="00EE289C">
            <w:pPr>
              <w:spacing w:line="276" w:lineRule="auto"/>
              <w:ind w:right="-6"/>
              <w:rPr>
                <w:rFonts w:eastAsia="Times New Roman" w:cs="Arial"/>
              </w:rPr>
            </w:pPr>
            <w:r>
              <w:t>Scuola dell'infanzia</w:t>
            </w:r>
          </w:p>
        </w:tc>
        <w:sdt>
          <w:sdtPr>
            <w:rPr>
              <w:rFonts w:eastAsia="Times New Roman" w:cs="Arial"/>
              <w:color w:val="7F7F7F" w:themeColor="text1" w:themeTint="80"/>
            </w:rPr>
            <w:id w:val="-1289048465"/>
            <w:placeholder>
              <w:docPart w:val="2C3F5C8B0D464F55971E4CF58617083F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:rsidR="00A41D24" w:rsidRPr="00D36F6D" w:rsidRDefault="00A41D24" w:rsidP="00EE289C">
                <w:pPr>
                  <w:spacing w:line="276" w:lineRule="auto"/>
                  <w:ind w:right="-6"/>
                  <w:rPr>
                    <w:rFonts w:eastAsia="Times New Roman" w:cs="Arial"/>
                  </w:rPr>
                </w:pPr>
                <w:r>
                  <w:rPr>
                    <w:color w:val="7F7F7F" w:themeColor="text1" w:themeTint="80"/>
                  </w:rPr>
                  <w:t>Inserire numero</w:t>
                </w:r>
              </w:p>
            </w:tc>
          </w:sdtContent>
        </w:sdt>
        <w:sdt>
          <w:sdtPr>
            <w:rPr>
              <w:rFonts w:eastAsia="Times New Roman" w:cs="Arial"/>
              <w:color w:val="7F7F7F" w:themeColor="text1" w:themeTint="80"/>
            </w:rPr>
            <w:id w:val="1317996056"/>
            <w:placeholder>
              <w:docPart w:val="01BD2502041345C2BEF6566A0DC360D4"/>
            </w:placeholder>
            <w:text/>
          </w:sdtPr>
          <w:sdtEndPr/>
          <w:sdtContent>
            <w:tc>
              <w:tcPr>
                <w:tcW w:w="2126" w:type="dxa"/>
                <w:vAlign w:val="center"/>
              </w:tcPr>
              <w:p w:rsidR="00A41D24" w:rsidRPr="00D36F6D" w:rsidRDefault="00A41D24" w:rsidP="00EE289C">
                <w:pPr>
                  <w:spacing w:line="276" w:lineRule="auto"/>
                  <w:ind w:right="-6"/>
                  <w:rPr>
                    <w:rFonts w:eastAsia="Times New Roman" w:cs="Arial"/>
                  </w:rPr>
                </w:pPr>
                <w:r>
                  <w:rPr>
                    <w:color w:val="7F7F7F" w:themeColor="text1" w:themeTint="80"/>
                  </w:rPr>
                  <w:t xml:space="preserve">Inserire numero </w:t>
                </w:r>
              </w:p>
            </w:tc>
          </w:sdtContent>
        </w:sdt>
        <w:sdt>
          <w:sdtPr>
            <w:rPr>
              <w:rFonts w:eastAsia="Times New Roman" w:cs="Arial"/>
              <w:color w:val="7F7F7F" w:themeColor="text1" w:themeTint="80"/>
            </w:rPr>
            <w:id w:val="456911486"/>
            <w:placeholder>
              <w:docPart w:val="9A2BA1C2CCB8417894C4327D6B18D396"/>
            </w:placeholder>
            <w:text/>
          </w:sdtPr>
          <w:sdtEndPr/>
          <w:sdtContent>
            <w:tc>
              <w:tcPr>
                <w:tcW w:w="2410" w:type="dxa"/>
                <w:vAlign w:val="center"/>
              </w:tcPr>
              <w:p w:rsidR="00A41D24" w:rsidRPr="00D36F6D" w:rsidRDefault="00A41D24" w:rsidP="00EE289C">
                <w:pPr>
                  <w:spacing w:line="276" w:lineRule="auto"/>
                  <w:ind w:right="-6"/>
                  <w:rPr>
                    <w:rFonts w:eastAsia="Times New Roman" w:cs="Arial"/>
                  </w:rPr>
                </w:pPr>
                <w:r>
                  <w:rPr>
                    <w:color w:val="7F7F7F" w:themeColor="text1" w:themeTint="80"/>
                  </w:rPr>
                  <w:t xml:space="preserve">Inserire numero </w:t>
                </w:r>
              </w:p>
            </w:tc>
          </w:sdtContent>
        </w:sdt>
      </w:tr>
      <w:tr w:rsidR="00A41D24" w:rsidRPr="00D36F6D" w:rsidTr="00EE289C">
        <w:trPr>
          <w:trHeight w:val="414"/>
        </w:trPr>
        <w:tc>
          <w:tcPr>
            <w:tcW w:w="2122" w:type="dxa"/>
            <w:vAlign w:val="center"/>
          </w:tcPr>
          <w:p w:rsidR="00A41D24" w:rsidRPr="00D36F6D" w:rsidRDefault="00A41D24" w:rsidP="00EE289C">
            <w:pPr>
              <w:spacing w:line="276" w:lineRule="auto"/>
              <w:ind w:right="-6"/>
              <w:rPr>
                <w:rFonts w:eastAsia="Times New Roman" w:cs="Arial"/>
              </w:rPr>
            </w:pPr>
            <w:r>
              <w:t>Grado elementare</w:t>
            </w:r>
          </w:p>
        </w:tc>
        <w:sdt>
          <w:sdtPr>
            <w:rPr>
              <w:rFonts w:eastAsia="Times New Roman" w:cs="Arial"/>
              <w:color w:val="7F7F7F" w:themeColor="text1" w:themeTint="80"/>
            </w:rPr>
            <w:id w:val="-555934567"/>
            <w:placeholder>
              <w:docPart w:val="DD241A7A27CB4AF5A9BEF6048E5B0F8A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:rsidR="00A41D24" w:rsidRPr="00D36F6D" w:rsidRDefault="00A41D24" w:rsidP="00EE289C">
                <w:pPr>
                  <w:spacing w:line="276" w:lineRule="auto"/>
                  <w:ind w:right="-6"/>
                  <w:rPr>
                    <w:rFonts w:eastAsia="Times New Roman" w:cs="Arial"/>
                  </w:rPr>
                </w:pPr>
                <w:r>
                  <w:rPr>
                    <w:color w:val="7F7F7F" w:themeColor="text1" w:themeTint="80"/>
                  </w:rPr>
                  <w:t xml:space="preserve">Inserire numero </w:t>
                </w:r>
              </w:p>
            </w:tc>
          </w:sdtContent>
        </w:sdt>
        <w:sdt>
          <w:sdtPr>
            <w:rPr>
              <w:rFonts w:eastAsia="Times New Roman" w:cs="Arial"/>
              <w:color w:val="7F7F7F" w:themeColor="text1" w:themeTint="80"/>
            </w:rPr>
            <w:id w:val="1462927353"/>
            <w:placeholder>
              <w:docPart w:val="F4D17067FD4E4B97B9EF3014C814D3B9"/>
            </w:placeholder>
            <w:text/>
          </w:sdtPr>
          <w:sdtEndPr/>
          <w:sdtContent>
            <w:tc>
              <w:tcPr>
                <w:tcW w:w="2126" w:type="dxa"/>
                <w:vAlign w:val="center"/>
              </w:tcPr>
              <w:p w:rsidR="00A41D24" w:rsidRPr="00D36F6D" w:rsidRDefault="00A41D24" w:rsidP="00EE289C">
                <w:pPr>
                  <w:spacing w:line="276" w:lineRule="auto"/>
                  <w:ind w:right="-6"/>
                  <w:rPr>
                    <w:rFonts w:eastAsia="Times New Roman" w:cs="Arial"/>
                  </w:rPr>
                </w:pPr>
                <w:r>
                  <w:rPr>
                    <w:color w:val="7F7F7F" w:themeColor="text1" w:themeTint="80"/>
                  </w:rPr>
                  <w:t xml:space="preserve">Inserire numero </w:t>
                </w:r>
              </w:p>
            </w:tc>
          </w:sdtContent>
        </w:sdt>
        <w:sdt>
          <w:sdtPr>
            <w:rPr>
              <w:rFonts w:eastAsia="Times New Roman" w:cs="Arial"/>
              <w:color w:val="7F7F7F" w:themeColor="text1" w:themeTint="80"/>
            </w:rPr>
            <w:id w:val="1543712765"/>
            <w:placeholder>
              <w:docPart w:val="39253AB7B59045B8A9E6781FFBB4312D"/>
            </w:placeholder>
            <w:text/>
          </w:sdtPr>
          <w:sdtEndPr/>
          <w:sdtContent>
            <w:tc>
              <w:tcPr>
                <w:tcW w:w="2410" w:type="dxa"/>
                <w:vAlign w:val="center"/>
              </w:tcPr>
              <w:p w:rsidR="00A41D24" w:rsidRPr="00D36F6D" w:rsidRDefault="00A41D24" w:rsidP="00EE289C">
                <w:pPr>
                  <w:spacing w:line="276" w:lineRule="auto"/>
                  <w:ind w:right="-6"/>
                  <w:rPr>
                    <w:rFonts w:eastAsia="Times New Roman" w:cs="Arial"/>
                  </w:rPr>
                </w:pPr>
                <w:r>
                  <w:rPr>
                    <w:color w:val="7F7F7F" w:themeColor="text1" w:themeTint="80"/>
                  </w:rPr>
                  <w:t xml:space="preserve">Inserire numero </w:t>
                </w:r>
              </w:p>
            </w:tc>
          </w:sdtContent>
        </w:sdt>
      </w:tr>
      <w:tr w:rsidR="00A41D24" w:rsidRPr="00D36F6D" w:rsidTr="00EE289C">
        <w:trPr>
          <w:trHeight w:val="421"/>
        </w:trPr>
        <w:tc>
          <w:tcPr>
            <w:tcW w:w="2122" w:type="dxa"/>
            <w:vAlign w:val="center"/>
          </w:tcPr>
          <w:p w:rsidR="00A41D24" w:rsidRPr="00D36F6D" w:rsidRDefault="00A41D24" w:rsidP="00EE289C">
            <w:pPr>
              <w:spacing w:line="276" w:lineRule="auto"/>
              <w:ind w:right="-6"/>
              <w:rPr>
                <w:rFonts w:eastAsia="Times New Roman" w:cs="Arial"/>
              </w:rPr>
            </w:pPr>
            <w:r>
              <w:t>Grado superiore</w:t>
            </w:r>
          </w:p>
        </w:tc>
        <w:sdt>
          <w:sdtPr>
            <w:rPr>
              <w:rFonts w:eastAsia="Times New Roman" w:cs="Arial"/>
              <w:color w:val="7F7F7F" w:themeColor="text1" w:themeTint="80"/>
            </w:rPr>
            <w:id w:val="1661503941"/>
            <w:placeholder>
              <w:docPart w:val="68A0F91A862B457397A40517318DA7A6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:rsidR="00A41D24" w:rsidRPr="00D36F6D" w:rsidRDefault="00A41D24" w:rsidP="00EE289C">
                <w:pPr>
                  <w:spacing w:line="276" w:lineRule="auto"/>
                  <w:ind w:right="-6"/>
                  <w:rPr>
                    <w:rFonts w:eastAsia="Times New Roman" w:cs="Arial"/>
                  </w:rPr>
                </w:pPr>
                <w:r>
                  <w:rPr>
                    <w:color w:val="7F7F7F" w:themeColor="text1" w:themeTint="80"/>
                  </w:rPr>
                  <w:t>Inserire numero</w:t>
                </w:r>
              </w:p>
            </w:tc>
          </w:sdtContent>
        </w:sdt>
        <w:sdt>
          <w:sdtPr>
            <w:rPr>
              <w:rFonts w:eastAsia="Times New Roman" w:cs="Arial"/>
              <w:color w:val="7F7F7F" w:themeColor="text1" w:themeTint="80"/>
            </w:rPr>
            <w:id w:val="-477382116"/>
            <w:placeholder>
              <w:docPart w:val="6C760682EB284450B0F6AD44CE397C96"/>
            </w:placeholder>
            <w:text/>
          </w:sdtPr>
          <w:sdtEndPr/>
          <w:sdtContent>
            <w:tc>
              <w:tcPr>
                <w:tcW w:w="2126" w:type="dxa"/>
                <w:vAlign w:val="center"/>
              </w:tcPr>
              <w:p w:rsidR="00A41D24" w:rsidRPr="00D36F6D" w:rsidRDefault="00A41D24" w:rsidP="00EE289C">
                <w:pPr>
                  <w:spacing w:line="276" w:lineRule="auto"/>
                  <w:ind w:right="-6"/>
                  <w:rPr>
                    <w:rFonts w:eastAsia="Times New Roman" w:cs="Arial"/>
                  </w:rPr>
                </w:pPr>
                <w:r>
                  <w:rPr>
                    <w:color w:val="7F7F7F" w:themeColor="text1" w:themeTint="80"/>
                  </w:rPr>
                  <w:t xml:space="preserve">Inserire numero </w:t>
                </w:r>
              </w:p>
            </w:tc>
          </w:sdtContent>
        </w:sdt>
        <w:tc>
          <w:tcPr>
            <w:tcW w:w="2410" w:type="dxa"/>
            <w:vAlign w:val="center"/>
          </w:tcPr>
          <w:p w:rsidR="00A41D24" w:rsidRPr="00D36F6D" w:rsidRDefault="00B4080B" w:rsidP="00EE289C">
            <w:pPr>
              <w:spacing w:line="276" w:lineRule="auto"/>
              <w:ind w:right="-6"/>
              <w:rPr>
                <w:rFonts w:eastAsia="Times New Roman" w:cs="Arial"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1938897009"/>
                <w:placeholder>
                  <w:docPart w:val="81A217AC8BD448C7995CF9FB950B343C"/>
                </w:placeholder>
                <w:text/>
              </w:sdtPr>
              <w:sdtEndPr/>
              <w:sdtContent>
                <w:r w:rsidR="002E70AF">
                  <w:rPr>
                    <w:color w:val="7F7F7F" w:themeColor="text1" w:themeTint="80"/>
                  </w:rPr>
                  <w:t>Inserire numero</w:t>
                </w:r>
              </w:sdtContent>
            </w:sdt>
            <w:r w:rsidR="002E70AF">
              <w:t xml:space="preserve"> </w:t>
            </w:r>
            <w:sdt>
              <w:sdtPr>
                <w:rPr>
                  <w:rFonts w:eastAsia="Times New Roman" w:cs="Arial"/>
                </w:rPr>
                <w:id w:val="481126902"/>
                <w:placeholder>
                  <w:docPart w:val="BEF26AC350074A029D803F854524B8CE"/>
                </w:placeholder>
                <w:showingPlcHdr/>
                <w:text/>
              </w:sdtPr>
              <w:sdtEndPr/>
              <w:sdtContent>
                <w:r w:rsidR="002E70AF">
                  <w:t xml:space="preserve"> </w:t>
                </w:r>
              </w:sdtContent>
            </w:sdt>
          </w:p>
        </w:tc>
      </w:tr>
    </w:tbl>
    <w:p w:rsidR="00A41D24" w:rsidRDefault="00A41D24" w:rsidP="002C048B">
      <w:pPr>
        <w:tabs>
          <w:tab w:val="left" w:pos="2835"/>
          <w:tab w:val="left" w:pos="7031"/>
        </w:tabs>
        <w:spacing w:line="276" w:lineRule="auto"/>
        <w:rPr>
          <w:rFonts w:eastAsia="Times New Roman" w:cstheme="minorHAnsi"/>
        </w:rPr>
      </w:pPr>
    </w:p>
    <w:tbl>
      <w:tblPr>
        <w:tblStyle w:val="Tabellenraster"/>
        <w:tblW w:w="9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43"/>
        <w:gridCol w:w="1059"/>
        <w:gridCol w:w="1845"/>
        <w:gridCol w:w="3537"/>
      </w:tblGrid>
      <w:tr w:rsidR="00A41D24" w:rsidTr="00B011BC">
        <w:tc>
          <w:tcPr>
            <w:tcW w:w="2694" w:type="dxa"/>
          </w:tcPr>
          <w:p w:rsidR="002C048B" w:rsidRPr="00A41D24" w:rsidRDefault="002C048B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Lingua d'insegnamento</w:t>
            </w:r>
          </w:p>
        </w:tc>
        <w:tc>
          <w:tcPr>
            <w:tcW w:w="1702" w:type="dxa"/>
            <w:gridSpan w:val="2"/>
          </w:tcPr>
          <w:p w:rsidR="002C048B" w:rsidRDefault="00B4080B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color w:val="7F7F7F" w:themeColor="text1" w:themeTint="80"/>
              </w:rPr>
            </w:pPr>
            <w:sdt>
              <w:sdtPr>
                <w:rPr>
                  <w:rFonts w:eastAsia="Times New Roman" w:cstheme="minorHAnsi"/>
                </w:rPr>
                <w:id w:val="1257717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FD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E70AF">
              <w:t xml:space="preserve"> tedesco</w:t>
            </w:r>
          </w:p>
        </w:tc>
        <w:tc>
          <w:tcPr>
            <w:tcW w:w="1843" w:type="dxa"/>
          </w:tcPr>
          <w:p w:rsidR="002C048B" w:rsidRDefault="00B4080B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color w:val="7F7F7F" w:themeColor="text1" w:themeTint="80"/>
              </w:rPr>
            </w:pPr>
            <w:sdt>
              <w:sdtPr>
                <w:rPr>
                  <w:rFonts w:eastAsia="Times New Roman" w:cstheme="minorHAnsi"/>
                </w:rPr>
                <w:id w:val="-1595929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48B" w:rsidRPr="00F53BAC">
                  <w:rPr>
                    <w:rFonts w:ascii="Segoe UI Symbol" w:eastAsia="Times New Roman" w:hAnsi="Segoe UI Symbol" w:cs="Segoe UI Symbol"/>
                  </w:rPr>
                  <w:t>☐</w:t>
                </w:r>
              </w:sdtContent>
            </w:sdt>
            <w:r w:rsidR="002E70AF">
              <w:t xml:space="preserve"> romancio</w:t>
            </w:r>
          </w:p>
        </w:tc>
        <w:tc>
          <w:tcPr>
            <w:tcW w:w="3537" w:type="dxa"/>
          </w:tcPr>
          <w:p w:rsidR="002C048B" w:rsidRPr="002C048B" w:rsidRDefault="00B4080B" w:rsidP="00FC6CBD">
            <w:pPr>
              <w:tabs>
                <w:tab w:val="left" w:pos="709"/>
                <w:tab w:val="left" w:pos="1843"/>
                <w:tab w:val="left" w:pos="2410"/>
                <w:tab w:val="left" w:pos="2977"/>
                <w:tab w:val="left" w:pos="4536"/>
              </w:tabs>
              <w:spacing w:after="120" w:line="276" w:lineRule="auto"/>
              <w:rPr>
                <w:rFonts w:eastAsia="Times New Roman" w:cstheme="minorHAnsi"/>
              </w:rPr>
            </w:pPr>
            <w:sdt>
              <w:sdtPr>
                <w:rPr>
                  <w:rFonts w:eastAsia="Times New Roman" w:cstheme="minorHAnsi"/>
                </w:rPr>
                <w:id w:val="-249888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48B" w:rsidRPr="00F53BAC">
                  <w:rPr>
                    <w:rFonts w:ascii="Segoe UI Symbol" w:eastAsia="Times New Roman" w:hAnsi="Segoe UI Symbol" w:cs="Segoe UI Symbol"/>
                  </w:rPr>
                  <w:t>☐</w:t>
                </w:r>
              </w:sdtContent>
            </w:sdt>
            <w:r w:rsidR="002E70AF">
              <w:t xml:space="preserve"> italiano</w:t>
            </w:r>
          </w:p>
        </w:tc>
      </w:tr>
      <w:tr w:rsidR="00EE289C" w:rsidTr="00B011BC">
        <w:tc>
          <w:tcPr>
            <w:tcW w:w="6241" w:type="dxa"/>
            <w:gridSpan w:val="4"/>
          </w:tcPr>
          <w:p w:rsidR="00EE289C" w:rsidRDefault="00EE289C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t>Prossimamente è previsto un risanamento della scuola?</w:t>
            </w:r>
          </w:p>
        </w:tc>
        <w:tc>
          <w:tcPr>
            <w:tcW w:w="3537" w:type="dxa"/>
          </w:tcPr>
          <w:p w:rsidR="00EE289C" w:rsidRDefault="00B4080B" w:rsidP="00FC6CBD">
            <w:pPr>
              <w:tabs>
                <w:tab w:val="left" w:pos="709"/>
                <w:tab w:val="left" w:pos="1843"/>
                <w:tab w:val="left" w:pos="2410"/>
                <w:tab w:val="left" w:pos="2977"/>
                <w:tab w:val="left" w:pos="4536"/>
              </w:tabs>
              <w:spacing w:after="120" w:line="276" w:lineRule="auto"/>
              <w:rPr>
                <w:rFonts w:eastAsia="Times New Roman" w:cstheme="minorHAnsi"/>
              </w:rPr>
            </w:pPr>
            <w:sdt>
              <w:sdtPr>
                <w:rPr>
                  <w:rFonts w:eastAsia="Times New Roman" w:cstheme="minorHAnsi"/>
                </w:rPr>
                <w:id w:val="-314953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89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E70AF">
              <w:t xml:space="preserve"> sì                    </w:t>
            </w:r>
            <w:sdt>
              <w:sdtPr>
                <w:rPr>
                  <w:rFonts w:eastAsia="Times New Roman" w:cstheme="minorHAnsi"/>
                </w:rPr>
                <w:id w:val="-558322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89C" w:rsidRPr="00F53BAC">
                  <w:rPr>
                    <w:rFonts w:ascii="Segoe UI Symbol" w:eastAsia="Times New Roman" w:hAnsi="Segoe UI Symbol" w:cs="Segoe UI Symbol"/>
                  </w:rPr>
                  <w:t>☐</w:t>
                </w:r>
              </w:sdtContent>
            </w:sdt>
            <w:r w:rsidR="002E70AF">
              <w:t xml:space="preserve"> no</w:t>
            </w:r>
          </w:p>
        </w:tc>
      </w:tr>
      <w:tr w:rsidR="002C048B" w:rsidTr="00B011BC">
        <w:tc>
          <w:tcPr>
            <w:tcW w:w="6241" w:type="dxa"/>
            <w:gridSpan w:val="4"/>
          </w:tcPr>
          <w:p w:rsidR="002C048B" w:rsidRDefault="002C048B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color w:val="7F7F7F" w:themeColor="text1" w:themeTint="80"/>
              </w:rPr>
            </w:pPr>
            <w:r>
              <w:t>È stato svolto un processo partecipativo?:</w:t>
            </w:r>
          </w:p>
        </w:tc>
        <w:tc>
          <w:tcPr>
            <w:tcW w:w="3537" w:type="dxa"/>
          </w:tcPr>
          <w:p w:rsidR="002C048B" w:rsidRDefault="00B4080B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ascii="MS Gothic" w:eastAsia="MS Gothic" w:hAnsi="MS Gothic" w:cstheme="minorHAnsi"/>
              </w:rPr>
            </w:pPr>
            <w:sdt>
              <w:sdtPr>
                <w:rPr>
                  <w:rFonts w:eastAsia="Times New Roman" w:cstheme="minorHAnsi"/>
                </w:rPr>
                <w:id w:val="1637134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48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E70AF">
              <w:t xml:space="preserve"> sì                    </w:t>
            </w:r>
            <w:sdt>
              <w:sdtPr>
                <w:rPr>
                  <w:rFonts w:eastAsia="Times New Roman" w:cstheme="minorHAnsi"/>
                </w:rPr>
                <w:id w:val="22534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48B" w:rsidRPr="00F53BAC">
                  <w:rPr>
                    <w:rFonts w:ascii="Segoe UI Symbol" w:eastAsia="Times New Roman" w:hAnsi="Segoe UI Symbol" w:cs="Segoe UI Symbol"/>
                  </w:rPr>
                  <w:t>☐</w:t>
                </w:r>
              </w:sdtContent>
            </w:sdt>
            <w:r w:rsidR="002E70AF">
              <w:t xml:space="preserve"> no</w:t>
            </w:r>
          </w:p>
        </w:tc>
      </w:tr>
      <w:tr w:rsidR="002C048B" w:rsidTr="00B011BC">
        <w:tc>
          <w:tcPr>
            <w:tcW w:w="3337" w:type="dxa"/>
            <w:gridSpan w:val="2"/>
          </w:tcPr>
          <w:p w:rsidR="002C048B" w:rsidRPr="00F53BAC" w:rsidRDefault="002C048B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t>Se sì, in che forma?:</w:t>
            </w:r>
          </w:p>
        </w:tc>
        <w:tc>
          <w:tcPr>
            <w:tcW w:w="2904" w:type="dxa"/>
            <w:gridSpan w:val="2"/>
          </w:tcPr>
          <w:p w:rsidR="002C048B" w:rsidRDefault="00B4080B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sdt>
              <w:sdtPr>
                <w:rPr>
                  <w:rFonts w:eastAsia="Times New Roman" w:cstheme="minorHAnsi"/>
                </w:rPr>
                <w:id w:val="-661395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1D2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E70AF">
              <w:t xml:space="preserve"> sondaggio</w:t>
            </w:r>
          </w:p>
          <w:p w:rsidR="002C048B" w:rsidRPr="00F53BAC" w:rsidRDefault="00B4080B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sdt>
              <w:sdtPr>
                <w:rPr>
                  <w:rFonts w:eastAsia="Times New Roman" w:cstheme="minorHAnsi"/>
                </w:rPr>
                <w:id w:val="-1741321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48B" w:rsidRPr="00F53BA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E70AF">
              <w:t xml:space="preserve"> workshop</w:t>
            </w:r>
          </w:p>
        </w:tc>
        <w:tc>
          <w:tcPr>
            <w:tcW w:w="3537" w:type="dxa"/>
          </w:tcPr>
          <w:p w:rsidR="002C048B" w:rsidRDefault="00B4080B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sdt>
              <w:sdtPr>
                <w:rPr>
                  <w:rFonts w:eastAsia="Times New Roman" w:cstheme="minorHAnsi"/>
                </w:rPr>
                <w:id w:val="1686017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89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E70AF">
              <w:t xml:space="preserve"> disegni</w:t>
            </w:r>
          </w:p>
          <w:p w:rsidR="002C048B" w:rsidRDefault="00B4080B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sdt>
              <w:sdtPr>
                <w:rPr>
                  <w:rFonts w:eastAsia="Times New Roman" w:cstheme="minorHAnsi"/>
                </w:rPr>
                <w:id w:val="105477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48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E70AF">
              <w:t xml:space="preserve"> consiglio di classe</w:t>
            </w:r>
          </w:p>
        </w:tc>
      </w:tr>
      <w:tr w:rsidR="00A41D24" w:rsidTr="00B011BC">
        <w:tc>
          <w:tcPr>
            <w:tcW w:w="3337" w:type="dxa"/>
            <w:gridSpan w:val="2"/>
          </w:tcPr>
          <w:p w:rsidR="00A41D24" w:rsidRPr="00F53BAC" w:rsidRDefault="00A41D24" w:rsidP="00FC6CBD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</w:p>
        </w:tc>
        <w:tc>
          <w:tcPr>
            <w:tcW w:w="6441" w:type="dxa"/>
            <w:gridSpan w:val="3"/>
          </w:tcPr>
          <w:p w:rsidR="00A41D24" w:rsidRPr="00A41D24" w:rsidRDefault="00B4080B" w:rsidP="00A41D24">
            <w:pPr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</w:rPr>
                <w:id w:val="-100775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1D2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E70AF">
              <w:t xml:space="preserve"> altro: </w:t>
            </w: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1721038795"/>
                <w:placeholder>
                  <w:docPart w:val="E1CE50CD4B274F4C8358E6138A231644"/>
                </w:placeholder>
                <w:text/>
              </w:sdtPr>
              <w:sdtEndPr/>
              <w:sdtContent>
                <w:r w:rsidR="002E70AF">
                  <w:rPr>
                    <w:color w:val="7F7F7F" w:themeColor="text1" w:themeTint="80"/>
                  </w:rPr>
                  <w:t>Inserire testo</w:t>
                </w:r>
              </w:sdtContent>
            </w:sdt>
          </w:p>
        </w:tc>
      </w:tr>
    </w:tbl>
    <w:p w:rsidR="002C048B" w:rsidRPr="002C048B" w:rsidRDefault="002C048B" w:rsidP="002C048B">
      <w:pPr>
        <w:tabs>
          <w:tab w:val="left" w:pos="2835"/>
          <w:tab w:val="left" w:pos="7031"/>
        </w:tabs>
        <w:spacing w:line="276" w:lineRule="auto"/>
        <w:rPr>
          <w:rFonts w:eastAsia="Times New Roman" w:cs="Arial"/>
        </w:rPr>
      </w:pPr>
    </w:p>
    <w:p w:rsidR="00F53BAC" w:rsidRDefault="001A19F1" w:rsidP="00EE289C">
      <w:pPr>
        <w:spacing w:after="120" w:line="276" w:lineRule="auto"/>
        <w:rPr>
          <w:rFonts w:eastAsia="Times New Roman" w:cs="Arial"/>
        </w:rPr>
      </w:pPr>
      <w:r>
        <w:rPr>
          <w:noProof/>
          <w:lang w:val="de-CH" w:eastAsia="de-CH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5756275" cy="1292225"/>
                <wp:effectExtent l="0" t="0" r="15875" b="22225"/>
                <wp:wrapTight wrapText="bothSides">
                  <wp:wrapPolygon edited="0">
                    <wp:start x="0" y="0"/>
                    <wp:lineTo x="0" y="21653"/>
                    <wp:lineTo x="21588" y="21653"/>
                    <wp:lineTo x="21588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275" cy="129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eastAsia="Times New Roman" w:cs="Arial"/>
                              </w:rPr>
                              <w:id w:val="-592782643"/>
                              <w:placeholder>
                                <w:docPart w:val="A6DBF1A84D0D48C8ACCBB7AB945CBC26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427EF2" w:rsidRDefault="00427EF2" w:rsidP="00427EF2">
                                <w:pPr>
                                  <w:rPr>
                                    <w:rFonts w:eastAsia="Times New Roman" w:cs="Arial"/>
                                  </w:rPr>
                                </w:pPr>
                                <w:r>
                                  <w:rPr>
                                    <w:rStyle w:val="Platzhaltertext"/>
                                  </w:rPr>
                                  <w:t>Cliccare o digitare qui per inserire il testo.</w:t>
                                </w:r>
                              </w:p>
                            </w:sdtContent>
                          </w:sdt>
                          <w:p w:rsidR="00427EF2" w:rsidRDefault="00427E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18.3pt;width:453.25pt;height:101.7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">
                <v:textbox>
                  <w:txbxContent>
                    <w:sdt>
                      <w:sdtPr>
                        <w:rPr>
                          <w:rFonts w:eastAsia="Times New Roman" w:cs="Arial"/>
                        </w:rPr>
                        <w:id w:val="-592782643"/>
                        <w:placeholder>
                          <w:docPart w:val="A6DBF1A84D0D48C8ACCBB7AB945CBC26"/>
                        </w:placeholder>
                        <w:showingPlcHdr/>
                        <w:text/>
                      </w:sdtPr>
                      <w:sdtEndPr/>
                      <w:sdtContent>
                        <w:p w:rsidR="00427EF2" w:rsidRDefault="00427EF2" w:rsidP="00427EF2">
                          <w:pPr>
                            <w:rPr>
                              <w:rFonts w:eastAsia="Times New Roman" w:cs="Arial"/>
                            </w:rPr>
                          </w:pPr>
                          <w:r>
                            <w:rPr>
                              <w:rStyle w:val="Platzhaltertext"/>
                            </w:rPr>
                            <w:t xml:space="preserve">Cliccare o digitare qui per inserire il testo.</w:t>
                          </w:r>
                        </w:p>
                      </w:sdtContent>
                    </w:sdt>
                    <w:p w:rsidR="00427EF2" w:rsidRDefault="00427EF2"/>
                  </w:txbxContent>
                </v:textbox>
                <w10:wrap type="tight" anchorx="margin"/>
              </v:shape>
            </w:pict>
          </mc:Fallback>
        </mc:AlternateContent>
      </w:r>
      <w:r>
        <w:t>Ulteriori osservazioni:</w:t>
      </w:r>
    </w:p>
    <w:p w:rsidR="00F53BAC" w:rsidRDefault="00F53BAC">
      <w:pPr>
        <w:rPr>
          <w:rFonts w:eastAsia="Times New Roman" w:cs="Arial"/>
          <w:b/>
        </w:rPr>
      </w:pPr>
      <w:r>
        <w:br w:type="page"/>
      </w:r>
    </w:p>
    <w:p w:rsidR="003C12F7" w:rsidRPr="00D668DC" w:rsidRDefault="00BA5E57" w:rsidP="003C12F7">
      <w:pPr>
        <w:rPr>
          <w:rFonts w:eastAsia="Times New Roman" w:cs="Arial"/>
        </w:rPr>
      </w:pPr>
      <w:r>
        <w:rPr>
          <w:b/>
        </w:rPr>
        <w:lastRenderedPageBreak/>
        <w:t>Accordo</w:t>
      </w:r>
    </w:p>
    <w:p w:rsidR="003C12F7" w:rsidRPr="00D36F6D" w:rsidRDefault="00FB073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>La nostra scuola desidera attuare il progetto «Consulenza relativa all'allestimento dei piazzali pausa» e lavora secondo le linee guida «5 passi verso un'area scolastica che favorisce il movi</w:t>
      </w:r>
      <w:r w:rsidR="006703AD">
        <w:softHyphen/>
      </w:r>
      <w:r>
        <w:t xml:space="preserve">mento» con il sostegno del Servizio specializzato per la promozione della salute e di specialisti del settore della pianificazione del territorio. Le seguenti prestazioni vengono fornite dall'Ufficio dell'igiene pubblica e dalla scuola risp. dal Comune: </w:t>
      </w: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:rsidR="003C12F7" w:rsidRPr="00D36F6D" w:rsidRDefault="00591002" w:rsidP="003C12F7">
      <w:pPr>
        <w:widowControl w:val="0"/>
        <w:autoSpaceDE w:val="0"/>
        <w:autoSpaceDN w:val="0"/>
        <w:adjustRightInd w:val="0"/>
        <w:ind w:right="277"/>
        <w:rPr>
          <w:rFonts w:eastAsia="Times New Roman" w:cs="Arial"/>
          <w:b/>
          <w:i/>
        </w:rPr>
      </w:pPr>
      <w:r>
        <w:rPr>
          <w:b/>
        </w:rPr>
        <w:t>Prestazioni del Servizio specializzato per la promozione della salute</w:t>
      </w:r>
    </w:p>
    <w:p w:rsidR="003C12F7" w:rsidRPr="00D36F6D" w:rsidRDefault="003C12F7" w:rsidP="003C12F7">
      <w:pPr>
        <w:numPr>
          <w:ilvl w:val="0"/>
          <w:numId w:val="2"/>
        </w:numPr>
        <w:tabs>
          <w:tab w:val="left" w:leader="underscore" w:pos="4253"/>
          <w:tab w:val="left" w:pos="4536"/>
          <w:tab w:val="left" w:leader="underscore" w:pos="9072"/>
        </w:tabs>
        <w:ind w:left="426" w:hanging="284"/>
        <w:rPr>
          <w:rFonts w:eastAsia="Times New Roman" w:cs="Arial"/>
        </w:rPr>
      </w:pPr>
      <w:r>
        <w:t>Svolgimento e finanziamento delle fasi 1-3 delle linee guida «5 passi verso un'area scola</w:t>
      </w:r>
      <w:r w:rsidR="006703AD">
        <w:softHyphen/>
      </w:r>
      <w:r>
        <w:t>stica che favorisce il movimento» per un valore compreso tra CHF 1'</w:t>
      </w:r>
      <w:proofErr w:type="gramStart"/>
      <w:r>
        <w:t>500.-</w:t>
      </w:r>
      <w:proofErr w:type="gramEnd"/>
      <w:r>
        <w:t xml:space="preserve"> e CHF</w:t>
      </w:r>
      <w:r w:rsidR="006703AD">
        <w:t> </w:t>
      </w:r>
      <w:r>
        <w:t>3'000.- al massimo in collaborazione con specialisti.</w:t>
      </w:r>
    </w:p>
    <w:p w:rsidR="003C12F7" w:rsidRPr="00D36F6D" w:rsidRDefault="00FB0737" w:rsidP="003C12F7">
      <w:pPr>
        <w:numPr>
          <w:ilvl w:val="1"/>
          <w:numId w:val="2"/>
        </w:num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>Consulenza iniziale e riunione d'avvio con il gruppo di lavoro</w:t>
      </w:r>
    </w:p>
    <w:p w:rsidR="003C12F7" w:rsidRPr="00D36F6D" w:rsidRDefault="003C12F7" w:rsidP="003C12F7">
      <w:pPr>
        <w:numPr>
          <w:ilvl w:val="1"/>
          <w:numId w:val="2"/>
        </w:num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>Sopralluogo / fase di sviluppo dell'idea: Sopralluogo, schizzo dell'idea, proposta di preventivo</w:t>
      </w:r>
    </w:p>
    <w:p w:rsidR="003C12F7" w:rsidRPr="00D36F6D" w:rsidRDefault="003C12F7" w:rsidP="003C12F7">
      <w:pPr>
        <w:numPr>
          <w:ilvl w:val="1"/>
          <w:numId w:val="2"/>
        </w:num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>Fase di concretizzazione: spiegazione dello schizzo sul posto, discussione</w:t>
      </w:r>
    </w:p>
    <w:p w:rsidR="003C12F7" w:rsidRPr="00D36F6D" w:rsidRDefault="003C12F7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:rsidR="003C12F7" w:rsidRPr="00D36F6D" w:rsidRDefault="003C12F7" w:rsidP="003C12F7">
      <w:pPr>
        <w:widowControl w:val="0"/>
        <w:autoSpaceDE w:val="0"/>
        <w:autoSpaceDN w:val="0"/>
        <w:adjustRightInd w:val="0"/>
        <w:ind w:right="277"/>
        <w:rPr>
          <w:rFonts w:eastAsia="Times New Roman" w:cs="Arial"/>
          <w:b/>
        </w:rPr>
      </w:pPr>
      <w:r>
        <w:rPr>
          <w:b/>
        </w:rPr>
        <w:t>Prestazioni della scuola/del Comune</w:t>
      </w:r>
    </w:p>
    <w:p w:rsidR="003C12F7" w:rsidRDefault="003C12F7" w:rsidP="003C12F7">
      <w:pPr>
        <w:numPr>
          <w:ilvl w:val="0"/>
          <w:numId w:val="1"/>
        </w:numPr>
        <w:ind w:left="426" w:hanging="284"/>
        <w:contextualSpacing/>
        <w:rPr>
          <w:rFonts w:eastAsia="Times New Roman" w:cs="Arial"/>
        </w:rPr>
      </w:pPr>
      <w:r>
        <w:t>Definizione del gruppo di lavoro</w:t>
      </w:r>
    </w:p>
    <w:p w:rsidR="003C12F7" w:rsidRPr="00D36F6D" w:rsidRDefault="003C12F7" w:rsidP="003C12F7">
      <w:pPr>
        <w:numPr>
          <w:ilvl w:val="0"/>
          <w:numId w:val="1"/>
        </w:numPr>
        <w:ind w:left="426" w:hanging="284"/>
        <w:contextualSpacing/>
        <w:rPr>
          <w:rFonts w:eastAsia="Times New Roman" w:cs="Arial"/>
        </w:rPr>
      </w:pPr>
      <w:r>
        <w:t>Collaborazione attiva nell'attuazione delle fasi 1-3 delle linee guida</w:t>
      </w:r>
    </w:p>
    <w:p w:rsidR="003C12F7" w:rsidRPr="00FB0737" w:rsidRDefault="00FB0737" w:rsidP="00FB0737">
      <w:pPr>
        <w:numPr>
          <w:ilvl w:val="0"/>
          <w:numId w:val="1"/>
        </w:numPr>
        <w:ind w:left="426" w:hanging="284"/>
        <w:contextualSpacing/>
        <w:rPr>
          <w:rFonts w:eastAsia="Times New Roman" w:cs="Arial"/>
        </w:rPr>
      </w:pPr>
      <w:r>
        <w:t>Messa a disposizione dei piani catastali (scala 1:100 o 1:200)</w:t>
      </w:r>
    </w:p>
    <w:p w:rsidR="003C12F7" w:rsidRPr="00D36F6D" w:rsidRDefault="009C453E" w:rsidP="003C12F7">
      <w:pPr>
        <w:numPr>
          <w:ilvl w:val="0"/>
          <w:numId w:val="1"/>
        </w:numPr>
        <w:ind w:left="426" w:hanging="284"/>
        <w:contextualSpacing/>
        <w:rPr>
          <w:rFonts w:eastAsia="Times New Roman" w:cs="Arial"/>
        </w:rPr>
      </w:pPr>
      <w:r>
        <w:t>Fase 4: attuazione, a condizione che i fondi vengano concessi dal Comune</w:t>
      </w:r>
    </w:p>
    <w:p w:rsidR="003C12F7" w:rsidRDefault="003C12F7" w:rsidP="003C12F7">
      <w:pPr>
        <w:numPr>
          <w:ilvl w:val="0"/>
          <w:numId w:val="1"/>
        </w:numPr>
        <w:ind w:left="426" w:hanging="284"/>
        <w:contextualSpacing/>
        <w:rPr>
          <w:rFonts w:eastAsia="Times New Roman" w:cs="Arial"/>
        </w:rPr>
      </w:pPr>
      <w:r>
        <w:t>Fase 5: messa in esercizio, a condizione che i fondi vengano concessi dal Comune</w:t>
      </w:r>
    </w:p>
    <w:p w:rsidR="003C12F7" w:rsidRPr="00D36F6D" w:rsidRDefault="003C12F7" w:rsidP="003C12F7">
      <w:pPr>
        <w:rPr>
          <w:rFonts w:eastAsia="Times New Roman" w:cs="Arial"/>
        </w:rPr>
      </w:pPr>
    </w:p>
    <w:p w:rsidR="003C12F7" w:rsidRPr="00D36F6D" w:rsidRDefault="00591002" w:rsidP="003C12F7">
      <w:pPr>
        <w:tabs>
          <w:tab w:val="left" w:pos="5500"/>
        </w:tabs>
        <w:rPr>
          <w:rFonts w:eastAsia="Times New Roman" w:cs="Arial"/>
        </w:rPr>
      </w:pPr>
      <w:r>
        <w:t>Il Servizio specializzato per la promozione della salute si riserva di escludere dal progetto le scuole che non si attengono alle condizioni e di fatturare le prestazioni già percepite.</w:t>
      </w: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</w:p>
    <w:p w:rsidR="003C12F7" w:rsidRPr="00D36F6D" w:rsidRDefault="003C12F7" w:rsidP="003C12F7">
      <w:pPr>
        <w:tabs>
          <w:tab w:val="left" w:pos="2835"/>
          <w:tab w:val="left" w:pos="7031"/>
        </w:tabs>
        <w:rPr>
          <w:rFonts w:eastAsia="Times New Roman" w:cs="Arial"/>
        </w:rPr>
      </w:pPr>
      <w:r>
        <w:t>Con la nostra firma accettiamo le condizioni quadro.</w:t>
      </w:r>
    </w:p>
    <w:p w:rsidR="003C12F7" w:rsidRPr="00D36F6D" w:rsidRDefault="003C12F7" w:rsidP="003C12F7">
      <w:pPr>
        <w:rPr>
          <w:rFonts w:eastAsia="Times New Roman" w:cs="Arial"/>
        </w:rPr>
      </w:pPr>
    </w:p>
    <w:p w:rsidR="003C12F7" w:rsidRPr="00D36F6D" w:rsidRDefault="003C12F7" w:rsidP="003C12F7">
      <w:pPr>
        <w:tabs>
          <w:tab w:val="left" w:pos="4536"/>
        </w:tabs>
        <w:rPr>
          <w:rFonts w:eastAsia="Times New Roman" w:cs="Arial"/>
        </w:rPr>
      </w:pPr>
      <w:r>
        <w:t>Luogo e data:</w:t>
      </w:r>
      <w:r>
        <w:tab/>
        <w:t>Direzione scolastica e/o consiglio scolastico:</w:t>
      </w:r>
    </w:p>
    <w:p w:rsidR="003C12F7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ab/>
      </w:r>
      <w:r>
        <w:tab/>
      </w:r>
      <w:r>
        <w:tab/>
      </w:r>
      <w:r>
        <w:tab/>
      </w:r>
    </w:p>
    <w:p w:rsidR="003C12F7" w:rsidRPr="00D36F6D" w:rsidRDefault="003C12F7" w:rsidP="003C12F7">
      <w:pPr>
        <w:tabs>
          <w:tab w:val="left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>Luogo e data:</w:t>
      </w:r>
      <w:r>
        <w:tab/>
      </w:r>
      <w:r>
        <w:tab/>
        <w:t>Persona di riferimento:</w:t>
      </w:r>
    </w:p>
    <w:p w:rsidR="003C12F7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ab/>
      </w:r>
      <w:r>
        <w:tab/>
      </w:r>
      <w:r>
        <w:tab/>
      </w:r>
      <w:r>
        <w:tab/>
      </w:r>
    </w:p>
    <w:p w:rsidR="003C12F7" w:rsidRPr="00D36F6D" w:rsidRDefault="00B4080B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  <w:r>
        <w:pict>
          <v:rect id="_x0000_i1025" style="width:453.6pt;height:3pt" o:hralign="center" o:hrstd="t" o:hrnoshade="t" o:hr="t" fillcolor="#0d0d0d" stroked="f"/>
        </w:pict>
      </w: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</w:p>
    <w:p w:rsidR="003C12F7" w:rsidRDefault="003C12F7" w:rsidP="00095096">
      <w:pPr>
        <w:tabs>
          <w:tab w:val="left" w:pos="4253"/>
          <w:tab w:val="left" w:pos="4536"/>
          <w:tab w:val="left" w:leader="underscore" w:pos="9072"/>
        </w:tabs>
        <w:ind w:left="4536" w:hanging="4536"/>
        <w:rPr>
          <w:rFonts w:eastAsia="Times New Roman" w:cs="Arial"/>
        </w:rPr>
      </w:pPr>
      <w:r>
        <w:t>Luogo e data:</w:t>
      </w:r>
      <w:r>
        <w:tab/>
      </w:r>
      <w:r w:rsidR="00095096">
        <w:tab/>
      </w:r>
      <w:r>
        <w:t>Direzione del Servizio specializzato per la</w:t>
      </w:r>
      <w:r w:rsidR="00095096">
        <w:t xml:space="preserve"> </w:t>
      </w:r>
      <w:r>
        <w:t>promozione della salute</w:t>
      </w:r>
    </w:p>
    <w:p w:rsidR="00A23CC4" w:rsidRPr="00D36F6D" w:rsidRDefault="00A23CC4" w:rsidP="003C12F7">
      <w:pPr>
        <w:tabs>
          <w:tab w:val="left" w:pos="4536"/>
          <w:tab w:val="left" w:leader="underscore" w:pos="9072"/>
        </w:tabs>
        <w:rPr>
          <w:rFonts w:eastAsia="Times New Roman" w:cs="Arial"/>
        </w:rPr>
      </w:pP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ab/>
      </w:r>
      <w:r>
        <w:tab/>
      </w:r>
      <w:r>
        <w:tab/>
      </w:r>
      <w:r>
        <w:tab/>
      </w:r>
    </w:p>
    <w:p w:rsidR="003C12F7" w:rsidRDefault="003C12F7" w:rsidP="003C12F7">
      <w:pPr>
        <w:tabs>
          <w:tab w:val="left" w:pos="4253"/>
          <w:tab w:val="left" w:pos="4536"/>
          <w:tab w:val="left" w:leader="underscore" w:pos="9072"/>
        </w:tabs>
        <w:ind w:left="4536" w:hanging="4536"/>
        <w:rPr>
          <w:rFonts w:eastAsia="Times New Roman" w:cs="Arial"/>
        </w:rPr>
      </w:pPr>
    </w:p>
    <w:p w:rsidR="003C12F7" w:rsidRDefault="003C12F7" w:rsidP="003C12F7">
      <w:pPr>
        <w:tabs>
          <w:tab w:val="left" w:pos="4253"/>
          <w:tab w:val="left" w:pos="4536"/>
          <w:tab w:val="left" w:leader="underscore" w:pos="9072"/>
        </w:tabs>
        <w:ind w:left="4536" w:hanging="4536"/>
        <w:rPr>
          <w:rFonts w:eastAsia="Times New Roman" w:cs="Arial"/>
        </w:rPr>
      </w:pPr>
      <w:r>
        <w:t>Luogo e data:</w:t>
      </w:r>
      <w:r>
        <w:tab/>
      </w:r>
      <w:r>
        <w:tab/>
        <w:t>Responsabile di progetto Promozione della salute per spazi di movimento</w:t>
      </w:r>
    </w:p>
    <w:p w:rsidR="003C12F7" w:rsidRPr="00D36F6D" w:rsidRDefault="003C12F7" w:rsidP="003C12F7">
      <w:pPr>
        <w:tabs>
          <w:tab w:val="left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ab/>
      </w:r>
      <w:r>
        <w:tab/>
      </w:r>
      <w:r>
        <w:tab/>
      </w:r>
      <w:r>
        <w:tab/>
      </w:r>
    </w:p>
    <w:p w:rsidR="003C12F7" w:rsidRDefault="003C12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:rsidR="003C12F7" w:rsidRDefault="003C12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:rsidR="003C12F7" w:rsidRPr="00D36F6D" w:rsidRDefault="00591002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  <w:r>
        <w:rPr>
          <w:b/>
          <w:color w:val="000000"/>
        </w:rPr>
        <w:t>Inviare l'accordo a:</w:t>
      </w:r>
    </w:p>
    <w:p w:rsidR="003C12F7" w:rsidRPr="00D36F6D" w:rsidRDefault="00FB0737" w:rsidP="003C12F7">
      <w:pPr>
        <w:widowControl w:val="0"/>
        <w:autoSpaceDE w:val="0"/>
        <w:autoSpaceDN w:val="0"/>
        <w:adjustRightInd w:val="0"/>
        <w:ind w:right="-6"/>
      </w:pPr>
      <w:r>
        <w:rPr>
          <w:sz w:val="18"/>
        </w:rPr>
        <w:t>Ufficio dell'igiene pubblica dei Grigioni, Servizio specializzato per la promozione della salute, Romana Keller, Hofgraben 5, 7001 Coira, tel. 081 257 64 05, Romana.Keller@san.gr.ch</w:t>
      </w:r>
    </w:p>
    <w:p w:rsidR="004224B4" w:rsidRDefault="004224B4" w:rsidP="003839F7"/>
    <w:p w:rsidR="003C12F7" w:rsidRDefault="003C12F7" w:rsidP="003839F7"/>
    <w:p w:rsidR="003C12F7" w:rsidRPr="003839F7" w:rsidRDefault="003C12F7" w:rsidP="003839F7"/>
    <w:p w:rsidR="004224B4" w:rsidRPr="003839F7" w:rsidRDefault="004224B4" w:rsidP="003839F7"/>
    <w:tbl>
      <w:tblPr>
        <w:tblStyle w:val="Tabellenraster"/>
        <w:tblW w:w="978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9"/>
        <w:gridCol w:w="3142"/>
        <w:gridCol w:w="3685"/>
      </w:tblGrid>
      <w:tr w:rsidR="00D300F7" w:rsidTr="00D300F7">
        <w:trPr>
          <w:trHeight w:val="680"/>
        </w:trPr>
        <w:tc>
          <w:tcPr>
            <w:tcW w:w="2959" w:type="dxa"/>
          </w:tcPr>
          <w:p w:rsidR="00D300F7" w:rsidRPr="000A07C2" w:rsidRDefault="00D300F7" w:rsidP="003839F7">
            <w:pPr>
              <w:ind w:left="37" w:right="281"/>
              <w:rPr>
                <w:rFonts w:cs="Arial"/>
                <w:sz w:val="14"/>
                <w:szCs w:val="14"/>
              </w:rPr>
            </w:pPr>
            <w:r>
              <w:rPr>
                <w:sz w:val="14"/>
              </w:rPr>
              <w:t>Con il sostegno di</w:t>
            </w:r>
          </w:p>
          <w:p w:rsidR="00D300F7" w:rsidRPr="000A07C2" w:rsidRDefault="00D300F7" w:rsidP="00D85BC9">
            <w:pPr>
              <w:ind w:right="281"/>
              <w:rPr>
                <w:rFonts w:cs="Arial"/>
                <w:sz w:val="8"/>
                <w:szCs w:val="8"/>
              </w:rPr>
            </w:pPr>
          </w:p>
          <w:p w:rsidR="00D300F7" w:rsidRDefault="00D300F7" w:rsidP="00D85BC9">
            <w:pPr>
              <w:ind w:right="281"/>
              <w:rPr>
                <w:rFonts w:cs="Arial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03D6234D" wp14:editId="491504EF">
                  <wp:extent cx="1260181" cy="250546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fch_logo_3spr_pos_rgb_A4-A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42" cy="26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:rsidR="00D300F7" w:rsidRPr="000A07C2" w:rsidRDefault="00D300F7" w:rsidP="00D85BC9">
            <w:pPr>
              <w:ind w:right="281"/>
              <w:rPr>
                <w:rFonts w:cs="Arial"/>
                <w:sz w:val="14"/>
                <w:szCs w:val="14"/>
              </w:rPr>
            </w:pPr>
            <w:r>
              <w:rPr>
                <w:sz w:val="14"/>
              </w:rPr>
              <w:t>Partner</w:t>
            </w:r>
          </w:p>
          <w:p w:rsidR="00D300F7" w:rsidRPr="000A07C2" w:rsidRDefault="00D300F7" w:rsidP="00D85BC9">
            <w:pPr>
              <w:ind w:right="281"/>
              <w:rPr>
                <w:rFonts w:cs="Arial"/>
                <w:sz w:val="8"/>
                <w:szCs w:val="8"/>
              </w:rPr>
            </w:pPr>
          </w:p>
          <w:p w:rsidR="00D300F7" w:rsidRPr="000A07C2" w:rsidRDefault="004C727E" w:rsidP="00D85BC9">
            <w:pPr>
              <w:ind w:right="281"/>
              <w:rPr>
                <w:rFonts w:cs="Arial"/>
                <w:sz w:val="15"/>
                <w:szCs w:val="15"/>
              </w:rPr>
            </w:pPr>
            <w:r>
              <w:rPr>
                <w:noProof/>
                <w:sz w:val="15"/>
                <w:lang w:val="de-CH" w:eastAsia="de-CH"/>
              </w:rPr>
              <w:drawing>
                <wp:inline distT="0" distB="0" distL="0" distR="0">
                  <wp:extent cx="1213200" cy="219387"/>
                  <wp:effectExtent l="0" t="0" r="6350" b="9525"/>
                  <wp:docPr id="4" name="Grafik 4" descr="\\kt.gr.ch\kt\ga_daten\Ablage\29_Gesundheitsförderung und Prävention\16_Kommunikation und Öffentlichkeitsarbeit\02_CD_Manual\01_Logos\6_Logo gr-Sport\Original (farbig)\graubunden_sport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t.gr.ch\kt\ga_daten\Ablage\29_Gesundheitsförderung und Prävention\16_Kommunikation und Öffentlichkeitsarbeit\02_CD_Manual\01_Logos\6_Logo gr-Sport\Original (farbig)\graubunden_sport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21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300F7" w:rsidRPr="001445CD" w:rsidRDefault="0072470A" w:rsidP="00A23CC4">
            <w:pPr>
              <w:ind w:right="281"/>
              <w:jc w:val="right"/>
              <w:rPr>
                <w:rFonts w:cs="Arial"/>
                <w:sz w:val="15"/>
                <w:szCs w:val="15"/>
              </w:rPr>
            </w:pPr>
            <w:r>
              <w:rPr>
                <w:sz w:val="15"/>
              </w:rPr>
              <w:t>V01/2025</w:t>
            </w:r>
          </w:p>
        </w:tc>
      </w:tr>
    </w:tbl>
    <w:p w:rsidR="004224B4" w:rsidRPr="00CF7F62" w:rsidRDefault="004224B4" w:rsidP="00CF7F62">
      <w:pPr>
        <w:ind w:right="281"/>
        <w:rPr>
          <w:rFonts w:cs="Arial"/>
          <w:sz w:val="4"/>
          <w:szCs w:val="4"/>
        </w:rPr>
      </w:pPr>
    </w:p>
    <w:sectPr w:rsidR="004224B4" w:rsidRPr="00CF7F62" w:rsidSect="00A73961">
      <w:headerReference w:type="default" r:id="rId13"/>
      <w:headerReference w:type="first" r:id="rId14"/>
      <w:pgSz w:w="11906" w:h="16838"/>
      <w:pgMar w:top="1418" w:right="1134" w:bottom="567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80B" w:rsidRDefault="00B4080B" w:rsidP="003D08E6">
      <w:r>
        <w:separator/>
      </w:r>
    </w:p>
  </w:endnote>
  <w:endnote w:type="continuationSeparator" w:id="0">
    <w:p w:rsidR="00B4080B" w:rsidRDefault="00B4080B" w:rsidP="003D0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80B" w:rsidRDefault="00B4080B" w:rsidP="003D08E6">
      <w:r>
        <w:separator/>
      </w:r>
    </w:p>
  </w:footnote>
  <w:footnote w:type="continuationSeparator" w:id="0">
    <w:p w:rsidR="00B4080B" w:rsidRDefault="00B4080B" w:rsidP="003D0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F03" w:rsidRPr="00630F03" w:rsidRDefault="00630F03" w:rsidP="00630F03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15"/>
        <w:szCs w:val="15"/>
      </w:rPr>
    </w:pPr>
    <w:r>
      <w:rPr>
        <w:sz w:val="15"/>
      </w:rPr>
      <w:tab/>
    </w:r>
    <w:r w:rsidRPr="00630F03">
      <w:rPr>
        <w:rFonts w:cs="Arial"/>
        <w:sz w:val="15"/>
      </w:rPr>
      <w:fldChar w:fldCharType="begin"/>
    </w:r>
    <w:r w:rsidRPr="00630F03">
      <w:rPr>
        <w:rFonts w:cs="Arial"/>
        <w:sz w:val="15"/>
      </w:rPr>
      <w:instrText>PAGE  \* Arabic  \* MERGEFORMAT</w:instrText>
    </w:r>
    <w:r w:rsidRPr="00630F03">
      <w:rPr>
        <w:rFonts w:cs="Arial"/>
        <w:sz w:val="15"/>
      </w:rPr>
      <w:fldChar w:fldCharType="separate"/>
    </w:r>
    <w:r w:rsidR="00264893">
      <w:rPr>
        <w:rFonts w:cs="Arial"/>
        <w:noProof/>
        <w:sz w:val="15"/>
      </w:rPr>
      <w:t>3</w:t>
    </w:r>
    <w:r w:rsidRPr="00630F03">
      <w:rPr>
        <w:rFonts w:cs="Arial"/>
        <w:sz w:val="15"/>
      </w:rPr>
      <w:fldChar w:fldCharType="end"/>
    </w:r>
    <w:r>
      <w:rPr>
        <w:sz w:val="15"/>
      </w:rPr>
      <w:t>/</w:t>
    </w:r>
    <w:r w:rsidRPr="00630F03">
      <w:rPr>
        <w:rFonts w:cs="Arial"/>
        <w:sz w:val="15"/>
      </w:rPr>
      <w:fldChar w:fldCharType="begin"/>
    </w:r>
    <w:r w:rsidRPr="00630F03">
      <w:rPr>
        <w:rFonts w:cs="Arial"/>
        <w:sz w:val="15"/>
      </w:rPr>
      <w:instrText>NUMPAGES  \* Arabic  \* MERGEFORMAT</w:instrText>
    </w:r>
    <w:r w:rsidRPr="00630F03">
      <w:rPr>
        <w:rFonts w:cs="Arial"/>
        <w:sz w:val="15"/>
      </w:rPr>
      <w:fldChar w:fldCharType="separate"/>
    </w:r>
    <w:r w:rsidR="00264893">
      <w:rPr>
        <w:rFonts w:cs="Arial"/>
        <w:noProof/>
        <w:sz w:val="15"/>
      </w:rPr>
      <w:t>3</w:t>
    </w:r>
    <w:r w:rsidRPr="00630F03">
      <w:rPr>
        <w:rFonts w:cs="Arial"/>
        <w:sz w:val="15"/>
      </w:rPr>
      <w:fldChar w:fldCharType="end"/>
    </w:r>
  </w:p>
  <w:p w:rsidR="00630F03" w:rsidRPr="00630F03" w:rsidRDefault="00630F03" w:rsidP="00630F03">
    <w:pPr>
      <w:pStyle w:val="Kopfzeile"/>
      <w:rPr>
        <w:rFonts w:cs="Arial"/>
        <w:sz w:val="29"/>
        <w:szCs w:val="29"/>
      </w:rPr>
    </w:pPr>
  </w:p>
  <w:p w:rsidR="00630F03" w:rsidRPr="008309A6" w:rsidRDefault="00630F03" w:rsidP="00630F03">
    <w:pPr>
      <w:pStyle w:val="Kopfzeile"/>
      <w:rPr>
        <w:rFonts w:cs="Arial"/>
      </w:rPr>
    </w:pPr>
  </w:p>
  <w:p w:rsidR="00630F03" w:rsidRPr="00630F03" w:rsidRDefault="00630F03" w:rsidP="00630F0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7C2" w:rsidRPr="00630F03" w:rsidRDefault="00CF7F62" w:rsidP="00630F03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15"/>
        <w:szCs w:val="15"/>
      </w:rPr>
    </w:pPr>
    <w:r>
      <w:rPr>
        <w:noProof/>
        <w:lang w:val="de-CH" w:eastAsia="de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-39434</wp:posOffset>
          </wp:positionH>
          <wp:positionV relativeFrom="paragraph">
            <wp:posOffset>-5080</wp:posOffset>
          </wp:positionV>
          <wp:extent cx="2912249" cy="528840"/>
          <wp:effectExtent l="0" t="0" r="2540" b="508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esundheitsamt_farbi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2249" cy="528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="00630F03" w:rsidRPr="00630F03">
      <w:rPr>
        <w:rFonts w:cs="Arial"/>
        <w:sz w:val="15"/>
      </w:rPr>
      <w:fldChar w:fldCharType="begin"/>
    </w:r>
    <w:r w:rsidR="00630F03" w:rsidRPr="00630F03">
      <w:rPr>
        <w:rFonts w:cs="Arial"/>
        <w:sz w:val="15"/>
      </w:rPr>
      <w:instrText>PAGE  \* Arabic  \* MERGEFORMAT</w:instrText>
    </w:r>
    <w:r w:rsidR="00630F03" w:rsidRPr="00630F03">
      <w:rPr>
        <w:rFonts w:cs="Arial"/>
        <w:sz w:val="15"/>
      </w:rPr>
      <w:fldChar w:fldCharType="separate"/>
    </w:r>
    <w:r w:rsidR="00264893">
      <w:rPr>
        <w:rFonts w:cs="Arial"/>
        <w:noProof/>
        <w:sz w:val="15"/>
      </w:rPr>
      <w:t>1</w:t>
    </w:r>
    <w:r w:rsidR="00630F03" w:rsidRPr="00630F03">
      <w:rPr>
        <w:rFonts w:cs="Arial"/>
        <w:sz w:val="15"/>
      </w:rPr>
      <w:fldChar w:fldCharType="end"/>
    </w:r>
    <w:r>
      <w:rPr>
        <w:sz w:val="15"/>
      </w:rPr>
      <w:t>/</w:t>
    </w:r>
    <w:r w:rsidR="00630F03" w:rsidRPr="00630F03">
      <w:rPr>
        <w:rFonts w:cs="Arial"/>
        <w:sz w:val="15"/>
      </w:rPr>
      <w:fldChar w:fldCharType="begin"/>
    </w:r>
    <w:r w:rsidR="00630F03" w:rsidRPr="00630F03">
      <w:rPr>
        <w:rFonts w:cs="Arial"/>
        <w:sz w:val="15"/>
      </w:rPr>
      <w:instrText>NUMPAGES  \* Arabic  \* MERGEFORMAT</w:instrText>
    </w:r>
    <w:r w:rsidR="00630F03" w:rsidRPr="00630F03">
      <w:rPr>
        <w:rFonts w:cs="Arial"/>
        <w:sz w:val="15"/>
      </w:rPr>
      <w:fldChar w:fldCharType="separate"/>
    </w:r>
    <w:r w:rsidR="00264893">
      <w:rPr>
        <w:rFonts w:cs="Arial"/>
        <w:noProof/>
        <w:sz w:val="15"/>
      </w:rPr>
      <w:t>3</w:t>
    </w:r>
    <w:r w:rsidR="00630F03" w:rsidRPr="00630F03">
      <w:rPr>
        <w:rFonts w:cs="Arial"/>
        <w:sz w:val="15"/>
      </w:rPr>
      <w:fldChar w:fldCharType="end"/>
    </w:r>
  </w:p>
  <w:p w:rsidR="000A07C2" w:rsidRPr="00630F03" w:rsidRDefault="000A07C2" w:rsidP="000A07C2">
    <w:pPr>
      <w:pStyle w:val="Kopfzeile"/>
      <w:rPr>
        <w:rFonts w:cs="Arial"/>
        <w:sz w:val="29"/>
        <w:szCs w:val="29"/>
      </w:rPr>
    </w:pPr>
  </w:p>
  <w:p w:rsidR="000A07C2" w:rsidRPr="008309A6" w:rsidRDefault="000A07C2" w:rsidP="000A07C2">
    <w:pPr>
      <w:pStyle w:val="Kopfzeile"/>
      <w:rPr>
        <w:rFonts w:cs="Arial"/>
      </w:rPr>
    </w:pPr>
  </w:p>
  <w:p w:rsidR="000A07C2" w:rsidRPr="008309A6" w:rsidRDefault="000A07C2" w:rsidP="000A07C2">
    <w:pPr>
      <w:pStyle w:val="Kopfzeile"/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915AD6"/>
    <w:multiLevelType w:val="hybridMultilevel"/>
    <w:tmpl w:val="278EB5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D46F38"/>
    <w:multiLevelType w:val="hybridMultilevel"/>
    <w:tmpl w:val="679EAC84"/>
    <w:lvl w:ilvl="0" w:tplc="B8366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742E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2A6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367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DED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E0F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E0B3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0C7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4E8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F9HakRh3Xlizuxw9DX8eR3JJ5QAmmlxI1PUCdXP7ZYA/Xg4ILfYJl28naqLgMYW9cNjn1GG8vIPtJnf+hR9eCg==" w:salt="3xJ4D78eAQNVIEV6KggLAg==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2F7"/>
    <w:rsid w:val="00057D50"/>
    <w:rsid w:val="00085175"/>
    <w:rsid w:val="00095096"/>
    <w:rsid w:val="000A07C2"/>
    <w:rsid w:val="001318F6"/>
    <w:rsid w:val="001445CD"/>
    <w:rsid w:val="0018428E"/>
    <w:rsid w:val="001A19F1"/>
    <w:rsid w:val="001B3DEF"/>
    <w:rsid w:val="00264893"/>
    <w:rsid w:val="0028425A"/>
    <w:rsid w:val="002C048B"/>
    <w:rsid w:val="002E70AF"/>
    <w:rsid w:val="003839F7"/>
    <w:rsid w:val="003C12F7"/>
    <w:rsid w:val="003D08E6"/>
    <w:rsid w:val="004224B4"/>
    <w:rsid w:val="00427EF2"/>
    <w:rsid w:val="004A5989"/>
    <w:rsid w:val="004C727E"/>
    <w:rsid w:val="00591002"/>
    <w:rsid w:val="005C1244"/>
    <w:rsid w:val="006222FB"/>
    <w:rsid w:val="00630F03"/>
    <w:rsid w:val="006703AD"/>
    <w:rsid w:val="00674408"/>
    <w:rsid w:val="00681DCE"/>
    <w:rsid w:val="006C2FD0"/>
    <w:rsid w:val="0072470A"/>
    <w:rsid w:val="007F18F9"/>
    <w:rsid w:val="00922C9B"/>
    <w:rsid w:val="009C28D0"/>
    <w:rsid w:val="009C453E"/>
    <w:rsid w:val="00A23CC4"/>
    <w:rsid w:val="00A41D24"/>
    <w:rsid w:val="00A718C3"/>
    <w:rsid w:val="00A73961"/>
    <w:rsid w:val="00AB21ED"/>
    <w:rsid w:val="00AE7632"/>
    <w:rsid w:val="00B011BC"/>
    <w:rsid w:val="00B4080B"/>
    <w:rsid w:val="00B729AF"/>
    <w:rsid w:val="00B9614B"/>
    <w:rsid w:val="00BA5E57"/>
    <w:rsid w:val="00BA6BA4"/>
    <w:rsid w:val="00BB34C6"/>
    <w:rsid w:val="00BB7B41"/>
    <w:rsid w:val="00BC12E6"/>
    <w:rsid w:val="00BD3317"/>
    <w:rsid w:val="00C2605E"/>
    <w:rsid w:val="00CD1E7E"/>
    <w:rsid w:val="00CD5202"/>
    <w:rsid w:val="00CF7F62"/>
    <w:rsid w:val="00D300F7"/>
    <w:rsid w:val="00D31516"/>
    <w:rsid w:val="00D86409"/>
    <w:rsid w:val="00D8755F"/>
    <w:rsid w:val="00D96E56"/>
    <w:rsid w:val="00DF39F1"/>
    <w:rsid w:val="00E033D0"/>
    <w:rsid w:val="00EE289C"/>
    <w:rsid w:val="00EE36AD"/>
    <w:rsid w:val="00F12000"/>
    <w:rsid w:val="00F42233"/>
    <w:rsid w:val="00F53BAC"/>
    <w:rsid w:val="00F706CF"/>
    <w:rsid w:val="00F7106E"/>
    <w:rsid w:val="00F925C1"/>
    <w:rsid w:val="00FB0737"/>
    <w:rsid w:val="00FF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6015FB3"/>
  <w15:chartTrackingRefBased/>
  <w15:docId w15:val="{789224B9-10A8-4771-92AF-48FFB79A7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839F7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D3317"/>
    <w:pPr>
      <w:keepNext/>
      <w:keepLines/>
      <w:outlineLvl w:val="0"/>
    </w:pPr>
    <w:rPr>
      <w:rFonts w:eastAsiaTheme="majorEastAsia" w:cstheme="majorBidi"/>
      <w:b/>
      <w:color w:val="0070C0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25C1"/>
    <w:pPr>
      <w:keepNext/>
      <w:keepLines/>
      <w:outlineLvl w:val="1"/>
    </w:pPr>
    <w:rPr>
      <w:rFonts w:eastAsiaTheme="majorEastAsia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08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08E6"/>
  </w:style>
  <w:style w:type="paragraph" w:styleId="Fuzeile">
    <w:name w:val="footer"/>
    <w:basedOn w:val="Standard"/>
    <w:link w:val="FuzeileZchn"/>
    <w:uiPriority w:val="99"/>
    <w:unhideWhenUsed/>
    <w:rsid w:val="003D08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08E6"/>
  </w:style>
  <w:style w:type="table" w:styleId="Tabellenraster">
    <w:name w:val="Table Grid"/>
    <w:basedOn w:val="NormaleTabelle"/>
    <w:uiPriority w:val="59"/>
    <w:rsid w:val="00422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8pt">
    <w:name w:val="8 pt"/>
    <w:basedOn w:val="Standard"/>
    <w:qFormat/>
    <w:rsid w:val="00057D50"/>
    <w:rPr>
      <w:rFonts w:eastAsia="Calibri" w:cs="Times New Roman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520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5202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F12000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D3317"/>
    <w:rPr>
      <w:rFonts w:ascii="Arial" w:eastAsiaTheme="majorEastAsia" w:hAnsi="Arial" w:cstheme="majorBidi"/>
      <w:b/>
      <w:color w:val="0070C0"/>
      <w:sz w:val="4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25C1"/>
    <w:rPr>
      <w:rFonts w:ascii="Arial" w:eastAsiaTheme="majorEastAsia" w:hAnsi="Arial" w:cstheme="majorBidi"/>
      <w:b/>
      <w:szCs w:val="26"/>
    </w:rPr>
  </w:style>
  <w:style w:type="character" w:styleId="Platzhaltertext">
    <w:name w:val="Placeholder Text"/>
    <w:basedOn w:val="Absatz-Standardschriftart"/>
    <w:uiPriority w:val="99"/>
    <w:semiHidden/>
    <w:rsid w:val="003C12F7"/>
    <w:rPr>
      <w:color w:val="808080"/>
    </w:rPr>
  </w:style>
  <w:style w:type="paragraph" w:styleId="berarbeitung">
    <w:name w:val="Revision"/>
    <w:hidden/>
    <w:uiPriority w:val="99"/>
    <w:semiHidden/>
    <w:rsid w:val="00C2605E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cste\Desktop\Infoblatt_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6DBF1A84D0D48C8ACCBB7AB945CBC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20FA36-E390-4877-B247-BE1B94B94194}"/>
      </w:docPartPr>
      <w:docPartBody>
        <w:p w:rsidR="00EA5CA3" w:rsidRDefault="00CA31EF" w:rsidP="00CA31EF">
          <w:r>
            <w:rPr>
              <w:rStyle w:val="Platzhaltertext"/>
            </w:rPr>
            <w:t>Cliccare o digitare qui per inserire il testo.</w:t>
          </w:r>
        </w:p>
      </w:docPartBody>
    </w:docPart>
    <w:docPart>
      <w:docPartPr>
        <w:name w:val="3777A37B6CDA4D38A00F54CC1D4818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62CC18-F0A4-49AA-B2E3-CF1D5A6C7346}"/>
      </w:docPartPr>
      <w:docPartBody>
        <w:p w:rsidR="00FE5611" w:rsidRDefault="009F3FB1" w:rsidP="009F3FB1">
          <w:r>
            <w:rPr>
              <w:rStyle w:val="Platzhaltertext"/>
            </w:rPr>
            <w:t>Cliccare qui per inserire il testo</w:t>
          </w:r>
        </w:p>
      </w:docPartBody>
    </w:docPart>
    <w:docPart>
      <w:docPartPr>
        <w:name w:val="009D24A5148249CC95A1EFACAD1978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4AC14D-181D-48D9-92AC-C685384A6E61}"/>
      </w:docPartPr>
      <w:docPartBody>
        <w:p w:rsidR="00FE5611" w:rsidRDefault="009F3FB1" w:rsidP="009F3FB1">
          <w:pPr>
            <w:pStyle w:val="009D24A5148249CC95A1EFACAD1978DF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14AF98553D6B4312B8A2BC90F7B378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BB40E7-6667-46DA-8F2E-CAE7FB2BD0A7}"/>
      </w:docPartPr>
      <w:docPartBody>
        <w:p w:rsidR="00FE5611" w:rsidRDefault="009F3FB1" w:rsidP="009F3FB1">
          <w:pPr>
            <w:pStyle w:val="14AF98553D6B4312B8A2BC90F7B37825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E9CEA2CFB3494570A50C100292FE86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EF4E46-2EB9-49E1-A27F-497688A69869}"/>
      </w:docPartPr>
      <w:docPartBody>
        <w:p w:rsidR="00FE5611" w:rsidRDefault="009F3FB1" w:rsidP="009F3FB1">
          <w:pPr>
            <w:pStyle w:val="E9CEA2CFB3494570A50C100292FE86DE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6F3661348AFA41C5BCB9C2B1F9874C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6389B9-D5B1-4367-815A-3BF8EB744D9B}"/>
      </w:docPartPr>
      <w:docPartBody>
        <w:p w:rsidR="00FE5611" w:rsidRDefault="009F3FB1" w:rsidP="009F3FB1">
          <w:pPr>
            <w:pStyle w:val="6F3661348AFA41C5BCB9C2B1F9874C90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A35C9960C2C249218FE49875DDBB84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3DE38B-4CF6-4C11-906D-1CF9D7F70A31}"/>
      </w:docPartPr>
      <w:docPartBody>
        <w:p w:rsidR="00FE5611" w:rsidRDefault="009F3FB1" w:rsidP="009F3FB1">
          <w:pPr>
            <w:pStyle w:val="A35C9960C2C249218FE49875DDBB84CF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111892D785194ABCBC5AA913E2369F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272CFD-BC86-4FF8-A816-9644C877A383}"/>
      </w:docPartPr>
      <w:docPartBody>
        <w:p w:rsidR="00FE5611" w:rsidRDefault="009F3FB1" w:rsidP="009F3FB1">
          <w:pPr>
            <w:pStyle w:val="111892D785194ABCBC5AA913E2369FFB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8CBFC61C91A24775BA668F3E55B754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E243D0-3EAB-4D21-8BE3-9D5F76E631E7}"/>
      </w:docPartPr>
      <w:docPartBody>
        <w:p w:rsidR="00FE5611" w:rsidRDefault="009F3FB1" w:rsidP="009F3FB1">
          <w:pPr>
            <w:pStyle w:val="8CBFC61C91A24775BA668F3E55B75462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472DB00D20294884A48ACF653B624D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C0923C-B426-4FF2-B717-152B3CBB7A3E}"/>
      </w:docPartPr>
      <w:docPartBody>
        <w:p w:rsidR="00FE5611" w:rsidRDefault="009F3FB1" w:rsidP="009F3FB1">
          <w:pPr>
            <w:pStyle w:val="472DB00D20294884A48ACF653B624DA2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B8408B876604718A12F7F28F63B3F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9963CD-DAA2-49D8-B519-601F32DF9CAD}"/>
      </w:docPartPr>
      <w:docPartBody>
        <w:p w:rsidR="00FE5611" w:rsidRDefault="009F3FB1" w:rsidP="009F3FB1">
          <w:pPr>
            <w:pStyle w:val="CB8408B876604718A12F7F28F63B3FC2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BBF282F690EA4EECAFA60630D54BCE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9AB0E5-7204-4255-A311-FB08E15D3B1E}"/>
      </w:docPartPr>
      <w:docPartBody>
        <w:p w:rsidR="00FE5611" w:rsidRDefault="009F3FB1" w:rsidP="009F3FB1">
          <w:pPr>
            <w:pStyle w:val="BBF282F690EA4EECAFA60630D54BCE64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E73936493B14199AE962132A56B54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B6B747-5D8C-4D17-A622-1F7DEC9824AE}"/>
      </w:docPartPr>
      <w:docPartBody>
        <w:p w:rsidR="00FE5611" w:rsidRDefault="009F3FB1" w:rsidP="009F3FB1">
          <w:pPr>
            <w:pStyle w:val="0E73936493B14199AE962132A56B5468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FD935D058C34BCC9B91F343C6662C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CC723A-740E-4A16-8C21-5E224718FAD4}"/>
      </w:docPartPr>
      <w:docPartBody>
        <w:p w:rsidR="00FE5611" w:rsidRDefault="009F3FB1" w:rsidP="009F3FB1">
          <w:pPr>
            <w:pStyle w:val="4FD935D058C34BCC9B91F343C6662C92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50B695309144AAEB5DC4356769D84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E9C44F-DCC6-404A-B5F5-13A9E11E3C0D}"/>
      </w:docPartPr>
      <w:docPartBody>
        <w:p w:rsidR="00FE5611" w:rsidRDefault="009F3FB1" w:rsidP="009F3FB1">
          <w:pPr>
            <w:pStyle w:val="A50B695309144AAEB5DC4356769D8486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0778FA677B843849F740418EE273C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B62CBE-5612-4F9A-A797-E75EEB579C46}"/>
      </w:docPartPr>
      <w:docPartBody>
        <w:p w:rsidR="00FE5611" w:rsidRDefault="009F3FB1" w:rsidP="009F3FB1">
          <w:pPr>
            <w:pStyle w:val="A0778FA677B843849F740418EE273CAF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79CFFFA90DF640269EFB035996C34B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75E31B-68FE-4EBA-BBF6-A5D573D8D010}"/>
      </w:docPartPr>
      <w:docPartBody>
        <w:p w:rsidR="00FE5611" w:rsidRDefault="009F3FB1" w:rsidP="009F3FB1">
          <w:pPr>
            <w:pStyle w:val="79CFFFA90DF640269EFB035996C34B1C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2C3F5C8B0D464F55971E4CF5861708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CE6022-3976-4580-B646-16F7A0E4A26D}"/>
      </w:docPartPr>
      <w:docPartBody>
        <w:p w:rsidR="00FE5611" w:rsidRDefault="009F3FB1" w:rsidP="009F3FB1">
          <w:pPr>
            <w:pStyle w:val="2C3F5C8B0D464F55971E4CF58617083F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01BD2502041345C2BEF6566A0DC360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A52055-6267-4B42-AECF-0ADD0727E045}"/>
      </w:docPartPr>
      <w:docPartBody>
        <w:p w:rsidR="00FE5611" w:rsidRDefault="009F3FB1" w:rsidP="009F3FB1">
          <w:pPr>
            <w:pStyle w:val="01BD2502041345C2BEF6566A0DC360D4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9A2BA1C2CCB8417894C4327D6B18D3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09182F-14F0-404D-A257-8A5647D39F2B}"/>
      </w:docPartPr>
      <w:docPartBody>
        <w:p w:rsidR="00FE5611" w:rsidRDefault="009F3FB1" w:rsidP="009F3FB1">
          <w:pPr>
            <w:pStyle w:val="9A2BA1C2CCB8417894C4327D6B18D396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DD241A7A27CB4AF5A9BEF6048E5B0F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46BC10-7D6F-4EB3-8865-DFB3459458D7}"/>
      </w:docPartPr>
      <w:docPartBody>
        <w:p w:rsidR="00FE5611" w:rsidRDefault="009F3FB1" w:rsidP="009F3FB1">
          <w:pPr>
            <w:pStyle w:val="DD241A7A27CB4AF5A9BEF6048E5B0F8A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F4D17067FD4E4B97B9EF3014C814D3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2034FF-8154-4719-A16F-75CC4A88538E}"/>
      </w:docPartPr>
      <w:docPartBody>
        <w:p w:rsidR="00FE5611" w:rsidRDefault="009F3FB1" w:rsidP="009F3FB1">
          <w:pPr>
            <w:pStyle w:val="F4D17067FD4E4B97B9EF3014C814D3B9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39253AB7B59045B8A9E6781FFBB431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A8CFA3-3026-40A1-9D48-D65B1E31FE5B}"/>
      </w:docPartPr>
      <w:docPartBody>
        <w:p w:rsidR="00FE5611" w:rsidRDefault="009F3FB1" w:rsidP="009F3FB1">
          <w:pPr>
            <w:pStyle w:val="39253AB7B59045B8A9E6781FFBB4312D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68A0F91A862B457397A40517318DA7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7C80DD-3757-4A06-82ED-115B428CEA85}"/>
      </w:docPartPr>
      <w:docPartBody>
        <w:p w:rsidR="00FE5611" w:rsidRDefault="009F3FB1" w:rsidP="009F3FB1">
          <w:pPr>
            <w:pStyle w:val="68A0F91A862B457397A40517318DA7A6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6C760682EB284450B0F6AD44CE397C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1EEA02-A4A9-44DF-8E81-24BDDBA45C69}"/>
      </w:docPartPr>
      <w:docPartBody>
        <w:p w:rsidR="00FE5611" w:rsidRDefault="009F3FB1" w:rsidP="009F3FB1">
          <w:pPr>
            <w:pStyle w:val="6C760682EB284450B0F6AD44CE397C96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81A217AC8BD448C7995CF9FB950B34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F120C1-56D7-4E52-8B98-322BD2B76667}"/>
      </w:docPartPr>
      <w:docPartBody>
        <w:p w:rsidR="00FE5611" w:rsidRDefault="009F3FB1" w:rsidP="009F3FB1">
          <w:pPr>
            <w:pStyle w:val="81A217AC8BD448C7995CF9FB950B343C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BEF26AC350074A029D803F854524B8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041FA5-A4F5-452B-83EA-2020C3C07BC3}"/>
      </w:docPartPr>
      <w:docPartBody>
        <w:p w:rsidR="00FE5611" w:rsidRDefault="009F3FB1" w:rsidP="009F3FB1">
          <w:pPr>
            <w:pStyle w:val="BEF26AC350074A029D803F854524B8CE"/>
          </w:pPr>
          <w:r>
            <w:rPr>
              <w:rFonts w:ascii="Arial" w:eastAsia="Times New Roman" w:hAnsi="Arial" w:cs="Arial"/>
            </w:rPr>
            <w:t xml:space="preserve"> </w:t>
          </w:r>
        </w:p>
      </w:docPartBody>
    </w:docPart>
    <w:docPart>
      <w:docPartPr>
        <w:name w:val="E1CE50CD4B274F4C8358E6138A2316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06EFC3-BBF0-4882-A6E6-BCFCB7376CB7}"/>
      </w:docPartPr>
      <w:docPartBody>
        <w:p w:rsidR="00FE5611" w:rsidRDefault="009F3FB1" w:rsidP="009F3FB1">
          <w:pPr>
            <w:pStyle w:val="E1CE50CD4B274F4C8358E6138A231644"/>
          </w:pPr>
          <w:r w:rsidRPr="00810E1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101"/>
    <w:rsid w:val="00193A6E"/>
    <w:rsid w:val="004124AF"/>
    <w:rsid w:val="00927461"/>
    <w:rsid w:val="009F3FB1"/>
    <w:rsid w:val="00B34101"/>
    <w:rsid w:val="00C923B2"/>
    <w:rsid w:val="00CA31EF"/>
    <w:rsid w:val="00EA5CA3"/>
    <w:rsid w:val="00FC11DB"/>
    <w:rsid w:val="00FE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F3FB1"/>
    <w:rPr>
      <w:color w:val="808080"/>
    </w:rPr>
  </w:style>
  <w:style w:type="paragraph" w:customStyle="1" w:styleId="8B34A01385AA4C85B8CA6DC4C78AB209">
    <w:name w:val="8B34A01385AA4C85B8CA6DC4C78AB209"/>
    <w:rsid w:val="00B34101"/>
  </w:style>
  <w:style w:type="paragraph" w:customStyle="1" w:styleId="A2A43FDEE9344697B82601A6D2EB3191">
    <w:name w:val="A2A43FDEE9344697B82601A6D2EB3191"/>
    <w:rsid w:val="00B34101"/>
  </w:style>
  <w:style w:type="paragraph" w:customStyle="1" w:styleId="BEEABAA5E9164F2A9CBF27BF97B20B25">
    <w:name w:val="BEEABAA5E9164F2A9CBF27BF97B20B25"/>
    <w:rsid w:val="00B34101"/>
  </w:style>
  <w:style w:type="paragraph" w:customStyle="1" w:styleId="3A28FDCC5D814F08984CB0B3BAC896B4">
    <w:name w:val="3A28FDCC5D814F08984CB0B3BAC896B4"/>
    <w:rsid w:val="00B34101"/>
  </w:style>
  <w:style w:type="paragraph" w:customStyle="1" w:styleId="035E8AFAB77A4F5596FC903BCB3276C7">
    <w:name w:val="035E8AFAB77A4F5596FC903BCB3276C7"/>
    <w:rsid w:val="00B34101"/>
  </w:style>
  <w:style w:type="paragraph" w:customStyle="1" w:styleId="BA3CA3E87C7E41218449BBC02F252AA7">
    <w:name w:val="BA3CA3E87C7E41218449BBC02F252AA7"/>
    <w:rsid w:val="00B34101"/>
  </w:style>
  <w:style w:type="paragraph" w:customStyle="1" w:styleId="516D7CAD1C28450388BCE3F3F761C95F">
    <w:name w:val="516D7CAD1C28450388BCE3F3F761C95F"/>
    <w:rsid w:val="00B34101"/>
  </w:style>
  <w:style w:type="paragraph" w:customStyle="1" w:styleId="4D09664FA72C4DEBBC749C2645B794B2">
    <w:name w:val="4D09664FA72C4DEBBC749C2645B794B2"/>
    <w:rsid w:val="00B34101"/>
  </w:style>
  <w:style w:type="paragraph" w:customStyle="1" w:styleId="C7E2762D0FAC4BE1B8E229C13D5CCCA0">
    <w:name w:val="C7E2762D0FAC4BE1B8E229C13D5CCCA0"/>
    <w:rsid w:val="00B34101"/>
  </w:style>
  <w:style w:type="paragraph" w:customStyle="1" w:styleId="6DC50DE75D384AC4B1B3110374DC1374">
    <w:name w:val="6DC50DE75D384AC4B1B3110374DC1374"/>
    <w:rsid w:val="00B34101"/>
  </w:style>
  <w:style w:type="paragraph" w:customStyle="1" w:styleId="8955DC8F7BAC4193BB958069FFAEA789">
    <w:name w:val="8955DC8F7BAC4193BB958069FFAEA789"/>
    <w:rsid w:val="00B34101"/>
  </w:style>
  <w:style w:type="paragraph" w:customStyle="1" w:styleId="B60591D3E3C64FF8BDE80871794DEB62">
    <w:name w:val="B60591D3E3C64FF8BDE80871794DEB62"/>
    <w:rsid w:val="00B34101"/>
  </w:style>
  <w:style w:type="paragraph" w:customStyle="1" w:styleId="22B8441B1D014EF590D99D2A04278E95">
    <w:name w:val="22B8441B1D014EF590D99D2A04278E95"/>
    <w:rsid w:val="00B34101"/>
  </w:style>
  <w:style w:type="paragraph" w:customStyle="1" w:styleId="7886E497B2944E4FB9ECD1DAAE61A37B">
    <w:name w:val="7886E497B2944E4FB9ECD1DAAE61A37B"/>
    <w:rsid w:val="00B34101"/>
  </w:style>
  <w:style w:type="paragraph" w:customStyle="1" w:styleId="9BFE4AB444E647149A79FBB20B537FD5">
    <w:name w:val="9BFE4AB444E647149A79FBB20B537FD5"/>
    <w:rsid w:val="00B34101"/>
  </w:style>
  <w:style w:type="paragraph" w:customStyle="1" w:styleId="0629B0CAAF864F9A9B729D6F1D384FA6">
    <w:name w:val="0629B0CAAF864F9A9B729D6F1D384FA6"/>
    <w:rsid w:val="00B34101"/>
  </w:style>
  <w:style w:type="paragraph" w:customStyle="1" w:styleId="50D953B9C874497090EAA5B30BAEE603">
    <w:name w:val="50D953B9C874497090EAA5B30BAEE603"/>
    <w:rsid w:val="00B34101"/>
  </w:style>
  <w:style w:type="paragraph" w:customStyle="1" w:styleId="B6AD73840BE54C9FBB8673360D6E6D5D">
    <w:name w:val="B6AD73840BE54C9FBB8673360D6E6D5D"/>
    <w:rsid w:val="00B34101"/>
  </w:style>
  <w:style w:type="paragraph" w:customStyle="1" w:styleId="C7E5707EF0294B2C82809ED06F949770">
    <w:name w:val="C7E5707EF0294B2C82809ED06F949770"/>
    <w:rsid w:val="00B34101"/>
  </w:style>
  <w:style w:type="paragraph" w:customStyle="1" w:styleId="9CC40DBF9A7742D695EA2ACEEBD0B1ED">
    <w:name w:val="9CC40DBF9A7742D695EA2ACEEBD0B1ED"/>
    <w:rsid w:val="00B34101"/>
  </w:style>
  <w:style w:type="paragraph" w:customStyle="1" w:styleId="0386D0DC14B142DBA851F5363179BDDE">
    <w:name w:val="0386D0DC14B142DBA851F5363179BDDE"/>
    <w:rsid w:val="00B34101"/>
  </w:style>
  <w:style w:type="paragraph" w:customStyle="1" w:styleId="9275FD0BDA6B44A394715FACAFC0A0C6">
    <w:name w:val="9275FD0BDA6B44A394715FACAFC0A0C6"/>
    <w:rsid w:val="00B34101"/>
  </w:style>
  <w:style w:type="paragraph" w:customStyle="1" w:styleId="2892645247D54AEAABCCC87E6761A28C">
    <w:name w:val="2892645247D54AEAABCCC87E6761A28C"/>
    <w:rsid w:val="00B34101"/>
  </w:style>
  <w:style w:type="paragraph" w:customStyle="1" w:styleId="DF306DC0DF474B38871879F013A0ED28">
    <w:name w:val="DF306DC0DF474B38871879F013A0ED28"/>
    <w:rsid w:val="00CA31EF"/>
  </w:style>
  <w:style w:type="paragraph" w:customStyle="1" w:styleId="7B7B98BF40C04DE392A7ED7528E8D2E9">
    <w:name w:val="7B7B98BF40C04DE392A7ED7528E8D2E9"/>
    <w:rsid w:val="00CA31EF"/>
  </w:style>
  <w:style w:type="paragraph" w:customStyle="1" w:styleId="EA34242B156949308DA264EAA3EDB26E">
    <w:name w:val="EA34242B156949308DA264EAA3EDB26E"/>
    <w:rsid w:val="00CA31EF"/>
  </w:style>
  <w:style w:type="paragraph" w:customStyle="1" w:styleId="A7CC20A49C3D4A098095CE151D5ECDCE">
    <w:name w:val="A7CC20A49C3D4A098095CE151D5ECDCE"/>
    <w:rsid w:val="00CA31EF"/>
  </w:style>
  <w:style w:type="paragraph" w:customStyle="1" w:styleId="48A69BBA52F84857AB8108D179645B9E">
    <w:name w:val="48A69BBA52F84857AB8108D179645B9E"/>
    <w:rsid w:val="00CA31EF"/>
  </w:style>
  <w:style w:type="paragraph" w:customStyle="1" w:styleId="B02EB8EA776B4824B15654F864048991">
    <w:name w:val="B02EB8EA776B4824B15654F864048991"/>
    <w:rsid w:val="00CA31EF"/>
  </w:style>
  <w:style w:type="paragraph" w:customStyle="1" w:styleId="A695891052C54AFFB1A60179EEC0A728">
    <w:name w:val="A695891052C54AFFB1A60179EEC0A728"/>
    <w:rsid w:val="00CA31EF"/>
  </w:style>
  <w:style w:type="paragraph" w:customStyle="1" w:styleId="B8DD69B52ED14982A5841F9AE7E01AC7">
    <w:name w:val="B8DD69B52ED14982A5841F9AE7E01AC7"/>
    <w:rsid w:val="00CA31EF"/>
  </w:style>
  <w:style w:type="paragraph" w:customStyle="1" w:styleId="9779519C3462499A8B5AAE19B1295AEE">
    <w:name w:val="9779519C3462499A8B5AAE19B1295AEE"/>
    <w:rsid w:val="00CA31EF"/>
  </w:style>
  <w:style w:type="paragraph" w:customStyle="1" w:styleId="F1994A0F1A9A4D5B95C0079E54111119">
    <w:name w:val="F1994A0F1A9A4D5B95C0079E54111119"/>
    <w:rsid w:val="00CA31EF"/>
  </w:style>
  <w:style w:type="paragraph" w:customStyle="1" w:styleId="FDE0224B379A41CB9C7A883385544072">
    <w:name w:val="FDE0224B379A41CB9C7A883385544072"/>
    <w:rsid w:val="00CA31EF"/>
  </w:style>
  <w:style w:type="paragraph" w:customStyle="1" w:styleId="B3B3454B99B74BED9617BE9D177FC4A6">
    <w:name w:val="B3B3454B99B74BED9617BE9D177FC4A6"/>
    <w:rsid w:val="00CA31EF"/>
  </w:style>
  <w:style w:type="paragraph" w:customStyle="1" w:styleId="1D80993B88D541FC81E92CC1FF5551EC">
    <w:name w:val="1D80993B88D541FC81E92CC1FF5551EC"/>
    <w:rsid w:val="00CA31EF"/>
  </w:style>
  <w:style w:type="paragraph" w:customStyle="1" w:styleId="B9EFB80360174993871C714262C746EC">
    <w:name w:val="B9EFB80360174993871C714262C746EC"/>
    <w:rsid w:val="00CA31EF"/>
  </w:style>
  <w:style w:type="paragraph" w:customStyle="1" w:styleId="F40495C7AC594F0C9E08F9E6D8B17D6C">
    <w:name w:val="F40495C7AC594F0C9E08F9E6D8B17D6C"/>
    <w:rsid w:val="00CA31EF"/>
  </w:style>
  <w:style w:type="paragraph" w:customStyle="1" w:styleId="C537E1E936884CFA9615C646CF1F9933">
    <w:name w:val="C537E1E936884CFA9615C646CF1F9933"/>
    <w:rsid w:val="00CA31EF"/>
  </w:style>
  <w:style w:type="paragraph" w:customStyle="1" w:styleId="9961B6DC8EDF44829067E8B0E5D616B5">
    <w:name w:val="9961B6DC8EDF44829067E8B0E5D616B5"/>
    <w:rsid w:val="00CA31EF"/>
  </w:style>
  <w:style w:type="paragraph" w:customStyle="1" w:styleId="F987303B32264E719286A06FA4C82AEA">
    <w:name w:val="F987303B32264E719286A06FA4C82AEA"/>
    <w:rsid w:val="00CA31EF"/>
  </w:style>
  <w:style w:type="paragraph" w:customStyle="1" w:styleId="A6DBF1A84D0D48C8ACCBB7AB945CBC26">
    <w:name w:val="A6DBF1A84D0D48C8ACCBB7AB945CBC26"/>
    <w:rsid w:val="00CA31EF"/>
  </w:style>
  <w:style w:type="paragraph" w:customStyle="1" w:styleId="A3E411B8E89D4EE7B9760641D06B2A4F">
    <w:name w:val="A3E411B8E89D4EE7B9760641D06B2A4F"/>
    <w:rsid w:val="00CA31EF"/>
  </w:style>
  <w:style w:type="paragraph" w:customStyle="1" w:styleId="814E4D898CB04E07B8F7B46A095BF1A5">
    <w:name w:val="814E4D898CB04E07B8F7B46A095BF1A5"/>
    <w:rsid w:val="00CA31EF"/>
  </w:style>
  <w:style w:type="paragraph" w:customStyle="1" w:styleId="DC022A41D4DD4CFC833F3F2174CF126E">
    <w:name w:val="DC022A41D4DD4CFC833F3F2174CF126E"/>
    <w:rsid w:val="00CA31EF"/>
  </w:style>
  <w:style w:type="paragraph" w:customStyle="1" w:styleId="AB0AC3E81B354995B1624217AA6E9CCC">
    <w:name w:val="AB0AC3E81B354995B1624217AA6E9CCC"/>
    <w:rsid w:val="00CA31EF"/>
  </w:style>
  <w:style w:type="paragraph" w:customStyle="1" w:styleId="76892D7679304D648AF8E982F60F3D7B">
    <w:name w:val="76892D7679304D648AF8E982F60F3D7B"/>
    <w:rsid w:val="00CA31EF"/>
  </w:style>
  <w:style w:type="paragraph" w:customStyle="1" w:styleId="3777A37B6CDA4D38A00F54CC1D4818EB">
    <w:name w:val="3777A37B6CDA4D38A00F54CC1D4818EB"/>
    <w:rsid w:val="009F3FB1"/>
  </w:style>
  <w:style w:type="paragraph" w:customStyle="1" w:styleId="18930F7EAA1548DC9DB0442E554EE209">
    <w:name w:val="18930F7EAA1548DC9DB0442E554EE209"/>
    <w:rsid w:val="009F3FB1"/>
  </w:style>
  <w:style w:type="paragraph" w:customStyle="1" w:styleId="D2F9E194EEE8487F88C5BBCF0373397B">
    <w:name w:val="D2F9E194EEE8487F88C5BBCF0373397B"/>
    <w:rsid w:val="009F3FB1"/>
  </w:style>
  <w:style w:type="paragraph" w:customStyle="1" w:styleId="009D24A5148249CC95A1EFACAD1978DF">
    <w:name w:val="009D24A5148249CC95A1EFACAD1978DF"/>
    <w:rsid w:val="009F3FB1"/>
  </w:style>
  <w:style w:type="paragraph" w:customStyle="1" w:styleId="026DF127327543D59D0A655740DBF377">
    <w:name w:val="026DF127327543D59D0A655740DBF377"/>
    <w:rsid w:val="009F3FB1"/>
  </w:style>
  <w:style w:type="paragraph" w:customStyle="1" w:styleId="14AF98553D6B4312B8A2BC90F7B37825">
    <w:name w:val="14AF98553D6B4312B8A2BC90F7B37825"/>
    <w:rsid w:val="009F3FB1"/>
  </w:style>
  <w:style w:type="paragraph" w:customStyle="1" w:styleId="E9CEA2CFB3494570A50C100292FE86DE">
    <w:name w:val="E9CEA2CFB3494570A50C100292FE86DE"/>
    <w:rsid w:val="009F3FB1"/>
  </w:style>
  <w:style w:type="paragraph" w:customStyle="1" w:styleId="F9E1A7BA2C8F4ABAA57250EF37E145AF">
    <w:name w:val="F9E1A7BA2C8F4ABAA57250EF37E145AF"/>
    <w:rsid w:val="009F3FB1"/>
  </w:style>
  <w:style w:type="paragraph" w:customStyle="1" w:styleId="6F3661348AFA41C5BCB9C2B1F9874C90">
    <w:name w:val="6F3661348AFA41C5BCB9C2B1F9874C90"/>
    <w:rsid w:val="009F3FB1"/>
  </w:style>
  <w:style w:type="paragraph" w:customStyle="1" w:styleId="A35C9960C2C249218FE49875DDBB84CF">
    <w:name w:val="A35C9960C2C249218FE49875DDBB84CF"/>
    <w:rsid w:val="009F3FB1"/>
  </w:style>
  <w:style w:type="paragraph" w:customStyle="1" w:styleId="111892D785194ABCBC5AA913E2369FFB">
    <w:name w:val="111892D785194ABCBC5AA913E2369FFB"/>
    <w:rsid w:val="009F3FB1"/>
  </w:style>
  <w:style w:type="paragraph" w:customStyle="1" w:styleId="8CBFC61C91A24775BA668F3E55B75462">
    <w:name w:val="8CBFC61C91A24775BA668F3E55B75462"/>
    <w:rsid w:val="009F3FB1"/>
  </w:style>
  <w:style w:type="paragraph" w:customStyle="1" w:styleId="0271A0CF2A134F5AB875FA2954FBF202">
    <w:name w:val="0271A0CF2A134F5AB875FA2954FBF202"/>
    <w:rsid w:val="009F3FB1"/>
  </w:style>
  <w:style w:type="paragraph" w:customStyle="1" w:styleId="472DB00D20294884A48ACF653B624DA2">
    <w:name w:val="472DB00D20294884A48ACF653B624DA2"/>
    <w:rsid w:val="009F3FB1"/>
  </w:style>
  <w:style w:type="paragraph" w:customStyle="1" w:styleId="CB8408B876604718A12F7F28F63B3FC2">
    <w:name w:val="CB8408B876604718A12F7F28F63B3FC2"/>
    <w:rsid w:val="009F3FB1"/>
  </w:style>
  <w:style w:type="paragraph" w:customStyle="1" w:styleId="BBF282F690EA4EECAFA60630D54BCE64">
    <w:name w:val="BBF282F690EA4EECAFA60630D54BCE64"/>
    <w:rsid w:val="009F3FB1"/>
  </w:style>
  <w:style w:type="paragraph" w:customStyle="1" w:styleId="0E73936493B14199AE962132A56B5468">
    <w:name w:val="0E73936493B14199AE962132A56B5468"/>
    <w:rsid w:val="009F3FB1"/>
  </w:style>
  <w:style w:type="paragraph" w:customStyle="1" w:styleId="4FD935D058C34BCC9B91F343C6662C92">
    <w:name w:val="4FD935D058C34BCC9B91F343C6662C92"/>
    <w:rsid w:val="009F3FB1"/>
  </w:style>
  <w:style w:type="paragraph" w:customStyle="1" w:styleId="A50B695309144AAEB5DC4356769D8486">
    <w:name w:val="A50B695309144AAEB5DC4356769D8486"/>
    <w:rsid w:val="009F3FB1"/>
  </w:style>
  <w:style w:type="paragraph" w:customStyle="1" w:styleId="A0778FA677B843849F740418EE273CAF">
    <w:name w:val="A0778FA677B843849F740418EE273CAF"/>
    <w:rsid w:val="009F3FB1"/>
  </w:style>
  <w:style w:type="paragraph" w:customStyle="1" w:styleId="79CFFFA90DF640269EFB035996C34B1C">
    <w:name w:val="79CFFFA90DF640269EFB035996C34B1C"/>
    <w:rsid w:val="009F3FB1"/>
  </w:style>
  <w:style w:type="paragraph" w:customStyle="1" w:styleId="DADA65099E374A9A9B667FA8DB41A9FB">
    <w:name w:val="DADA65099E374A9A9B667FA8DB41A9FB"/>
    <w:rsid w:val="009F3FB1"/>
  </w:style>
  <w:style w:type="paragraph" w:customStyle="1" w:styleId="D1990129C9DB44F4801C5F5BC86495F6">
    <w:name w:val="D1990129C9DB44F4801C5F5BC86495F6"/>
    <w:rsid w:val="009F3FB1"/>
  </w:style>
  <w:style w:type="paragraph" w:customStyle="1" w:styleId="27473A908DAF46B3A4B976865277C512">
    <w:name w:val="27473A908DAF46B3A4B976865277C512"/>
    <w:rsid w:val="009F3FB1"/>
  </w:style>
  <w:style w:type="paragraph" w:customStyle="1" w:styleId="BE5DC407613246A2B7EB74F5E1924E94">
    <w:name w:val="BE5DC407613246A2B7EB74F5E1924E94"/>
    <w:rsid w:val="009F3FB1"/>
  </w:style>
  <w:style w:type="paragraph" w:customStyle="1" w:styleId="194EAC5A43F24676A1A047549F101E08">
    <w:name w:val="194EAC5A43F24676A1A047549F101E08"/>
    <w:rsid w:val="009F3FB1"/>
  </w:style>
  <w:style w:type="paragraph" w:customStyle="1" w:styleId="E83B4F602268494E921E4F7818316209">
    <w:name w:val="E83B4F602268494E921E4F7818316209"/>
    <w:rsid w:val="009F3FB1"/>
  </w:style>
  <w:style w:type="paragraph" w:customStyle="1" w:styleId="F465B7A4B02443D69BE81FB089A1DE0B">
    <w:name w:val="F465B7A4B02443D69BE81FB089A1DE0B"/>
    <w:rsid w:val="009F3FB1"/>
  </w:style>
  <w:style w:type="paragraph" w:customStyle="1" w:styleId="3E7B63DC49A840BDB9C87376CC7162EC">
    <w:name w:val="3E7B63DC49A840BDB9C87376CC7162EC"/>
    <w:rsid w:val="009F3FB1"/>
  </w:style>
  <w:style w:type="paragraph" w:customStyle="1" w:styleId="F87B398A32494DBBB9D1575B9C7522C5">
    <w:name w:val="F87B398A32494DBBB9D1575B9C7522C5"/>
    <w:rsid w:val="009F3FB1"/>
  </w:style>
  <w:style w:type="paragraph" w:customStyle="1" w:styleId="ED1376D0EF3A49CE9CD991C37C35FE68">
    <w:name w:val="ED1376D0EF3A49CE9CD991C37C35FE68"/>
    <w:rsid w:val="009F3FB1"/>
  </w:style>
  <w:style w:type="paragraph" w:customStyle="1" w:styleId="16F57796805C4642A73341BA511E16D7">
    <w:name w:val="16F57796805C4642A73341BA511E16D7"/>
    <w:rsid w:val="009F3FB1"/>
  </w:style>
  <w:style w:type="paragraph" w:customStyle="1" w:styleId="28BABDBF79BA4302BF2E0B5AC87BDAB2">
    <w:name w:val="28BABDBF79BA4302BF2E0B5AC87BDAB2"/>
    <w:rsid w:val="009F3FB1"/>
  </w:style>
  <w:style w:type="paragraph" w:customStyle="1" w:styleId="414BAD87385D4CD2AA7EFDAC28C56F90">
    <w:name w:val="414BAD87385D4CD2AA7EFDAC28C56F90"/>
    <w:rsid w:val="009F3FB1"/>
  </w:style>
  <w:style w:type="paragraph" w:customStyle="1" w:styleId="3E8997718FA849FDB7DD8749A1BE1034">
    <w:name w:val="3E8997718FA849FDB7DD8749A1BE1034"/>
    <w:rsid w:val="009F3FB1"/>
  </w:style>
  <w:style w:type="paragraph" w:customStyle="1" w:styleId="02B6BC2A89B04B799194535C72C914FE">
    <w:name w:val="02B6BC2A89B04B799194535C72C914FE"/>
    <w:rsid w:val="009F3FB1"/>
  </w:style>
  <w:style w:type="paragraph" w:customStyle="1" w:styleId="64665F6C5CCA40A38D99CC4885649AD3">
    <w:name w:val="64665F6C5CCA40A38D99CC4885649AD3"/>
    <w:rsid w:val="009F3FB1"/>
  </w:style>
  <w:style w:type="paragraph" w:customStyle="1" w:styleId="21DD8978328240FDA698ED07625971B4">
    <w:name w:val="21DD8978328240FDA698ED07625971B4"/>
    <w:rsid w:val="009F3FB1"/>
  </w:style>
  <w:style w:type="paragraph" w:customStyle="1" w:styleId="BE12CFBB55E445C9B7648EE1123E8265">
    <w:name w:val="BE12CFBB55E445C9B7648EE1123E8265"/>
    <w:rsid w:val="009F3FB1"/>
  </w:style>
  <w:style w:type="paragraph" w:customStyle="1" w:styleId="CA0AC346A6C8428D96F59054C3BA6039">
    <w:name w:val="CA0AC346A6C8428D96F59054C3BA6039"/>
    <w:rsid w:val="009F3FB1"/>
  </w:style>
  <w:style w:type="paragraph" w:customStyle="1" w:styleId="B17444BEB75D4693A387D67B5803A846">
    <w:name w:val="B17444BEB75D4693A387D67B5803A846"/>
    <w:rsid w:val="009F3FB1"/>
  </w:style>
  <w:style w:type="paragraph" w:customStyle="1" w:styleId="0027D56BE639434FB706AE4BF94602B0">
    <w:name w:val="0027D56BE639434FB706AE4BF94602B0"/>
    <w:rsid w:val="009F3FB1"/>
  </w:style>
  <w:style w:type="paragraph" w:customStyle="1" w:styleId="BDFD97097BB048A8B4348DE4B70247D6">
    <w:name w:val="BDFD97097BB048A8B4348DE4B70247D6"/>
    <w:rsid w:val="009F3FB1"/>
  </w:style>
  <w:style w:type="paragraph" w:customStyle="1" w:styleId="89DF334374774BBF98EEAED390E41CBE">
    <w:name w:val="89DF334374774BBF98EEAED390E41CBE"/>
    <w:rsid w:val="009F3FB1"/>
  </w:style>
  <w:style w:type="paragraph" w:customStyle="1" w:styleId="41E33DCF362B4141B1E2918329B82F88">
    <w:name w:val="41E33DCF362B4141B1E2918329B82F88"/>
    <w:rsid w:val="009F3FB1"/>
  </w:style>
  <w:style w:type="paragraph" w:customStyle="1" w:styleId="0BB578C2A6564DBBA0CA76852BC8684E">
    <w:name w:val="0BB578C2A6564DBBA0CA76852BC8684E"/>
    <w:rsid w:val="009F3FB1"/>
  </w:style>
  <w:style w:type="paragraph" w:customStyle="1" w:styleId="E67BC3ADA46A4BCC8D063257263DE58E">
    <w:name w:val="E67BC3ADA46A4BCC8D063257263DE58E"/>
    <w:rsid w:val="009F3FB1"/>
  </w:style>
  <w:style w:type="paragraph" w:customStyle="1" w:styleId="2C3F5C8B0D464F55971E4CF58617083F">
    <w:name w:val="2C3F5C8B0D464F55971E4CF58617083F"/>
    <w:rsid w:val="009F3FB1"/>
  </w:style>
  <w:style w:type="paragraph" w:customStyle="1" w:styleId="01BD2502041345C2BEF6566A0DC360D4">
    <w:name w:val="01BD2502041345C2BEF6566A0DC360D4"/>
    <w:rsid w:val="009F3FB1"/>
  </w:style>
  <w:style w:type="paragraph" w:customStyle="1" w:styleId="9A2BA1C2CCB8417894C4327D6B18D396">
    <w:name w:val="9A2BA1C2CCB8417894C4327D6B18D396"/>
    <w:rsid w:val="009F3FB1"/>
  </w:style>
  <w:style w:type="paragraph" w:customStyle="1" w:styleId="DD241A7A27CB4AF5A9BEF6048E5B0F8A">
    <w:name w:val="DD241A7A27CB4AF5A9BEF6048E5B0F8A"/>
    <w:rsid w:val="009F3FB1"/>
  </w:style>
  <w:style w:type="paragraph" w:customStyle="1" w:styleId="F4D17067FD4E4B97B9EF3014C814D3B9">
    <w:name w:val="F4D17067FD4E4B97B9EF3014C814D3B9"/>
    <w:rsid w:val="009F3FB1"/>
  </w:style>
  <w:style w:type="paragraph" w:customStyle="1" w:styleId="39253AB7B59045B8A9E6781FFBB4312D">
    <w:name w:val="39253AB7B59045B8A9E6781FFBB4312D"/>
    <w:rsid w:val="009F3FB1"/>
  </w:style>
  <w:style w:type="paragraph" w:customStyle="1" w:styleId="68A0F91A862B457397A40517318DA7A6">
    <w:name w:val="68A0F91A862B457397A40517318DA7A6"/>
    <w:rsid w:val="009F3FB1"/>
  </w:style>
  <w:style w:type="paragraph" w:customStyle="1" w:styleId="6C760682EB284450B0F6AD44CE397C96">
    <w:name w:val="6C760682EB284450B0F6AD44CE397C96"/>
    <w:rsid w:val="009F3FB1"/>
  </w:style>
  <w:style w:type="paragraph" w:customStyle="1" w:styleId="81A217AC8BD448C7995CF9FB950B343C">
    <w:name w:val="81A217AC8BD448C7995CF9FB950B343C"/>
    <w:rsid w:val="009F3FB1"/>
  </w:style>
  <w:style w:type="paragraph" w:customStyle="1" w:styleId="BEF26AC350074A029D803F854524B8CE">
    <w:name w:val="BEF26AC350074A029D803F854524B8CE"/>
    <w:rsid w:val="009F3FB1"/>
  </w:style>
  <w:style w:type="paragraph" w:customStyle="1" w:styleId="E1CE50CD4B274F4C8358E6138A231644">
    <w:name w:val="E1CE50CD4B274F4C8358E6138A231644"/>
    <w:rsid w:val="009F3F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rache xmlns="9cb72584-521c-48d8-ae0b-3ea6f4cd205e">IT</Sprache>
    <ID_x002d_Nummer xmlns="9cb72584-521c-48d8-ae0b-3ea6f4cd205e">2</ID_x002d_Nummer>
    <PublishingExpirationDate xmlns="http://schemas.microsoft.com/sharepoint/v3" xsi:nil="true"/>
    <Kategorie xmlns="9cb72584-521c-48d8-ae0b-3ea6f4cd205e">Pausenplatzgestaltung</Kategorie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2F0662B018DB4594F9CF5C34491862" ma:contentTypeVersion="5" ma:contentTypeDescription="Ein neues Dokument erstellen." ma:contentTypeScope="" ma:versionID="437b51fc96f4cbc770f389be939d0109">
  <xsd:schema xmlns:xsd="http://www.w3.org/2001/XMLSchema" xmlns:xs="http://www.w3.org/2001/XMLSchema" xmlns:p="http://schemas.microsoft.com/office/2006/metadata/properties" xmlns:ns1="http://schemas.microsoft.com/sharepoint/v3" xmlns:ns2="9cb72584-521c-48d8-ae0b-3ea6f4cd205e" targetNamespace="http://schemas.microsoft.com/office/2006/metadata/properties" ma:root="true" ma:fieldsID="b8cc62273db7eff6955bcaafdd1ea054" ns1:_="" ns2:_="">
    <xsd:import namespace="http://schemas.microsoft.com/sharepoint/v3"/>
    <xsd:import namespace="9cb72584-521c-48d8-ae0b-3ea6f4cd205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Kategorie" minOccurs="0"/>
                <xsd:element ref="ns2:Sprache" minOccurs="0"/>
                <xsd:element ref="ns2:ID_x002d_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72584-521c-48d8-ae0b-3ea6f4cd205e" elementFormDefault="qualified">
    <xsd:import namespace="http://schemas.microsoft.com/office/2006/documentManagement/types"/>
    <xsd:import namespace="http://schemas.microsoft.com/office/infopath/2007/PartnerControls"/>
    <xsd:element name="Kategorie" ma:index="10" nillable="true" ma:displayName="Kategorie" ma:internalName="Kategorie">
      <xsd:simpleType>
        <xsd:restriction base="dms:Text">
          <xsd:maxLength value="255"/>
        </xsd:restriction>
      </xsd:simpleType>
    </xsd:element>
    <xsd:element name="Sprache" ma:index="11" nillable="true" ma:displayName="Sprache" ma:internalName="Sprache">
      <xsd:simpleType>
        <xsd:restriction base="dms:Text">
          <xsd:maxLength value="255"/>
        </xsd:restriction>
      </xsd:simpleType>
    </xsd:element>
    <xsd:element name="ID_x002d_Nummer" ma:index="12" nillable="true" ma:displayName="ID-Nummer" ma:internalName="ID_x002d_Nummer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D696F-C777-4514-A9C7-B81C429B6A63}">
  <ds:schemaRefs>
    <ds:schemaRef ds:uri="http://schemas.microsoft.com/office/2006/metadata/properties"/>
    <ds:schemaRef ds:uri="http://schemas.microsoft.com/office/infopath/2007/PartnerControls"/>
    <ds:schemaRef ds:uri="9cb72584-521c-48d8-ae0b-3ea6f4cd205e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03A24DA-C58E-4418-A86A-2A425F1A08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37381B-84DC-4613-A3E1-DC2DA86FA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cb72584-521c-48d8-ae0b-3ea6f4cd20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501ECF-28E6-4661-B25F-29990339D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Infoblatt_DE.dotx</Template>
  <TotalTime>0</TotalTime>
  <Pages>3</Pages>
  <Words>505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Accordo «Consulenza relativa all'allestimento dei piazzali pausa»</vt:lpstr>
    </vt:vector>
  </TitlesOfParts>
  <Company>Kantonale Verwaltung Graubünden</Company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Accordo «Consulenza relativa all'allestimento dei piazzali pausa»</dc:title>
  <dc:subject/>
  <dc:creator>Sutter Romana</dc:creator>
  <cp:keywords/>
  <dc:description/>
  <cp:lastModifiedBy>Heuberger Margot (GA)</cp:lastModifiedBy>
  <cp:revision>4</cp:revision>
  <cp:lastPrinted>2024-12-20T06:30:00Z</cp:lastPrinted>
  <dcterms:created xsi:type="dcterms:W3CDTF">2025-03-17T13:17:00Z</dcterms:created>
  <dcterms:modified xsi:type="dcterms:W3CDTF">2025-03-17T13:18:00Z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0x010100DE2F0662B018DB4594F9CF5C34491862</vt:lpwstr>
  </property>
</Properties>
</file>