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jpg" ContentType="image/jpe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:rsidTr="00B75B1D">
        <w:trPr>
          <w:trHeight w:val="850"/>
        </w:trPr>
        <w:tc>
          <w:tcPr>
            <w:tcW w:w="9762" w:type="dxa"/>
          </w:tcPr>
          <w:p w:rsidR="00057D50" w:rsidRPr="001445CD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 w:rsidRPr="001445CD">
              <w:rPr>
                <w:sz w:val="15"/>
                <w:szCs w:val="15"/>
              </w:rPr>
              <w:t>Fachstelle</w:t>
            </w:r>
            <w:r w:rsidR="00057D50" w:rsidRPr="001445CD">
              <w:rPr>
                <w:sz w:val="15"/>
                <w:szCs w:val="15"/>
              </w:rPr>
              <w:t xml:space="preserve"> Ges</w:t>
            </w:r>
            <w:r w:rsidRPr="001445CD">
              <w:rPr>
                <w:sz w:val="15"/>
                <w:szCs w:val="15"/>
              </w:rPr>
              <w:t>undheitsförderung</w:t>
            </w:r>
            <w:r w:rsidR="00057D50" w:rsidRPr="001445CD">
              <w:rPr>
                <w:sz w:val="15"/>
                <w:szCs w:val="15"/>
              </w:rPr>
              <w:t>, Hofgraben 5, 7001 Chur</w:t>
            </w:r>
            <w:r w:rsidR="00057D50" w:rsidRPr="001445CD">
              <w:rPr>
                <w:sz w:val="15"/>
                <w:szCs w:val="15"/>
              </w:rPr>
              <w:tab/>
            </w:r>
            <w:r w:rsidR="00023FEB">
              <w:rPr>
                <w:sz w:val="15"/>
                <w:szCs w:val="15"/>
              </w:rPr>
              <w:t>gesundheitsfö</w:t>
            </w:r>
            <w:r w:rsidR="0072470A" w:rsidRPr="001445CD">
              <w:rPr>
                <w:sz w:val="15"/>
                <w:szCs w:val="15"/>
              </w:rPr>
              <w:t>rderung.gr.ch</w:t>
            </w:r>
          </w:p>
          <w:p w:rsidR="00057D50" w:rsidRPr="001445CD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 w:rsidRPr="001445CD">
              <w:rPr>
                <w:sz w:val="15"/>
                <w:szCs w:val="15"/>
              </w:rPr>
              <w:t>081 257 64 00, gf@san.gr.ch</w:t>
            </w:r>
            <w:r w:rsidR="00057D50" w:rsidRPr="001445CD">
              <w:rPr>
                <w:sz w:val="15"/>
                <w:szCs w:val="15"/>
              </w:rPr>
              <w:tab/>
            </w:r>
          </w:p>
          <w:p w:rsidR="00057D50" w:rsidRPr="001445CD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:rsidTr="0018428E">
        <w:trPr>
          <w:trHeight w:val="535"/>
        </w:trPr>
        <w:tc>
          <w:tcPr>
            <w:tcW w:w="9762" w:type="dxa"/>
          </w:tcPr>
          <w:p w:rsidR="00057D50" w:rsidRPr="001445CD" w:rsidRDefault="00BA5E57" w:rsidP="00427EF2">
            <w:pPr>
              <w:pStyle w:val="berschrift1"/>
            </w:pPr>
            <w:r w:rsidRPr="001445CD">
              <w:t>Vereinbarung</w:t>
            </w:r>
            <w:r w:rsidR="003C12F7" w:rsidRPr="001445CD">
              <w:t xml:space="preserve"> – Pausenplatzgestaltung </w:t>
            </w:r>
          </w:p>
        </w:tc>
      </w:tr>
    </w:tbl>
    <w:p w:rsidR="00B9614B" w:rsidRDefault="00B9614B" w:rsidP="00F53BAC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1439"/>
        <w:gridCol w:w="2106"/>
        <w:gridCol w:w="3537"/>
      </w:tblGrid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 w:rsidRPr="00BA5E57">
              <w:rPr>
                <w:rFonts w:eastAsia="Times New Roman" w:cs="Arial"/>
                <w:b/>
              </w:rPr>
              <w:t>Schule:</w:t>
            </w:r>
          </w:p>
        </w:tc>
        <w:tc>
          <w:tcPr>
            <w:tcW w:w="7082" w:type="dxa"/>
            <w:gridSpan w:val="3"/>
          </w:tcPr>
          <w:p w:rsid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</w:rPr>
                <w:id w:val="373584472"/>
                <w:placeholder>
                  <w:docPart w:val="3777A37B6CDA4D38A00F54CC1D4818EB"/>
                </w:placeholder>
                <w:showingPlcHdr/>
              </w:sdtPr>
              <w:sdtEndPr/>
              <w:sdtContent>
                <w:bookmarkStart w:id="0" w:name="_GoBack"/>
                <w:r w:rsidR="007F18F9">
                  <w:rPr>
                    <w:rStyle w:val="Platzhaltertext"/>
                  </w:rPr>
                  <w:t xml:space="preserve">Klicken </w:t>
                </w:r>
                <w:r w:rsidR="007F18F9" w:rsidRPr="00AE7F95">
                  <w:rPr>
                    <w:rStyle w:val="Platzhaltertext"/>
                  </w:rPr>
                  <w:t>Sie hier, um Text einzugeben.</w:t>
                </w:r>
                <w:bookmarkEnd w:id="0"/>
              </w:sdtContent>
            </w:sdt>
          </w:p>
          <w:p w:rsidR="00A41D24" w:rsidRDefault="00A41D2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 w:rsidRPr="00591002">
              <w:rPr>
                <w:rFonts w:eastAsia="Times New Roman" w:cs="Arial"/>
                <w:b/>
              </w:rPr>
              <w:t>Kontaktperson:</w:t>
            </w: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Name</w:t>
            </w:r>
          </w:p>
        </w:tc>
        <w:tc>
          <w:tcPr>
            <w:tcW w:w="5643" w:type="dxa"/>
            <w:gridSpan w:val="2"/>
          </w:tcPr>
          <w:p w:rsid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85934122"/>
                <w:placeholder>
                  <w:docPart w:val="009D24A5148249CC95A1EFACAD1978DF"/>
                </w:placeholder>
                <w:text/>
              </w:sdtPr>
              <w:sdtEndPr/>
              <w:sdtContent>
                <w:r w:rsidR="007F18F9">
                  <w:rPr>
                    <w:rFonts w:eastAsia="Times New Roman" w:cs="Arial"/>
                    <w:color w:val="7F7F7F" w:themeColor="text1" w:themeTint="80"/>
                  </w:rPr>
                  <w:t>z.B. Max Muster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Postadresse</w:t>
            </w:r>
          </w:p>
        </w:tc>
        <w:tc>
          <w:tcPr>
            <w:tcW w:w="5643" w:type="dxa"/>
            <w:gridSpan w:val="2"/>
          </w:tcPr>
          <w:p w:rsid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596482474"/>
                <w:placeholder>
                  <w:docPart w:val="14AF98553D6B4312B8A2BC90F7B37825"/>
                </w:placeholder>
                <w:text/>
              </w:sdtPr>
              <w:sdtEndPr/>
              <w:sdtContent>
                <w:r w:rsidR="007F18F9">
                  <w:rPr>
                    <w:rFonts w:eastAsia="Times New Roman" w:cs="Arial"/>
                    <w:color w:val="7F7F7F" w:themeColor="text1" w:themeTint="80"/>
                  </w:rPr>
                  <w:t>z.B. Via Muster 1, 7000 Chur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E-Mail</w:t>
            </w:r>
          </w:p>
        </w:tc>
        <w:tc>
          <w:tcPr>
            <w:tcW w:w="5643" w:type="dxa"/>
            <w:gridSpan w:val="2"/>
          </w:tcPr>
          <w:p w:rsid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1259024824"/>
                <w:placeholder>
                  <w:docPart w:val="E9CEA2CFB3494570A50C100292FE86DE"/>
                </w:placeholder>
                <w:text/>
              </w:sdtPr>
              <w:sdtEndPr/>
              <w:sdtContent>
                <w:r w:rsidR="007F18F9" w:rsidRPr="00065AFD">
                  <w:rPr>
                    <w:rFonts w:eastAsia="Times New Roman" w:cs="Arial"/>
                    <w:color w:val="7F7F7F" w:themeColor="text1" w:themeTint="80"/>
                  </w:rPr>
                  <w:t>z.B. max.muster@schule.ch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Telefon</w:t>
            </w:r>
          </w:p>
        </w:tc>
        <w:tc>
          <w:tcPr>
            <w:tcW w:w="5643" w:type="dxa"/>
            <w:gridSpan w:val="2"/>
          </w:tcPr>
          <w:p w:rsid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62556535"/>
                <w:placeholder>
                  <w:docPart w:val="6F3661348AFA41C5BCB9C2B1F9874C90"/>
                </w:placeholder>
                <w:text/>
              </w:sdtPr>
              <w:sdtEndPr/>
              <w:sdtContent>
                <w:r w:rsidR="007F18F9" w:rsidRPr="006B090F">
                  <w:rPr>
                    <w:rFonts w:eastAsia="Times New Roman" w:cs="Arial"/>
                    <w:color w:val="7F7F7F" w:themeColor="text1" w:themeTint="80"/>
                  </w:rPr>
                  <w:t>z:B. 081 000 00 00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643" w:type="dxa"/>
            <w:gridSpan w:val="2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Schulleitung:</w:t>
            </w: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7F18F9">
              <w:rPr>
                <w:rFonts w:eastAsia="Times New Roman" w:cs="Arial"/>
              </w:rPr>
              <w:t>Name</w:t>
            </w:r>
          </w:p>
        </w:tc>
        <w:tc>
          <w:tcPr>
            <w:tcW w:w="5643" w:type="dxa"/>
            <w:gridSpan w:val="2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30329511"/>
                <w:placeholder>
                  <w:docPart w:val="A35C9960C2C249218FE49875DDBB84CF"/>
                </w:placeholder>
                <w:text/>
              </w:sdtPr>
              <w:sdtEndPr/>
              <w:sdtContent>
                <w:r w:rsidR="007F18F9" w:rsidRPr="006420E5">
                  <w:rPr>
                    <w:rFonts w:eastAsia="Times New Roman" w:cs="Arial"/>
                    <w:color w:val="7F7F7F" w:themeColor="text1" w:themeTint="80"/>
                  </w:rPr>
                  <w:t>z.B. Max Muster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E-Mail</w:t>
            </w:r>
          </w:p>
        </w:tc>
        <w:tc>
          <w:tcPr>
            <w:tcW w:w="5643" w:type="dxa"/>
            <w:gridSpan w:val="2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473574070"/>
                <w:placeholder>
                  <w:docPart w:val="111892D785194ABCBC5AA913E2369FFB"/>
                </w:placeholder>
                <w:text/>
              </w:sdtPr>
              <w:sdtEndPr/>
              <w:sdtContent>
                <w:r w:rsidR="007F18F9" w:rsidRPr="00530E7B">
                  <w:rPr>
                    <w:rFonts w:eastAsia="Times New Roman" w:cs="Arial"/>
                    <w:color w:val="7F7F7F" w:themeColor="text1" w:themeTint="80"/>
                  </w:rPr>
                  <w:t>z.B. max.muster@schule.ch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Telefon</w:t>
            </w:r>
          </w:p>
        </w:tc>
        <w:tc>
          <w:tcPr>
            <w:tcW w:w="5643" w:type="dxa"/>
            <w:gridSpan w:val="2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832285092"/>
                <w:placeholder>
                  <w:docPart w:val="8CBFC61C91A24775BA668F3E55B75462"/>
                </w:placeholder>
                <w:text/>
              </w:sdtPr>
              <w:sdtEndPr/>
              <w:sdtContent>
                <w:r w:rsidR="007F18F9">
                  <w:rPr>
                    <w:rFonts w:eastAsia="Times New Roman" w:cs="Arial"/>
                    <w:color w:val="7F7F7F" w:themeColor="text1" w:themeTint="80"/>
                  </w:rPr>
                  <w:t>z:B. 081 000 00 00</w:t>
                </w:r>
              </w:sdtContent>
            </w:sdt>
          </w:p>
        </w:tc>
      </w:tr>
      <w:tr w:rsidR="00A41D24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2106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3537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</w:tr>
      <w:tr w:rsidR="00A41D24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Arbeitsgruppe:</w:t>
            </w: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119371159"/>
                <w:placeholder>
                  <w:docPart w:val="BBF282F690EA4EECAFA60630D54BCE64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295565880"/>
                <w:placeholder>
                  <w:docPart w:val="472DB00D20294884A48ACF653B624DA2"/>
                </w:placeholder>
                <w:text/>
              </w:sdtPr>
              <w:sdtEndPr/>
              <w:sdtContent>
                <w:r w:rsidRPr="00CD1E7E">
                  <w:rPr>
                    <w:rFonts w:eastAsia="Times New Roman" w:cstheme="minorHAnsi"/>
                    <w:color w:val="7F7F7F" w:themeColor="text1" w:themeTint="80"/>
                  </w:rPr>
                  <w:t>z.B. Lehrperson Sport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64661367"/>
                <w:placeholder>
                  <w:docPart w:val="0E73936493B14199AE962132A56B5468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70114057"/>
                <w:placeholder>
                  <w:docPart w:val="CB8408B876604718A12F7F28F63B3FC2"/>
                </w:placeholder>
                <w:text/>
              </w:sdtPr>
              <w:sdtEndPr/>
              <w:sdtContent>
                <w:r>
                  <w:rPr>
                    <w:rFonts w:eastAsia="Times New Roman" w:cstheme="minorHAnsi"/>
                    <w:color w:val="7F7F7F" w:themeColor="text1" w:themeTint="80"/>
                  </w:rPr>
                  <w:t>Schulsozialarbeiterin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559326939"/>
                <w:placeholder>
                  <w:docPart w:val="4FD935D058C34BCC9B91F343C6662C92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:rsidR="007F18F9" w:rsidRDefault="002C048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51073071"/>
                <w:placeholder>
                  <w:docPart w:val="79CFFFA90DF640269EFB035996C34B1C"/>
                </w:placeholder>
                <w:text/>
              </w:sdtPr>
              <w:sdtEndPr/>
              <w:sdtContent>
                <w:r>
                  <w:rPr>
                    <w:rFonts w:eastAsia="Times New Roman" w:cstheme="minorHAnsi"/>
                    <w:color w:val="7F7F7F" w:themeColor="text1" w:themeTint="80"/>
                  </w:rPr>
                  <w:t>z.B. Schulleitung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Name</w:t>
            </w:r>
          </w:p>
        </w:tc>
        <w:tc>
          <w:tcPr>
            <w:tcW w:w="2106" w:type="dxa"/>
          </w:tcPr>
          <w:p w:rsidR="007F18F9" w:rsidRPr="007F18F9" w:rsidRDefault="001364ED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104010828"/>
                <w:placeholder>
                  <w:docPart w:val="A50B695309144AAEB5DC4356769D8486"/>
                </w:placeholder>
                <w:text/>
              </w:sdtPr>
              <w:sdtEndPr/>
              <w:sdtContent>
                <w:r w:rsidR="007F18F9" w:rsidRPr="00CD1E7E">
                  <w:rPr>
                    <w:rFonts w:eastAsia="Times New Roman" w:cstheme="minorHAnsi"/>
                    <w:color w:val="7F7F7F" w:themeColor="text1" w:themeTint="80"/>
                  </w:rPr>
                  <w:t>z.B. Max Muster</w:t>
                </w:r>
              </w:sdtContent>
            </w:sdt>
          </w:p>
        </w:tc>
        <w:tc>
          <w:tcPr>
            <w:tcW w:w="3537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Funktion: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79692256"/>
                <w:placeholder>
                  <w:docPart w:val="A0778FA677B843849F740418EE273CAF"/>
                </w:placeholder>
                <w:text/>
              </w:sdtPr>
              <w:sdtEndPr/>
              <w:sdtContent>
                <w:r>
                  <w:rPr>
                    <w:rFonts w:eastAsia="Times New Roman" w:cstheme="minorHAnsi"/>
                    <w:color w:val="7F7F7F" w:themeColor="text1" w:themeTint="80"/>
                  </w:rPr>
                  <w:t>z.B. Hausdienst</w:t>
                </w:r>
              </w:sdtContent>
            </w:sdt>
          </w:p>
        </w:tc>
      </w:tr>
    </w:tbl>
    <w:p w:rsidR="00F53BAC" w:rsidRDefault="00F53BAC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p w:rsidR="00A41D24" w:rsidRPr="001A19F1" w:rsidRDefault="00A41D24" w:rsidP="00A41D24">
      <w:pPr>
        <w:tabs>
          <w:tab w:val="left" w:pos="709"/>
          <w:tab w:val="left" w:pos="4536"/>
        </w:tabs>
        <w:spacing w:line="276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 xml:space="preserve"> </w:t>
      </w:r>
      <w:r w:rsidR="00EE289C">
        <w:rPr>
          <w:rFonts w:eastAsia="Times New Roman" w:cstheme="minorHAnsi"/>
          <w:b/>
        </w:rPr>
        <w:t xml:space="preserve"> </w:t>
      </w:r>
      <w:r w:rsidRPr="00591002">
        <w:rPr>
          <w:rFonts w:eastAsia="Times New Roman" w:cstheme="minorHAnsi"/>
          <w:b/>
        </w:rPr>
        <w:t>Profil der Schule</w:t>
      </w:r>
      <w:r w:rsidR="00EE289C">
        <w:rPr>
          <w:rFonts w:eastAsia="Times New Roman" w:cstheme="minorHAnsi"/>
          <w:b/>
        </w:rPr>
        <w:t>:</w:t>
      </w:r>
      <w:r w:rsidRPr="00591002">
        <w:rPr>
          <w:rFonts w:eastAsia="Times New Roman" w:cstheme="minorHAnsi"/>
          <w:b/>
        </w:rPr>
        <w:tab/>
      </w:r>
    </w:p>
    <w:tbl>
      <w:tblPr>
        <w:tblpPr w:leftFromText="141" w:rightFromText="141" w:vertAnchor="text" w:horzAnchor="margin" w:tblpX="137" w:tblpY="188"/>
        <w:tblW w:w="0" w:type="auto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  <w:insideH w:val="dotted" w:sz="4" w:space="0" w:color="999999"/>
          <w:insideV w:val="dotted" w:sz="4" w:space="0" w:color="999999"/>
        </w:tblBorders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410"/>
      </w:tblGrid>
      <w:tr w:rsidR="00A41D24" w:rsidRPr="00D36F6D" w:rsidTr="00EE289C">
        <w:trPr>
          <w:trHeight w:val="397"/>
        </w:trPr>
        <w:tc>
          <w:tcPr>
            <w:tcW w:w="2122" w:type="dxa"/>
            <w:vAlign w:val="center"/>
          </w:tcPr>
          <w:p w:rsidR="00A41D24" w:rsidRPr="00FB0737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 w:rsidRPr="00FB0737">
              <w:rPr>
                <w:rFonts w:eastAsia="Times New Roman" w:cs="Arial"/>
              </w:rPr>
              <w:t>Schulstufe</w:t>
            </w:r>
          </w:p>
        </w:tc>
        <w:tc>
          <w:tcPr>
            <w:tcW w:w="2268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Anzahl</w:t>
            </w:r>
            <w:r w:rsidRPr="00D36F6D">
              <w:rPr>
                <w:rFonts w:eastAsia="Times New Roman" w:cs="Arial"/>
              </w:rPr>
              <w:t xml:space="preserve"> Klassen</w:t>
            </w:r>
          </w:p>
        </w:tc>
        <w:tc>
          <w:tcPr>
            <w:tcW w:w="2126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Anzahl Lernende</w:t>
            </w:r>
          </w:p>
        </w:tc>
        <w:tc>
          <w:tcPr>
            <w:tcW w:w="2410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Anzahl </w:t>
            </w:r>
            <w:r w:rsidRPr="00D36F6D">
              <w:rPr>
                <w:rFonts w:eastAsia="Times New Roman" w:cs="Arial"/>
              </w:rPr>
              <w:t>Lehrpersonen</w:t>
            </w:r>
          </w:p>
        </w:tc>
      </w:tr>
      <w:tr w:rsidR="00A41D24" w:rsidRPr="00D36F6D" w:rsidTr="00EE289C">
        <w:trPr>
          <w:trHeight w:val="394"/>
        </w:trPr>
        <w:tc>
          <w:tcPr>
            <w:tcW w:w="2122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Kindergarten</w:t>
            </w:r>
          </w:p>
        </w:tc>
        <w:sdt>
          <w:sdtPr>
            <w:rPr>
              <w:rFonts w:eastAsia="Times New Roman" w:cs="Arial"/>
              <w:color w:val="7F7F7F" w:themeColor="text1" w:themeTint="80"/>
            </w:rPr>
            <w:id w:val="-1289048465"/>
            <w:placeholder>
              <w:docPart w:val="2C3F5C8B0D464F55971E4CF58617083F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rFonts w:eastAsia="Times New Roman" w:cs="Arial"/>
                    <w:color w:val="7F7F7F" w:themeColor="text1" w:themeTint="80"/>
                  </w:rPr>
                  <w:t>Anzahl eingeben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1317996056"/>
            <w:placeholder>
              <w:docPart w:val="01BD2502041345C2BEF6566A0DC360D4"/>
            </w:placeholder>
            <w:text/>
          </w:sdtPr>
          <w:sdtEndPr/>
          <w:sdtContent>
            <w:tc>
              <w:tcPr>
                <w:tcW w:w="2126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 xml:space="preserve">Anzahl eingeben 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456911486"/>
            <w:placeholder>
              <w:docPart w:val="9A2BA1C2CCB8417894C4327D6B18D396"/>
            </w:placeholder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 xml:space="preserve">Anzahl eingeben </w:t>
                </w:r>
              </w:p>
            </w:tc>
          </w:sdtContent>
        </w:sdt>
      </w:tr>
      <w:tr w:rsidR="00A41D24" w:rsidRPr="00D36F6D" w:rsidTr="00EE289C">
        <w:trPr>
          <w:trHeight w:val="414"/>
        </w:trPr>
        <w:tc>
          <w:tcPr>
            <w:tcW w:w="2122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Primarstufe</w:t>
            </w:r>
          </w:p>
        </w:tc>
        <w:sdt>
          <w:sdtPr>
            <w:rPr>
              <w:rFonts w:eastAsia="Times New Roman" w:cs="Arial"/>
              <w:color w:val="7F7F7F" w:themeColor="text1" w:themeTint="80"/>
            </w:rPr>
            <w:id w:val="-555934567"/>
            <w:placeholder>
              <w:docPart w:val="DD241A7A27CB4AF5A9BEF6048E5B0F8A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 xml:space="preserve">Anzahl eingeben 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1462927353"/>
            <w:placeholder>
              <w:docPart w:val="F4D17067FD4E4B97B9EF3014C814D3B9"/>
            </w:placeholder>
            <w:text/>
          </w:sdtPr>
          <w:sdtEndPr/>
          <w:sdtContent>
            <w:tc>
              <w:tcPr>
                <w:tcW w:w="2126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 xml:space="preserve">Anzahl eingeben 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1543712765"/>
            <w:placeholder>
              <w:docPart w:val="39253AB7B59045B8A9E6781FFBB4312D"/>
            </w:placeholder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 xml:space="preserve">Anzahl eingeben </w:t>
                </w:r>
              </w:p>
            </w:tc>
          </w:sdtContent>
        </w:sdt>
      </w:tr>
      <w:tr w:rsidR="00A41D24" w:rsidRPr="00D36F6D" w:rsidTr="00EE289C">
        <w:trPr>
          <w:trHeight w:val="421"/>
        </w:trPr>
        <w:tc>
          <w:tcPr>
            <w:tcW w:w="2122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 w:rsidRPr="00D36F6D">
              <w:rPr>
                <w:rFonts w:eastAsia="Times New Roman" w:cs="Arial"/>
              </w:rPr>
              <w:t>Oberstufe</w:t>
            </w:r>
          </w:p>
        </w:tc>
        <w:sdt>
          <w:sdtPr>
            <w:rPr>
              <w:rFonts w:eastAsia="Times New Roman" w:cs="Arial"/>
              <w:color w:val="7F7F7F" w:themeColor="text1" w:themeTint="80"/>
            </w:rPr>
            <w:id w:val="1661503941"/>
            <w:placeholder>
              <w:docPart w:val="68A0F91A862B457397A40517318DA7A6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>Anzahl eingeben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-477382116"/>
            <w:placeholder>
              <w:docPart w:val="6C760682EB284450B0F6AD44CE397C96"/>
            </w:placeholder>
            <w:text/>
          </w:sdtPr>
          <w:sdtEndPr/>
          <w:sdtContent>
            <w:tc>
              <w:tcPr>
                <w:tcW w:w="2126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 w:rsidRPr="00CD1E7E">
                  <w:rPr>
                    <w:rFonts w:eastAsia="Times New Roman" w:cs="Arial"/>
                    <w:color w:val="7F7F7F" w:themeColor="text1" w:themeTint="80"/>
                  </w:rPr>
                  <w:t xml:space="preserve">Anzahl eingeben </w:t>
                </w:r>
              </w:p>
            </w:tc>
          </w:sdtContent>
        </w:sdt>
        <w:tc>
          <w:tcPr>
            <w:tcW w:w="2410" w:type="dxa"/>
            <w:vAlign w:val="center"/>
          </w:tcPr>
          <w:p w:rsidR="00A41D24" w:rsidRPr="00D36F6D" w:rsidRDefault="001364ED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938897009"/>
                <w:placeholder>
                  <w:docPart w:val="81A217AC8BD448C7995CF9FB950B343C"/>
                </w:placeholder>
                <w:text/>
              </w:sdtPr>
              <w:sdtEndPr/>
              <w:sdtContent>
                <w:r w:rsidR="00A41D24">
                  <w:rPr>
                    <w:rFonts w:eastAsia="Times New Roman" w:cs="Arial"/>
                    <w:color w:val="7F7F7F" w:themeColor="text1" w:themeTint="80"/>
                  </w:rPr>
                  <w:t>Anzahl eingeben</w:t>
                </w:r>
              </w:sdtContent>
            </w:sdt>
            <w:r w:rsidR="00A41D24">
              <w:rPr>
                <w:rFonts w:eastAsia="Times New Roman" w:cs="Arial"/>
              </w:rPr>
              <w:t xml:space="preserve"> </w:t>
            </w:r>
            <w:sdt>
              <w:sdtPr>
                <w:rPr>
                  <w:rFonts w:eastAsia="Times New Roman" w:cs="Arial"/>
                </w:rPr>
                <w:id w:val="481126902"/>
                <w:placeholder>
                  <w:docPart w:val="BEF26AC350074A029D803F854524B8CE"/>
                </w:placeholder>
                <w:showingPlcHdr/>
                <w:text/>
              </w:sdtPr>
              <w:sdtEndPr/>
              <w:sdtContent>
                <w:r w:rsidR="00A41D24">
                  <w:rPr>
                    <w:rFonts w:eastAsia="Times New Roman" w:cs="Arial"/>
                  </w:rPr>
                  <w:t xml:space="preserve"> </w:t>
                </w:r>
              </w:sdtContent>
            </w:sdt>
          </w:p>
        </w:tc>
      </w:tr>
    </w:tbl>
    <w:p w:rsidR="00A41D24" w:rsidRDefault="00A41D24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641"/>
        <w:gridCol w:w="1061"/>
        <w:gridCol w:w="1843"/>
        <w:gridCol w:w="3537"/>
      </w:tblGrid>
      <w:tr w:rsidR="00A41D24" w:rsidTr="00EE289C">
        <w:tc>
          <w:tcPr>
            <w:tcW w:w="2262" w:type="dxa"/>
          </w:tcPr>
          <w:p w:rsidR="002C048B" w:rsidRPr="00A41D24" w:rsidRDefault="002C048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 w:rsidRPr="00A41D24">
              <w:rPr>
                <w:rFonts w:eastAsia="Times New Roman" w:cs="Arial"/>
              </w:rPr>
              <w:t>Unterrichtssprache</w:t>
            </w:r>
          </w:p>
        </w:tc>
        <w:tc>
          <w:tcPr>
            <w:tcW w:w="1702" w:type="dxa"/>
            <w:gridSpan w:val="2"/>
          </w:tcPr>
          <w:p w:rsidR="002C048B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</w:rPr>
                <w:id w:val="125771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C048B" w:rsidRPr="00F53BAC">
              <w:rPr>
                <w:rFonts w:eastAsia="Times New Roman" w:cstheme="minorHAnsi"/>
              </w:rPr>
              <w:t xml:space="preserve"> Deutsch</w:t>
            </w:r>
          </w:p>
        </w:tc>
        <w:tc>
          <w:tcPr>
            <w:tcW w:w="1843" w:type="dxa"/>
          </w:tcPr>
          <w:p w:rsidR="002C048B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</w:rPr>
                <w:id w:val="-1595929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C048B">
              <w:rPr>
                <w:rFonts w:eastAsia="Times New Roman" w:cstheme="minorHAnsi"/>
              </w:rPr>
              <w:t xml:space="preserve"> </w:t>
            </w:r>
            <w:r w:rsidR="002C048B" w:rsidRPr="00F53BAC">
              <w:rPr>
                <w:rFonts w:eastAsia="Times New Roman" w:cstheme="minorHAnsi"/>
              </w:rPr>
              <w:t>Romanisch</w:t>
            </w:r>
          </w:p>
        </w:tc>
        <w:tc>
          <w:tcPr>
            <w:tcW w:w="3537" w:type="dxa"/>
          </w:tcPr>
          <w:p w:rsidR="002C048B" w:rsidRPr="002C048B" w:rsidRDefault="001364ED" w:rsidP="00FC6CBD">
            <w:pPr>
              <w:tabs>
                <w:tab w:val="left" w:pos="709"/>
                <w:tab w:val="left" w:pos="1843"/>
                <w:tab w:val="left" w:pos="2410"/>
                <w:tab w:val="left" w:pos="2977"/>
                <w:tab w:val="left" w:pos="4536"/>
              </w:tabs>
              <w:spacing w:after="120"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24988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C048B" w:rsidRPr="00F53BAC">
              <w:rPr>
                <w:rFonts w:eastAsia="Times New Roman" w:cstheme="minorHAnsi"/>
              </w:rPr>
              <w:t xml:space="preserve"> Italienisch</w:t>
            </w:r>
          </w:p>
        </w:tc>
      </w:tr>
      <w:tr w:rsidR="00EE289C" w:rsidTr="00EE289C">
        <w:tc>
          <w:tcPr>
            <w:tcW w:w="5807" w:type="dxa"/>
            <w:gridSpan w:val="4"/>
          </w:tcPr>
          <w:p w:rsidR="00EE289C" w:rsidRDefault="00EE289C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 w:rsidRPr="00F53BAC">
              <w:rPr>
                <w:rFonts w:eastAsia="Times New Roman" w:cstheme="minorHAnsi"/>
              </w:rPr>
              <w:t>Steht in nächster Zeit eine Schulhaussanierung an?</w:t>
            </w:r>
          </w:p>
        </w:tc>
        <w:tc>
          <w:tcPr>
            <w:tcW w:w="3537" w:type="dxa"/>
          </w:tcPr>
          <w:p w:rsidR="00EE289C" w:rsidRDefault="001364ED" w:rsidP="00FC6CBD">
            <w:pPr>
              <w:tabs>
                <w:tab w:val="left" w:pos="709"/>
                <w:tab w:val="left" w:pos="1843"/>
                <w:tab w:val="left" w:pos="2410"/>
                <w:tab w:val="left" w:pos="2977"/>
                <w:tab w:val="left" w:pos="4536"/>
              </w:tabs>
              <w:spacing w:after="120"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31495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9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EE289C" w:rsidRPr="00F53BAC">
              <w:rPr>
                <w:rFonts w:eastAsia="Times New Roman" w:cstheme="minorHAnsi"/>
              </w:rPr>
              <w:t xml:space="preserve"> Ja</w:t>
            </w:r>
            <w:r w:rsidR="00EE289C">
              <w:rPr>
                <w:rFonts w:eastAsia="Times New Roman" w:cstheme="minorHAnsi"/>
              </w:rPr>
              <w:t xml:space="preserve">                    </w:t>
            </w:r>
            <w:sdt>
              <w:sdtPr>
                <w:rPr>
                  <w:rFonts w:eastAsia="Times New Roman" w:cstheme="minorHAnsi"/>
                </w:rPr>
                <w:id w:val="-55832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9C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EE289C" w:rsidRPr="00F53BAC">
              <w:rPr>
                <w:rFonts w:eastAsia="Times New Roman" w:cstheme="minorHAnsi"/>
              </w:rPr>
              <w:t xml:space="preserve"> Nein</w:t>
            </w:r>
          </w:p>
        </w:tc>
      </w:tr>
      <w:tr w:rsidR="002C048B" w:rsidTr="00EE289C">
        <w:tc>
          <w:tcPr>
            <w:tcW w:w="5807" w:type="dxa"/>
            <w:gridSpan w:val="4"/>
          </w:tcPr>
          <w:p w:rsidR="002C048B" w:rsidRDefault="002C048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r w:rsidRPr="00F53BAC">
              <w:rPr>
                <w:rFonts w:eastAsia="Times New Roman" w:cstheme="minorHAnsi"/>
              </w:rPr>
              <w:t>Wurde ein partizipativer Prozess durchgeführt?:</w:t>
            </w:r>
          </w:p>
        </w:tc>
        <w:tc>
          <w:tcPr>
            <w:tcW w:w="3537" w:type="dxa"/>
          </w:tcPr>
          <w:p w:rsidR="002C048B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ascii="MS Gothic" w:eastAsia="MS Gothic" w:hAnsi="MS Gothic" w:cstheme="minorHAnsi"/>
              </w:rPr>
            </w:pPr>
            <w:sdt>
              <w:sdtPr>
                <w:rPr>
                  <w:rFonts w:eastAsia="Times New Roman" w:cstheme="minorHAnsi"/>
                </w:rPr>
                <w:id w:val="1637134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C048B" w:rsidRPr="00F53BAC">
              <w:rPr>
                <w:rFonts w:eastAsia="Times New Roman" w:cstheme="minorHAnsi"/>
              </w:rPr>
              <w:t xml:space="preserve"> Ja</w:t>
            </w:r>
            <w:r w:rsidR="002C048B">
              <w:rPr>
                <w:rFonts w:eastAsia="Times New Roman" w:cstheme="minorHAnsi"/>
              </w:rPr>
              <w:t xml:space="preserve">                    </w:t>
            </w:r>
            <w:sdt>
              <w:sdtPr>
                <w:rPr>
                  <w:rFonts w:eastAsia="Times New Roman" w:cstheme="minorHAnsi"/>
                </w:rPr>
                <w:id w:val="22534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C048B" w:rsidRPr="00F53BAC">
              <w:rPr>
                <w:rFonts w:eastAsia="Times New Roman" w:cstheme="minorHAnsi"/>
              </w:rPr>
              <w:t xml:space="preserve"> Nein</w:t>
            </w:r>
          </w:p>
        </w:tc>
      </w:tr>
      <w:tr w:rsidR="002C048B" w:rsidTr="00EE289C">
        <w:tc>
          <w:tcPr>
            <w:tcW w:w="2903" w:type="dxa"/>
            <w:gridSpan w:val="2"/>
          </w:tcPr>
          <w:p w:rsidR="002C048B" w:rsidRPr="00F53BAC" w:rsidRDefault="002C048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 w:rsidRPr="00F53BAC">
              <w:rPr>
                <w:rFonts w:eastAsia="Times New Roman" w:cstheme="minorHAnsi"/>
              </w:rPr>
              <w:t>Falls ja, wie?:</w:t>
            </w:r>
          </w:p>
        </w:tc>
        <w:tc>
          <w:tcPr>
            <w:tcW w:w="2904" w:type="dxa"/>
            <w:gridSpan w:val="2"/>
          </w:tcPr>
          <w:p w:rsidR="002C048B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66139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1D2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C048B" w:rsidRPr="00F53BAC">
              <w:rPr>
                <w:rFonts w:eastAsia="Times New Roman" w:cstheme="minorHAnsi"/>
              </w:rPr>
              <w:t xml:space="preserve"> Umfrage</w:t>
            </w:r>
          </w:p>
          <w:p w:rsidR="002C048B" w:rsidRPr="00F53BAC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174132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41D24">
              <w:rPr>
                <w:rFonts w:eastAsia="Times New Roman" w:cstheme="minorHAnsi"/>
              </w:rPr>
              <w:t xml:space="preserve"> Workshop</w:t>
            </w:r>
          </w:p>
        </w:tc>
        <w:tc>
          <w:tcPr>
            <w:tcW w:w="3537" w:type="dxa"/>
          </w:tcPr>
          <w:p w:rsidR="002C048B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168601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9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C048B">
              <w:rPr>
                <w:rFonts w:eastAsia="Times New Roman" w:cstheme="minorHAnsi"/>
              </w:rPr>
              <w:t xml:space="preserve"> Zeichnungen</w:t>
            </w:r>
          </w:p>
          <w:p w:rsidR="002C048B" w:rsidRDefault="001364ED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10547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C048B">
              <w:rPr>
                <w:rFonts w:eastAsia="Times New Roman" w:cstheme="minorHAnsi"/>
              </w:rPr>
              <w:t xml:space="preserve"> Klassenrat</w:t>
            </w:r>
          </w:p>
        </w:tc>
      </w:tr>
      <w:tr w:rsidR="00A41D24" w:rsidTr="00EE289C">
        <w:tc>
          <w:tcPr>
            <w:tcW w:w="2903" w:type="dxa"/>
            <w:gridSpan w:val="2"/>
          </w:tcPr>
          <w:p w:rsidR="00A41D24" w:rsidRPr="00F53BAC" w:rsidRDefault="00A41D24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</w:p>
        </w:tc>
        <w:tc>
          <w:tcPr>
            <w:tcW w:w="6441" w:type="dxa"/>
            <w:gridSpan w:val="3"/>
          </w:tcPr>
          <w:p w:rsidR="00A41D24" w:rsidRPr="00A41D24" w:rsidRDefault="001364ED" w:rsidP="00A41D24">
            <w:pPr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</w:rPr>
                <w:id w:val="-100775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1D2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41D24">
              <w:rPr>
                <w:rFonts w:eastAsia="Times New Roman" w:cstheme="minorHAnsi"/>
              </w:rPr>
              <w:t xml:space="preserve"> andere: </w:t>
            </w: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721038795"/>
                <w:placeholder>
                  <w:docPart w:val="E1CE50CD4B274F4C8358E6138A231644"/>
                </w:placeholder>
                <w:text/>
              </w:sdtPr>
              <w:sdtEndPr/>
              <w:sdtContent>
                <w:r w:rsidR="00A41D24" w:rsidRPr="00A41D24">
                  <w:rPr>
                    <w:rFonts w:eastAsia="Times New Roman" w:cs="Arial"/>
                    <w:color w:val="7F7F7F" w:themeColor="text1" w:themeTint="80"/>
                  </w:rPr>
                  <w:t>Text eingeben</w:t>
                </w:r>
              </w:sdtContent>
            </w:sdt>
          </w:p>
        </w:tc>
      </w:tr>
    </w:tbl>
    <w:p w:rsidR="002C048B" w:rsidRPr="002C048B" w:rsidRDefault="002C048B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</w:rPr>
      </w:pPr>
    </w:p>
    <w:p w:rsidR="00F53BAC" w:rsidRDefault="001A19F1" w:rsidP="00EE289C">
      <w:pPr>
        <w:spacing w:after="120" w:line="276" w:lineRule="auto"/>
        <w:rPr>
          <w:rFonts w:eastAsia="Times New Roman" w:cs="Arial"/>
        </w:rPr>
      </w:pPr>
      <w:r w:rsidRPr="00427EF2">
        <w:rPr>
          <w:rFonts w:eastAsia="Times New Roman" w:cs="Arial"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56275" cy="1292225"/>
                <wp:effectExtent l="0" t="0" r="15875" b="22225"/>
                <wp:wrapTight wrapText="bothSides">
                  <wp:wrapPolygon edited="0">
                    <wp:start x="0" y="0"/>
                    <wp:lineTo x="0" y="21653"/>
                    <wp:lineTo x="21588" y="21653"/>
                    <wp:lineTo x="2158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Times New Roman" w:cs="Arial"/>
                              </w:rPr>
                              <w:id w:val="-592782643"/>
                              <w:placeholder>
                                <w:docPart w:val="A6DBF1A84D0D48C8ACCBB7AB945CBC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427EF2" w:rsidRDefault="00427EF2" w:rsidP="00427EF2">
                                <w:pPr>
                                  <w:rPr>
                                    <w:rFonts w:eastAsia="Times New Roman" w:cs="Arial"/>
                                  </w:rPr>
                                </w:pPr>
                                <w:r w:rsidRPr="00810E12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  <w:p w:rsidR="00427EF2" w:rsidRDefault="00427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8.3pt;width:453.25pt;height:101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">
                <v:textbox>
                  <w:txbxContent>
                    <w:bookmarkStart w:id="1" w:name="_GoBack" w:displacedByCustomXml="next"/>
                    <w:sdt>
                      <w:sdtPr>
                        <w:rPr>
                          <w:rFonts w:eastAsia="Times New Roman" w:cs="Arial"/>
                        </w:rPr>
                        <w:id w:val="-592782643"/>
                        <w:placeholder>
                          <w:docPart w:val="A6DBF1A84D0D48C8ACCBB7AB945CBC26"/>
                        </w:placeholder>
                        <w:showingPlcHdr/>
                        <w:text/>
                      </w:sdtPr>
                      <w:sdtEndPr/>
                      <w:sdtContent>
                        <w:p w:rsidR="00427EF2" w:rsidRDefault="00427EF2" w:rsidP="00427EF2">
                          <w:pPr>
                            <w:rPr>
                              <w:rFonts w:eastAsia="Times New Roman" w:cs="Arial"/>
                            </w:rPr>
                          </w:pPr>
                          <w:r w:rsidRPr="00810E12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  <w:bookmarkEnd w:id="1"/>
                    <w:p w:rsidR="00427EF2" w:rsidRDefault="00427EF2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eastAsia="Times New Roman" w:cs="Arial"/>
        </w:rPr>
        <w:t xml:space="preserve">Weitere </w:t>
      </w:r>
      <w:r w:rsidR="00591002">
        <w:rPr>
          <w:rFonts w:eastAsia="Times New Roman" w:cs="Arial"/>
        </w:rPr>
        <w:t>Bemerkung</w:t>
      </w:r>
      <w:r>
        <w:rPr>
          <w:rFonts w:eastAsia="Times New Roman" w:cs="Arial"/>
        </w:rPr>
        <w:t>en</w:t>
      </w:r>
      <w:r w:rsidR="00591002">
        <w:rPr>
          <w:rFonts w:eastAsia="Times New Roman" w:cs="Arial"/>
        </w:rPr>
        <w:t>:</w:t>
      </w:r>
    </w:p>
    <w:p w:rsidR="00F53BAC" w:rsidRDefault="00F53BAC">
      <w:pPr>
        <w:rPr>
          <w:rFonts w:eastAsia="Times New Roman" w:cs="Arial"/>
          <w:b/>
        </w:rPr>
      </w:pPr>
      <w:r>
        <w:rPr>
          <w:rFonts w:eastAsia="Times New Roman" w:cs="Arial"/>
          <w:b/>
        </w:rPr>
        <w:br w:type="page"/>
      </w:r>
    </w:p>
    <w:p w:rsidR="003C12F7" w:rsidRPr="00D668DC" w:rsidRDefault="00BA5E57" w:rsidP="003C12F7">
      <w:pPr>
        <w:rPr>
          <w:rFonts w:eastAsia="Times New Roman" w:cs="Arial"/>
        </w:rPr>
      </w:pPr>
      <w:r>
        <w:rPr>
          <w:rFonts w:eastAsia="Times New Roman" w:cs="Arial"/>
          <w:b/>
        </w:rPr>
        <w:lastRenderedPageBreak/>
        <w:t>Vereinbarung</w:t>
      </w:r>
    </w:p>
    <w:p w:rsidR="003C12F7" w:rsidRPr="00D36F6D" w:rsidRDefault="00FB073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591002">
        <w:rPr>
          <w:rFonts w:eastAsia="Times New Roman" w:cs="Arial"/>
        </w:rPr>
        <w:t>Un</w:t>
      </w:r>
      <w:r w:rsidR="009C453E">
        <w:rPr>
          <w:rFonts w:eastAsia="Times New Roman" w:cs="Arial"/>
        </w:rPr>
        <w:t>sere Schule möchte das Projekt «</w:t>
      </w:r>
      <w:r w:rsidRPr="00591002">
        <w:rPr>
          <w:rFonts w:eastAsia="Times New Roman" w:cs="Arial"/>
        </w:rPr>
        <w:t>Beratung Pausenplatzgestaltung</w:t>
      </w:r>
      <w:r w:rsidR="009C453E">
        <w:rPr>
          <w:rFonts w:eastAsia="Times New Roman" w:cs="Arial"/>
        </w:rPr>
        <w:t>»</w:t>
      </w:r>
      <w:r w:rsidRPr="00591002">
        <w:rPr>
          <w:rFonts w:eastAsia="Times New Roman" w:cs="Arial"/>
        </w:rPr>
        <w:t xml:space="preserve"> umsetzten u</w:t>
      </w:r>
      <w:r w:rsidR="009C453E">
        <w:rPr>
          <w:rFonts w:eastAsia="Times New Roman" w:cs="Arial"/>
        </w:rPr>
        <w:t>nd arbeitet nach dem Leitfaden «</w:t>
      </w:r>
      <w:r w:rsidR="004A5989">
        <w:rPr>
          <w:rFonts w:eastAsia="Times New Roman" w:cs="Arial"/>
        </w:rPr>
        <w:t>5 Schritte</w:t>
      </w:r>
      <w:r w:rsidRPr="00591002">
        <w:rPr>
          <w:rFonts w:eastAsia="Times New Roman" w:cs="Arial"/>
        </w:rPr>
        <w:t xml:space="preserve"> zur bewe</w:t>
      </w:r>
      <w:r w:rsidR="009C453E">
        <w:rPr>
          <w:rFonts w:eastAsia="Times New Roman" w:cs="Arial"/>
        </w:rPr>
        <w:t xml:space="preserve">gungsfreundlichen Schulumgebung» </w:t>
      </w:r>
      <w:r>
        <w:rPr>
          <w:rFonts w:eastAsia="Times New Roman" w:cs="Arial"/>
        </w:rPr>
        <w:t>mit</w:t>
      </w:r>
      <w:r w:rsidRPr="00591002">
        <w:rPr>
          <w:rFonts w:eastAsia="Times New Roman" w:cs="Arial"/>
        </w:rPr>
        <w:t xml:space="preserve"> Unt</w:t>
      </w:r>
      <w:r>
        <w:rPr>
          <w:rFonts w:eastAsia="Times New Roman" w:cs="Arial"/>
        </w:rPr>
        <w:t>erstützung durch die</w:t>
      </w:r>
      <w:r w:rsidRPr="00591002">
        <w:rPr>
          <w:rFonts w:eastAsia="Times New Roman" w:cs="Arial"/>
        </w:rPr>
        <w:t xml:space="preserve"> Fachstelle Gesundheitsförderung und Fachpersonen aus der Raumplanung.</w:t>
      </w:r>
      <w:r>
        <w:rPr>
          <w:rFonts w:eastAsia="Times New Roman" w:cs="Arial"/>
        </w:rPr>
        <w:t xml:space="preserve"> </w:t>
      </w:r>
      <w:r w:rsidR="003C12F7" w:rsidRPr="00D36F6D">
        <w:rPr>
          <w:rFonts w:eastAsia="Times New Roman" w:cs="Arial"/>
        </w:rPr>
        <w:t xml:space="preserve">Folgende </w:t>
      </w:r>
      <w:r w:rsidR="003C12F7">
        <w:rPr>
          <w:rFonts w:eastAsia="Times New Roman" w:cs="Arial"/>
        </w:rPr>
        <w:t>Leistungen werden auf Seite vom Gesundheitsamt</w:t>
      </w:r>
      <w:r w:rsidR="003C12F7" w:rsidRPr="00D36F6D">
        <w:rPr>
          <w:rFonts w:eastAsia="Times New Roman" w:cs="Arial"/>
        </w:rPr>
        <w:t xml:space="preserve"> und von der Schule bzw. Gemeinde erbracht: 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591002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  <w:i/>
        </w:rPr>
      </w:pPr>
      <w:r>
        <w:rPr>
          <w:rFonts w:eastAsia="Times New Roman" w:cs="Arial"/>
          <w:b/>
        </w:rPr>
        <w:t xml:space="preserve">Leistungen der </w:t>
      </w:r>
      <w:r w:rsidRPr="00591002">
        <w:rPr>
          <w:rFonts w:eastAsia="Times New Roman" w:cs="Arial"/>
          <w:b/>
        </w:rPr>
        <w:t>Fachstelle Gesundheitsförderung</w:t>
      </w:r>
    </w:p>
    <w:p w:rsidR="003C12F7" w:rsidRPr="00D36F6D" w:rsidRDefault="003C12F7" w:rsidP="003C12F7">
      <w:pPr>
        <w:numPr>
          <w:ilvl w:val="0"/>
          <w:numId w:val="2"/>
        </w:numPr>
        <w:tabs>
          <w:tab w:val="left" w:leader="underscore" w:pos="4253"/>
          <w:tab w:val="left" w:pos="4536"/>
          <w:tab w:val="left" w:leader="underscore" w:pos="9072"/>
        </w:tabs>
        <w:ind w:left="426" w:hanging="284"/>
        <w:rPr>
          <w:rFonts w:eastAsia="Times New Roman" w:cs="Arial"/>
        </w:rPr>
      </w:pPr>
      <w:r>
        <w:rPr>
          <w:rFonts w:eastAsia="Times New Roman" w:cs="Arial"/>
        </w:rPr>
        <w:t xml:space="preserve">Durchführung und </w:t>
      </w:r>
      <w:r w:rsidRPr="00D36F6D">
        <w:rPr>
          <w:rFonts w:eastAsia="Times New Roman" w:cs="Arial"/>
        </w:rPr>
        <w:t>Finanzierung d</w:t>
      </w:r>
      <w:r w:rsidR="009C453E">
        <w:rPr>
          <w:rFonts w:eastAsia="Times New Roman" w:cs="Arial"/>
        </w:rPr>
        <w:t>er Schritte 1-3 des Leitfadens «</w:t>
      </w:r>
      <w:r w:rsidR="00B9614B">
        <w:rPr>
          <w:rFonts w:eastAsia="Times New Roman" w:cs="Arial"/>
        </w:rPr>
        <w:t>5 Schritte zur</w:t>
      </w:r>
      <w:r w:rsidRPr="00D36F6D">
        <w:rPr>
          <w:rFonts w:eastAsia="Times New Roman" w:cs="Arial"/>
        </w:rPr>
        <w:t xml:space="preserve"> beweg</w:t>
      </w:r>
      <w:r w:rsidR="001A19F1">
        <w:rPr>
          <w:rFonts w:eastAsia="Times New Roman" w:cs="Arial"/>
        </w:rPr>
        <w:t xml:space="preserve">ungsfreundlichen </w:t>
      </w:r>
      <w:r w:rsidR="009C453E">
        <w:rPr>
          <w:rFonts w:eastAsia="Times New Roman" w:cs="Arial"/>
        </w:rPr>
        <w:t>Schulumgebung»</w:t>
      </w:r>
      <w:r w:rsidR="009C453E" w:rsidRPr="00591002">
        <w:rPr>
          <w:rFonts w:eastAsia="Times New Roman" w:cs="Arial"/>
        </w:rPr>
        <w:t xml:space="preserve"> </w:t>
      </w:r>
      <w:r w:rsidRPr="00D36F6D">
        <w:rPr>
          <w:rFonts w:eastAsia="Times New Roman" w:cs="Arial"/>
        </w:rPr>
        <w:t xml:space="preserve">im Wert von </w:t>
      </w:r>
      <w:r w:rsidR="00FB0737">
        <w:rPr>
          <w:rFonts w:eastAsia="Times New Roman" w:cs="Arial"/>
        </w:rPr>
        <w:t>CHF</w:t>
      </w:r>
      <w:r w:rsidR="00AE7632">
        <w:rPr>
          <w:rFonts w:eastAsia="Times New Roman" w:cs="Arial"/>
        </w:rPr>
        <w:t xml:space="preserve"> 1'500.- bis max. 3</w:t>
      </w:r>
      <w:r>
        <w:rPr>
          <w:rFonts w:eastAsia="Times New Roman" w:cs="Arial"/>
        </w:rPr>
        <w:t>'000.- in Zusammenarbeit mit Fachpersonen.</w:t>
      </w:r>
    </w:p>
    <w:p w:rsidR="003C12F7" w:rsidRPr="00D36F6D" w:rsidRDefault="00FB073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rPr>
          <w:rFonts w:eastAsia="Times New Roman" w:cs="Arial"/>
        </w:rPr>
        <w:t>Initialberatung und Kick-off Sitzung mit Arbeitsgruppe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rPr>
          <w:rFonts w:eastAsia="Times New Roman" w:cs="Arial"/>
        </w:rPr>
        <w:t>Begehung / Konzeptphase: Begehung, Konzeptskizze, Budgetvorschlag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Konkretisierungsphase</w:t>
      </w:r>
      <w:r>
        <w:rPr>
          <w:rFonts w:eastAsia="Times New Roman" w:cs="Arial"/>
        </w:rPr>
        <w:t>: Sichtung der Skizze vor Ort, Diskussion</w:t>
      </w:r>
    </w:p>
    <w:p w:rsidR="003C12F7" w:rsidRPr="00D36F6D" w:rsidRDefault="003C12F7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:rsidR="003C12F7" w:rsidRPr="00D36F6D" w:rsidRDefault="003C12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</w:rPr>
      </w:pPr>
      <w:r w:rsidRPr="00D36F6D">
        <w:rPr>
          <w:rFonts w:eastAsia="Times New Roman" w:cs="Arial"/>
          <w:b/>
        </w:rPr>
        <w:t>Leistungen von der</w:t>
      </w:r>
      <w:r>
        <w:rPr>
          <w:rFonts w:eastAsia="Times New Roman" w:cs="Arial"/>
          <w:b/>
        </w:rPr>
        <w:t xml:space="preserve"> Schule</w:t>
      </w:r>
      <w:r w:rsidRPr="00D36F6D">
        <w:rPr>
          <w:rFonts w:eastAsia="Times New Roman" w:cs="Arial"/>
          <w:b/>
        </w:rPr>
        <w:t>/Gemeinde</w:t>
      </w:r>
    </w:p>
    <w:p w:rsidR="003C12F7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 w:rsidRPr="00D36F6D">
        <w:rPr>
          <w:rFonts w:eastAsia="Times New Roman" w:cs="Arial"/>
        </w:rPr>
        <w:t>Arbeitsgruppe definieren</w:t>
      </w:r>
    </w:p>
    <w:p w:rsidR="003C12F7" w:rsidRPr="00D36F6D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rPr>
          <w:rFonts w:eastAsia="Times New Roman" w:cs="Arial"/>
        </w:rPr>
        <w:t>aktive Mitarbeit der Schritte 1-3 des Leitfadens</w:t>
      </w:r>
    </w:p>
    <w:p w:rsidR="003C12F7" w:rsidRPr="00FB0737" w:rsidRDefault="00FB0737" w:rsidP="00FB073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rPr>
          <w:rFonts w:eastAsia="Times New Roman" w:cs="Arial"/>
        </w:rPr>
        <w:t>Zur Verfügung stellen</w:t>
      </w:r>
      <w:r w:rsidR="003C12F7">
        <w:rPr>
          <w:rFonts w:eastAsia="Times New Roman" w:cs="Arial"/>
        </w:rPr>
        <w:t xml:space="preserve"> der</w:t>
      </w:r>
      <w:r w:rsidR="003C12F7" w:rsidRPr="00D36F6D">
        <w:rPr>
          <w:rFonts w:eastAsia="Times New Roman" w:cs="Arial"/>
        </w:rPr>
        <w:t xml:space="preserve"> Katasterpläne</w:t>
      </w:r>
      <w:r w:rsidR="003C12F7">
        <w:rPr>
          <w:rFonts w:eastAsia="Times New Roman" w:cs="Arial"/>
        </w:rPr>
        <w:t xml:space="preserve"> (Massstab 1</w:t>
      </w:r>
      <w:r>
        <w:rPr>
          <w:rFonts w:eastAsia="Times New Roman" w:cs="Arial"/>
        </w:rPr>
        <w:t>:100 oder 1:200)</w:t>
      </w:r>
    </w:p>
    <w:p w:rsidR="003C12F7" w:rsidRPr="00D36F6D" w:rsidRDefault="009C453E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rPr>
          <w:rFonts w:eastAsia="Times New Roman" w:cs="Arial"/>
        </w:rPr>
        <w:t>Schritt 4: Umsetzung</w:t>
      </w:r>
      <w:r w:rsidR="003C12F7" w:rsidRPr="00D36F6D">
        <w:rPr>
          <w:rFonts w:eastAsia="Times New Roman" w:cs="Arial"/>
        </w:rPr>
        <w:t xml:space="preserve">, vorausgesetzt Gelder werden </w:t>
      </w:r>
      <w:r w:rsidR="003C12F7">
        <w:rPr>
          <w:rFonts w:eastAsia="Times New Roman" w:cs="Arial"/>
        </w:rPr>
        <w:t xml:space="preserve">von Gemeinde </w:t>
      </w:r>
      <w:r w:rsidR="003C12F7" w:rsidRPr="00D36F6D">
        <w:rPr>
          <w:rFonts w:eastAsia="Times New Roman" w:cs="Arial"/>
        </w:rPr>
        <w:t>gesprochen</w:t>
      </w:r>
    </w:p>
    <w:p w:rsidR="003C12F7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 w:rsidRPr="00D36F6D">
        <w:rPr>
          <w:rFonts w:eastAsia="Times New Roman" w:cs="Arial"/>
        </w:rPr>
        <w:t xml:space="preserve">Schritt 5: Inbetriebnahme, vorausgesetzt Gelder werden </w:t>
      </w:r>
      <w:r>
        <w:rPr>
          <w:rFonts w:eastAsia="Times New Roman" w:cs="Arial"/>
        </w:rPr>
        <w:t xml:space="preserve">von Gemeinde </w:t>
      </w:r>
      <w:r w:rsidRPr="00D36F6D">
        <w:rPr>
          <w:rFonts w:eastAsia="Times New Roman" w:cs="Arial"/>
        </w:rPr>
        <w:t>gesprochen</w:t>
      </w:r>
    </w:p>
    <w:p w:rsidR="003C12F7" w:rsidRPr="00D36F6D" w:rsidRDefault="003C12F7" w:rsidP="003C12F7">
      <w:pPr>
        <w:rPr>
          <w:rFonts w:eastAsia="Times New Roman" w:cs="Arial"/>
        </w:rPr>
      </w:pPr>
    </w:p>
    <w:p w:rsidR="003C12F7" w:rsidRPr="00D36F6D" w:rsidRDefault="00591002" w:rsidP="003C12F7">
      <w:pPr>
        <w:tabs>
          <w:tab w:val="left" w:pos="5500"/>
        </w:tabs>
        <w:rPr>
          <w:rFonts w:eastAsia="Times New Roman" w:cs="Arial"/>
        </w:rPr>
      </w:pPr>
      <w:r>
        <w:rPr>
          <w:rFonts w:eastAsia="Times New Roman" w:cs="Arial"/>
        </w:rPr>
        <w:t>Die Fachstelle Gesundheitsförderung</w:t>
      </w:r>
      <w:r w:rsidR="003C12F7" w:rsidRPr="00D36F6D">
        <w:rPr>
          <w:rFonts w:eastAsia="Times New Roman" w:cs="Arial"/>
        </w:rPr>
        <w:t xml:space="preserve"> behält sich vor, Schulen, die sich nicht an die Bedingungen halten, vom Projekt auszuschliessen und die bereits bezogenen Leistungen in Rechnung zu stellen.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 w:rsidRPr="00D36F6D">
        <w:rPr>
          <w:rFonts w:eastAsia="Times New Roman" w:cs="Arial"/>
        </w:rPr>
        <w:t>Mit unserer Unterschrift akzeptieren wir die Rahmenbedingungen.</w:t>
      </w:r>
    </w:p>
    <w:p w:rsidR="003C12F7" w:rsidRPr="00D36F6D" w:rsidRDefault="003C12F7" w:rsidP="003C12F7">
      <w:pPr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  <w:t>Schulleitung bzw. Schulträger/Schuldirektion:</w:t>
      </w:r>
    </w:p>
    <w:p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  <w:t>Kontaktperson:</w:t>
      </w:r>
    </w:p>
    <w:p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Pr="00D36F6D" w:rsidRDefault="001364ED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rPr>
          <w:rFonts w:eastAsia="Times New Roman" w:cs="Arial"/>
        </w:rPr>
        <w:pict>
          <v:rect id="_x0000_i1025" style="width:453.6pt;height:3pt" o:hralign="center" o:hrstd="t" o:hrnoshade="t" o:hr="t" fillcolor="#0d0d0d" stroked="f"/>
        </w:pic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:rsidR="003C12F7" w:rsidRDefault="003C12F7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>Ort und Datum:</w:t>
      </w:r>
      <w:r w:rsidRPr="00D36F6D">
        <w:rPr>
          <w:rFonts w:eastAsia="Times New Roman" w:cs="Arial"/>
        </w:rPr>
        <w:tab/>
      </w:r>
      <w:r w:rsidR="00A23CC4">
        <w:rPr>
          <w:rFonts w:eastAsia="Times New Roman" w:cs="Arial"/>
        </w:rPr>
        <w:t>Leitung Fachstelle Gesundheitsförderung</w:t>
      </w:r>
    </w:p>
    <w:p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 w:rsidRPr="00D36F6D">
        <w:rPr>
          <w:rFonts w:eastAsia="Times New Roman" w:cs="Arial"/>
        </w:rPr>
        <w:t xml:space="preserve">Ort und </w:t>
      </w:r>
      <w:r>
        <w:rPr>
          <w:rFonts w:eastAsia="Times New Roman" w:cs="Arial"/>
        </w:rPr>
        <w:t>Datum:</w:t>
      </w:r>
      <w:r>
        <w:rPr>
          <w:rFonts w:eastAsia="Times New Roman" w:cs="Arial"/>
        </w:rPr>
        <w:tab/>
      </w:r>
      <w:r>
        <w:rPr>
          <w:rFonts w:eastAsia="Times New Roman" w:cs="Arial"/>
        </w:rPr>
        <w:tab/>
        <w:t>Projektleiterin Gesundheitsförderung für Bewegungsräume</w:t>
      </w:r>
    </w:p>
    <w:p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  <w:r w:rsidRPr="00D36F6D">
        <w:rPr>
          <w:rFonts w:eastAsia="Times New Roman" w:cs="Arial"/>
        </w:rPr>
        <w:tab/>
      </w:r>
    </w:p>
    <w:p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:rsidR="003C12F7" w:rsidRPr="00D36F6D" w:rsidRDefault="00591002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>
        <w:rPr>
          <w:rFonts w:eastAsia="Times New Roman" w:cs="Arial"/>
          <w:b/>
          <w:color w:val="000000"/>
        </w:rPr>
        <w:t>Vereinbarung</w:t>
      </w:r>
      <w:r w:rsidR="003C12F7" w:rsidRPr="00D36F6D">
        <w:rPr>
          <w:rFonts w:eastAsia="Times New Roman" w:cs="Arial"/>
          <w:b/>
          <w:color w:val="000000"/>
        </w:rPr>
        <w:t xml:space="preserve"> einreichen</w:t>
      </w:r>
    </w:p>
    <w:p w:rsidR="003C12F7" w:rsidRPr="00D36F6D" w:rsidRDefault="00FB0737" w:rsidP="003C12F7">
      <w:pPr>
        <w:widowControl w:val="0"/>
        <w:autoSpaceDE w:val="0"/>
        <w:autoSpaceDN w:val="0"/>
        <w:adjustRightInd w:val="0"/>
        <w:ind w:right="-6"/>
      </w:pPr>
      <w:r>
        <w:rPr>
          <w:rFonts w:eastAsia="Times New Roman" w:cs="Arial"/>
          <w:sz w:val="18"/>
          <w:szCs w:val="18"/>
        </w:rPr>
        <w:t>Gesundheitsamt</w:t>
      </w:r>
      <w:r w:rsidR="003C12F7" w:rsidRPr="00D36F6D">
        <w:rPr>
          <w:rFonts w:eastAsia="Times New Roman" w:cs="Arial"/>
          <w:sz w:val="18"/>
          <w:szCs w:val="18"/>
        </w:rPr>
        <w:t xml:space="preserve"> Graubünden, </w:t>
      </w:r>
      <w:r w:rsidR="00A23CC4">
        <w:rPr>
          <w:rFonts w:eastAsia="Times New Roman" w:cs="Arial"/>
          <w:sz w:val="18"/>
          <w:szCs w:val="18"/>
        </w:rPr>
        <w:t xml:space="preserve">Fachstelle </w:t>
      </w:r>
      <w:r w:rsidR="003C12F7" w:rsidRPr="00D36F6D">
        <w:rPr>
          <w:rFonts w:eastAsia="Times New Roman" w:cs="Arial"/>
          <w:sz w:val="18"/>
          <w:szCs w:val="18"/>
        </w:rPr>
        <w:t xml:space="preserve">Gesundheitsförderung, </w:t>
      </w:r>
      <w:r w:rsidR="003C12F7">
        <w:rPr>
          <w:rFonts w:eastAsia="Times New Roman" w:cs="Arial"/>
          <w:sz w:val="18"/>
          <w:szCs w:val="18"/>
        </w:rPr>
        <w:t xml:space="preserve">Romana </w:t>
      </w:r>
      <w:r>
        <w:rPr>
          <w:rFonts w:eastAsia="Times New Roman" w:cs="Arial"/>
          <w:sz w:val="18"/>
          <w:szCs w:val="18"/>
        </w:rPr>
        <w:t>Keller</w:t>
      </w:r>
      <w:r w:rsidR="003C12F7" w:rsidRPr="00D36F6D">
        <w:rPr>
          <w:rFonts w:eastAsia="Times New Roman" w:cs="Arial"/>
          <w:sz w:val="18"/>
          <w:szCs w:val="18"/>
        </w:rPr>
        <w:t xml:space="preserve">, Hofgraben </w:t>
      </w:r>
      <w:r w:rsidR="003C12F7">
        <w:rPr>
          <w:rFonts w:eastAsia="Times New Roman" w:cs="Arial"/>
          <w:sz w:val="18"/>
          <w:szCs w:val="18"/>
        </w:rPr>
        <w:t xml:space="preserve">5, 7001 Chur, </w:t>
      </w:r>
      <w:r w:rsidR="003C12F7">
        <w:rPr>
          <w:rFonts w:eastAsia="Times New Roman" w:cs="Arial"/>
          <w:sz w:val="18"/>
          <w:szCs w:val="18"/>
        </w:rPr>
        <w:br/>
        <w:t>Tel: 081 257 64 05</w:t>
      </w:r>
      <w:r w:rsidR="003C12F7" w:rsidRPr="00D36F6D">
        <w:rPr>
          <w:rFonts w:eastAsia="Times New Roman" w:cs="Arial"/>
          <w:sz w:val="18"/>
          <w:szCs w:val="18"/>
        </w:rPr>
        <w:t xml:space="preserve">, </w:t>
      </w:r>
      <w:r w:rsidR="00591002">
        <w:rPr>
          <w:rFonts w:eastAsia="Times New Roman" w:cs="Arial"/>
          <w:sz w:val="18"/>
          <w:szCs w:val="18"/>
        </w:rPr>
        <w:t>Romana.Kell</w:t>
      </w:r>
      <w:r w:rsidR="003C12F7">
        <w:rPr>
          <w:rFonts w:eastAsia="Times New Roman" w:cs="Arial"/>
          <w:sz w:val="18"/>
          <w:szCs w:val="18"/>
        </w:rPr>
        <w:t>er@san.gr.ch</w:t>
      </w:r>
    </w:p>
    <w:p w:rsidR="004224B4" w:rsidRDefault="004224B4" w:rsidP="003839F7"/>
    <w:p w:rsidR="003C12F7" w:rsidRDefault="003C12F7" w:rsidP="003839F7"/>
    <w:p w:rsidR="003C12F7" w:rsidRPr="003839F7" w:rsidRDefault="003C12F7" w:rsidP="003839F7"/>
    <w:p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:rsidTr="00D300F7">
        <w:trPr>
          <w:trHeight w:val="680"/>
        </w:trPr>
        <w:tc>
          <w:tcPr>
            <w:tcW w:w="2959" w:type="dxa"/>
          </w:tcPr>
          <w:p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 w:rsidRPr="000A07C2">
              <w:rPr>
                <w:rFonts w:cs="Arial"/>
                <w:sz w:val="14"/>
                <w:szCs w:val="14"/>
              </w:rPr>
              <w:t>Mit Unterstützung von</w:t>
            </w:r>
          </w:p>
          <w:p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rFonts w:cs="Arial"/>
                <w:noProof/>
                <w:lang w:eastAsia="de-CH"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 w:rsidRPr="000A07C2">
              <w:rPr>
                <w:rFonts w:cs="Arial"/>
                <w:sz w:val="14"/>
                <w:szCs w:val="14"/>
              </w:rPr>
              <w:t>Partner</w:t>
            </w:r>
          </w:p>
          <w:p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 w:rsidRPr="004C727E">
              <w:rPr>
                <w:rFonts w:cs="Arial"/>
                <w:noProof/>
                <w:sz w:val="15"/>
                <w:szCs w:val="15"/>
                <w:lang w:eastAsia="de-CH"/>
              </w:rPr>
              <w:drawing>
                <wp:inline distT="0" distB="0" distL="0" distR="0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300F7" w:rsidRPr="001445CD" w:rsidRDefault="0072470A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 w:rsidRPr="001445CD">
              <w:rPr>
                <w:rFonts w:cs="Arial"/>
                <w:sz w:val="15"/>
                <w:szCs w:val="15"/>
              </w:rPr>
              <w:t>V01/2025</w:t>
            </w:r>
          </w:p>
        </w:tc>
      </w:tr>
    </w:tbl>
    <w:p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13"/>
      <w:headerReference w:type="first" r:id="rId14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4ED" w:rsidRDefault="001364ED" w:rsidP="003D08E6">
      <w:r>
        <w:separator/>
      </w:r>
    </w:p>
  </w:endnote>
  <w:endnote w:type="continuationSeparator" w:id="0">
    <w:p w:rsidR="001364ED" w:rsidRDefault="001364ED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4ED" w:rsidRDefault="001364ED" w:rsidP="003D08E6">
      <w:r>
        <w:separator/>
      </w:r>
    </w:p>
  </w:footnote>
  <w:footnote w:type="continuationSeparator" w:id="0">
    <w:p w:rsidR="001364ED" w:rsidRDefault="001364ED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rFonts w:cs="Arial"/>
        <w:bCs/>
        <w:sz w:val="15"/>
        <w:szCs w:val="15"/>
      </w:rPr>
      <w:tab/>
    </w:r>
    <w:r w:rsidRPr="00630F03">
      <w:rPr>
        <w:rFonts w:cs="Arial"/>
        <w:bCs/>
        <w:sz w:val="15"/>
        <w:szCs w:val="15"/>
      </w:rPr>
      <w:fldChar w:fldCharType="begin"/>
    </w:r>
    <w:r w:rsidRPr="00630F03">
      <w:rPr>
        <w:rFonts w:cs="Arial"/>
        <w:bCs/>
        <w:sz w:val="15"/>
        <w:szCs w:val="15"/>
      </w:rPr>
      <w:instrText>PAGE  \* Arabic  \* MERGEFORMAT</w:instrText>
    </w:r>
    <w:r w:rsidRPr="00630F03">
      <w:rPr>
        <w:rFonts w:cs="Arial"/>
        <w:bCs/>
        <w:sz w:val="15"/>
        <w:szCs w:val="15"/>
      </w:rPr>
      <w:fldChar w:fldCharType="separate"/>
    </w:r>
    <w:r w:rsidR="00447498" w:rsidRPr="00447498">
      <w:rPr>
        <w:rFonts w:cs="Arial"/>
        <w:bCs/>
        <w:noProof/>
        <w:sz w:val="15"/>
        <w:szCs w:val="15"/>
        <w:lang w:val="de-DE"/>
      </w:rPr>
      <w:t>2</w:t>
    </w:r>
    <w:r w:rsidRPr="00630F03">
      <w:rPr>
        <w:rFonts w:cs="Arial"/>
        <w:bCs/>
        <w:sz w:val="15"/>
        <w:szCs w:val="15"/>
      </w:rPr>
      <w:fldChar w:fldCharType="end"/>
    </w:r>
    <w:r w:rsidRPr="00630F03">
      <w:rPr>
        <w:rFonts w:cs="Arial"/>
        <w:bCs/>
        <w:sz w:val="15"/>
        <w:szCs w:val="15"/>
      </w:rPr>
      <w:t>/</w:t>
    </w:r>
    <w:r w:rsidRPr="00630F03">
      <w:rPr>
        <w:rFonts w:cs="Arial"/>
        <w:bCs/>
        <w:sz w:val="15"/>
        <w:szCs w:val="15"/>
      </w:rPr>
      <w:fldChar w:fldCharType="begin"/>
    </w:r>
    <w:r w:rsidRPr="00630F03">
      <w:rPr>
        <w:rFonts w:cs="Arial"/>
        <w:bCs/>
        <w:sz w:val="15"/>
        <w:szCs w:val="15"/>
      </w:rPr>
      <w:instrText>NUMPAGES  \* Arabic  \* MERGEFORMAT</w:instrText>
    </w:r>
    <w:r w:rsidRPr="00630F03">
      <w:rPr>
        <w:rFonts w:cs="Arial"/>
        <w:bCs/>
        <w:sz w:val="15"/>
        <w:szCs w:val="15"/>
      </w:rPr>
      <w:fldChar w:fldCharType="separate"/>
    </w:r>
    <w:r w:rsidR="00447498" w:rsidRPr="00447498">
      <w:rPr>
        <w:rFonts w:cs="Arial"/>
        <w:bCs/>
        <w:noProof/>
        <w:sz w:val="15"/>
        <w:szCs w:val="15"/>
        <w:lang w:val="de-DE"/>
      </w:rPr>
      <w:t>2</w:t>
    </w:r>
    <w:r w:rsidRPr="00630F03">
      <w:rPr>
        <w:rFonts w:cs="Arial"/>
        <w:bCs/>
        <w:sz w:val="15"/>
        <w:szCs w:val="15"/>
      </w:rPr>
      <w:fldChar w:fldCharType="end"/>
    </w:r>
  </w:p>
  <w:p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:rsidR="00630F03" w:rsidRPr="008309A6" w:rsidRDefault="00630F03" w:rsidP="00630F03">
    <w:pPr>
      <w:pStyle w:val="Kopfzeile"/>
      <w:rPr>
        <w:rFonts w:cs="Arial"/>
      </w:rPr>
    </w:pPr>
  </w:p>
  <w:p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rFonts w:cs="Arial"/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0F03">
      <w:rPr>
        <w:rFonts w:cs="Arial"/>
      </w:rPr>
      <w:tab/>
    </w:r>
    <w:r w:rsidR="00630F03" w:rsidRPr="00630F03">
      <w:rPr>
        <w:rFonts w:cs="Arial"/>
        <w:bCs/>
        <w:sz w:val="15"/>
        <w:szCs w:val="15"/>
      </w:rPr>
      <w:fldChar w:fldCharType="begin"/>
    </w:r>
    <w:r w:rsidR="00630F03" w:rsidRPr="00630F03">
      <w:rPr>
        <w:rFonts w:cs="Arial"/>
        <w:bCs/>
        <w:sz w:val="15"/>
        <w:szCs w:val="15"/>
      </w:rPr>
      <w:instrText>PAGE  \* Arabic  \* MERGEFORMAT</w:instrText>
    </w:r>
    <w:r w:rsidR="00630F03" w:rsidRPr="00630F03">
      <w:rPr>
        <w:rFonts w:cs="Arial"/>
        <w:bCs/>
        <w:sz w:val="15"/>
        <w:szCs w:val="15"/>
      </w:rPr>
      <w:fldChar w:fldCharType="separate"/>
    </w:r>
    <w:r w:rsidR="00447498" w:rsidRPr="00447498">
      <w:rPr>
        <w:rFonts w:cs="Arial"/>
        <w:bCs/>
        <w:noProof/>
        <w:sz w:val="15"/>
        <w:szCs w:val="15"/>
        <w:lang w:val="de-DE"/>
      </w:rPr>
      <w:t>1</w:t>
    </w:r>
    <w:r w:rsidR="00630F03" w:rsidRPr="00630F03">
      <w:rPr>
        <w:rFonts w:cs="Arial"/>
        <w:bCs/>
        <w:sz w:val="15"/>
        <w:szCs w:val="15"/>
      </w:rPr>
      <w:fldChar w:fldCharType="end"/>
    </w:r>
    <w:r w:rsidR="00630F03" w:rsidRPr="00630F03">
      <w:rPr>
        <w:rFonts w:cs="Arial"/>
        <w:bCs/>
        <w:sz w:val="15"/>
        <w:szCs w:val="15"/>
      </w:rPr>
      <w:t>/</w:t>
    </w:r>
    <w:r w:rsidR="00630F03" w:rsidRPr="00630F03">
      <w:rPr>
        <w:rFonts w:cs="Arial"/>
        <w:bCs/>
        <w:sz w:val="15"/>
        <w:szCs w:val="15"/>
      </w:rPr>
      <w:fldChar w:fldCharType="begin"/>
    </w:r>
    <w:r w:rsidR="00630F03" w:rsidRPr="00630F03">
      <w:rPr>
        <w:rFonts w:cs="Arial"/>
        <w:bCs/>
        <w:sz w:val="15"/>
        <w:szCs w:val="15"/>
      </w:rPr>
      <w:instrText>NUMPAGES  \* Arabic  \* MERGEFORMAT</w:instrText>
    </w:r>
    <w:r w:rsidR="00630F03" w:rsidRPr="00630F03">
      <w:rPr>
        <w:rFonts w:cs="Arial"/>
        <w:bCs/>
        <w:sz w:val="15"/>
        <w:szCs w:val="15"/>
      </w:rPr>
      <w:fldChar w:fldCharType="separate"/>
    </w:r>
    <w:r w:rsidR="00447498" w:rsidRPr="00447498">
      <w:rPr>
        <w:rFonts w:cs="Arial"/>
        <w:bCs/>
        <w:noProof/>
        <w:sz w:val="15"/>
        <w:szCs w:val="15"/>
        <w:lang w:val="de-DE"/>
      </w:rPr>
      <w:t>2</w:t>
    </w:r>
    <w:r w:rsidR="00630F03" w:rsidRPr="00630F03">
      <w:rPr>
        <w:rFonts w:cs="Arial"/>
        <w:bCs/>
        <w:sz w:val="15"/>
        <w:szCs w:val="15"/>
      </w:rPr>
      <w:fldChar w:fldCharType="end"/>
    </w:r>
  </w:p>
  <w:p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:rsidR="000A07C2" w:rsidRPr="008309A6" w:rsidRDefault="000A07C2" w:rsidP="000A07C2">
    <w:pPr>
      <w:pStyle w:val="Kopfzeile"/>
      <w:rPr>
        <w:rFonts w:cs="Arial"/>
      </w:rPr>
    </w:pPr>
  </w:p>
  <w:p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iGlUvOUMKAywPsjLFjsLJNjS1Tkx/CYGgGLskaM+IlbPZOpPqAXBvQfLZflYeml/fkU89Cuj2wBMJHC5umU9g==" w:salt="n6xtscZVZzn7z0bykHzd7A==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2F7"/>
    <w:rsid w:val="00023FEB"/>
    <w:rsid w:val="00057D50"/>
    <w:rsid w:val="000A07C2"/>
    <w:rsid w:val="001364ED"/>
    <w:rsid w:val="001445CD"/>
    <w:rsid w:val="0018428E"/>
    <w:rsid w:val="001A19F1"/>
    <w:rsid w:val="001B3DEF"/>
    <w:rsid w:val="001C4CA4"/>
    <w:rsid w:val="002C048B"/>
    <w:rsid w:val="003839F7"/>
    <w:rsid w:val="003C12F7"/>
    <w:rsid w:val="003D08E6"/>
    <w:rsid w:val="004224B4"/>
    <w:rsid w:val="00427EF2"/>
    <w:rsid w:val="00447498"/>
    <w:rsid w:val="004A5989"/>
    <w:rsid w:val="004C727E"/>
    <w:rsid w:val="00591002"/>
    <w:rsid w:val="00630F03"/>
    <w:rsid w:val="00681DCE"/>
    <w:rsid w:val="0072470A"/>
    <w:rsid w:val="007F18F9"/>
    <w:rsid w:val="00922C9B"/>
    <w:rsid w:val="009C28D0"/>
    <w:rsid w:val="009C453E"/>
    <w:rsid w:val="00A23CC4"/>
    <w:rsid w:val="00A41D24"/>
    <w:rsid w:val="00A73961"/>
    <w:rsid w:val="00AB21ED"/>
    <w:rsid w:val="00AE7632"/>
    <w:rsid w:val="00B9614B"/>
    <w:rsid w:val="00BA5E57"/>
    <w:rsid w:val="00BA6BA4"/>
    <w:rsid w:val="00BB34C6"/>
    <w:rsid w:val="00BB7B41"/>
    <w:rsid w:val="00BD3317"/>
    <w:rsid w:val="00C2605E"/>
    <w:rsid w:val="00CD1E7E"/>
    <w:rsid w:val="00CD5202"/>
    <w:rsid w:val="00CF7F62"/>
    <w:rsid w:val="00D300F7"/>
    <w:rsid w:val="00D31516"/>
    <w:rsid w:val="00D86409"/>
    <w:rsid w:val="00D96E56"/>
    <w:rsid w:val="00E033D0"/>
    <w:rsid w:val="00E563E8"/>
    <w:rsid w:val="00ED7118"/>
    <w:rsid w:val="00EE289C"/>
    <w:rsid w:val="00F12000"/>
    <w:rsid w:val="00F53BAC"/>
    <w:rsid w:val="00F706CF"/>
    <w:rsid w:val="00F7106E"/>
    <w:rsid w:val="00F925C1"/>
    <w:rsid w:val="00FB0737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162ADA3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  <w:style w:type="paragraph" w:styleId="berarbeitung">
    <w:name w:val="Revision"/>
    <w:hidden/>
    <w:uiPriority w:val="99"/>
    <w:semiHidden/>
    <w:rsid w:val="00C2605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DBF1A84D0D48C8ACCBB7AB945C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0FA36-E390-4877-B247-BE1B94B94194}"/>
      </w:docPartPr>
      <w:docPartBody>
        <w:p w:rsidR="00EA5CA3" w:rsidRDefault="00CA31EF" w:rsidP="00CA31EF">
          <w:pPr>
            <w:pStyle w:val="A6DBF1A84D0D48C8ACCBB7AB945CBC26"/>
          </w:pPr>
          <w:r w:rsidRPr="00810E1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77A37B6CDA4D38A00F54CC1D4818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2CC18-F0A4-49AA-B2E3-CF1D5A6C7346}"/>
      </w:docPartPr>
      <w:docPartBody>
        <w:p w:rsidR="00FE5611" w:rsidRDefault="009F3FB1" w:rsidP="009F3FB1">
          <w:pPr>
            <w:pStyle w:val="3777A37B6CDA4D38A00F54CC1D4818EB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009D24A5148249CC95A1EFACAD197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AC14D-181D-48D9-92AC-C685384A6E61}"/>
      </w:docPartPr>
      <w:docPartBody>
        <w:p w:rsidR="00FE5611" w:rsidRDefault="009F3FB1" w:rsidP="009F3FB1">
          <w:pPr>
            <w:pStyle w:val="009D24A5148249CC95A1EFACAD1978D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AF98553D6B4312B8A2BC90F7B37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BB40E7-6667-46DA-8F2E-CAE7FB2BD0A7}"/>
      </w:docPartPr>
      <w:docPartBody>
        <w:p w:rsidR="00FE5611" w:rsidRDefault="009F3FB1" w:rsidP="009F3FB1">
          <w:pPr>
            <w:pStyle w:val="14AF98553D6B4312B8A2BC90F7B3782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E9CEA2CFB3494570A50C100292FE86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F4E46-2EB9-49E1-A27F-497688A69869}"/>
      </w:docPartPr>
      <w:docPartBody>
        <w:p w:rsidR="00FE5611" w:rsidRDefault="009F3FB1" w:rsidP="009F3FB1">
          <w:pPr>
            <w:pStyle w:val="E9CEA2CFB3494570A50C100292FE86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6F3661348AFA41C5BCB9C2B1F9874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389B9-D5B1-4367-815A-3BF8EB744D9B}"/>
      </w:docPartPr>
      <w:docPartBody>
        <w:p w:rsidR="00FE5611" w:rsidRDefault="009F3FB1" w:rsidP="009F3FB1">
          <w:pPr>
            <w:pStyle w:val="6F3661348AFA41C5BCB9C2B1F9874C90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A35C9960C2C249218FE49875DDBB84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DE38B-4CF6-4C11-906D-1CF9D7F70A31}"/>
      </w:docPartPr>
      <w:docPartBody>
        <w:p w:rsidR="00FE5611" w:rsidRDefault="009F3FB1" w:rsidP="009F3FB1">
          <w:pPr>
            <w:pStyle w:val="A35C9960C2C249218FE49875DDBB84C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11892D785194ABCBC5AA913E2369F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272CFD-BC86-4FF8-A816-9644C877A383}"/>
      </w:docPartPr>
      <w:docPartBody>
        <w:p w:rsidR="00FE5611" w:rsidRDefault="009F3FB1" w:rsidP="009F3FB1">
          <w:pPr>
            <w:pStyle w:val="111892D785194ABCBC5AA913E2369FFB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8CBFC61C91A24775BA668F3E55B75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E243D0-3EAB-4D21-8BE3-9D5F76E631E7}"/>
      </w:docPartPr>
      <w:docPartBody>
        <w:p w:rsidR="00FE5611" w:rsidRDefault="009F3FB1" w:rsidP="009F3FB1">
          <w:pPr>
            <w:pStyle w:val="8CBFC61C91A24775BA668F3E55B7546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472DB00D20294884A48ACF653B624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0923C-B426-4FF2-B717-152B3CBB7A3E}"/>
      </w:docPartPr>
      <w:docPartBody>
        <w:p w:rsidR="00FE5611" w:rsidRDefault="009F3FB1" w:rsidP="009F3FB1">
          <w:pPr>
            <w:pStyle w:val="472DB00D20294884A48ACF653B624DA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8408B876604718A12F7F28F63B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963CD-DAA2-49D8-B519-601F32DF9CAD}"/>
      </w:docPartPr>
      <w:docPartBody>
        <w:p w:rsidR="00FE5611" w:rsidRDefault="009F3FB1" w:rsidP="009F3FB1">
          <w:pPr>
            <w:pStyle w:val="CB8408B876604718A12F7F28F63B3FC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BF282F690EA4EECAFA60630D54BC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B0E5-7204-4255-A311-FB08E15D3B1E}"/>
      </w:docPartPr>
      <w:docPartBody>
        <w:p w:rsidR="00FE5611" w:rsidRDefault="009F3FB1" w:rsidP="009F3FB1">
          <w:pPr>
            <w:pStyle w:val="BBF282F690EA4EECAFA60630D54BCE64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73936493B14199AE962132A56B5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6B747-5D8C-4D17-A622-1F7DEC9824AE}"/>
      </w:docPartPr>
      <w:docPartBody>
        <w:p w:rsidR="00FE5611" w:rsidRDefault="009F3FB1" w:rsidP="009F3FB1">
          <w:pPr>
            <w:pStyle w:val="0E73936493B14199AE962132A56B5468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D935D058C34BCC9B91F343C666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723A-740E-4A16-8C21-5E224718FAD4}"/>
      </w:docPartPr>
      <w:docPartBody>
        <w:p w:rsidR="00FE5611" w:rsidRDefault="009F3FB1" w:rsidP="009F3FB1">
          <w:pPr>
            <w:pStyle w:val="4FD935D058C34BCC9B91F343C6662C9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0B695309144AAEB5DC4356769D8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9C44F-DCC6-404A-B5F5-13A9E11E3C0D}"/>
      </w:docPartPr>
      <w:docPartBody>
        <w:p w:rsidR="00FE5611" w:rsidRDefault="009F3FB1" w:rsidP="009F3FB1">
          <w:pPr>
            <w:pStyle w:val="A50B695309144AAEB5DC4356769D8486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778FA677B843849F740418EE273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62CBE-5612-4F9A-A797-E75EEB579C46}"/>
      </w:docPartPr>
      <w:docPartBody>
        <w:p w:rsidR="00FE5611" w:rsidRDefault="009F3FB1" w:rsidP="009F3FB1">
          <w:pPr>
            <w:pStyle w:val="A0778FA677B843849F740418EE273CA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9CFFFA90DF640269EFB035996C34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5E31B-68FE-4EBA-BBF6-A5D573D8D010}"/>
      </w:docPartPr>
      <w:docPartBody>
        <w:p w:rsidR="00FE5611" w:rsidRDefault="009F3FB1" w:rsidP="009F3FB1">
          <w:pPr>
            <w:pStyle w:val="79CFFFA90DF640269EFB035996C34B1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C3F5C8B0D464F55971E4CF5861708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E6022-3976-4580-B646-16F7A0E4A26D}"/>
      </w:docPartPr>
      <w:docPartBody>
        <w:p w:rsidR="00FE5611" w:rsidRDefault="009F3FB1" w:rsidP="009F3FB1">
          <w:pPr>
            <w:pStyle w:val="2C3F5C8B0D464F55971E4CF58617083F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01BD2502041345C2BEF6566A0DC360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A52055-6267-4B42-AECF-0ADD0727E045}"/>
      </w:docPartPr>
      <w:docPartBody>
        <w:p w:rsidR="00FE5611" w:rsidRDefault="009F3FB1" w:rsidP="009F3FB1">
          <w:pPr>
            <w:pStyle w:val="01BD2502041345C2BEF6566A0DC360D4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9A2BA1C2CCB8417894C4327D6B18D3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09182F-14F0-404D-A257-8A5647D39F2B}"/>
      </w:docPartPr>
      <w:docPartBody>
        <w:p w:rsidR="00FE5611" w:rsidRDefault="009F3FB1" w:rsidP="009F3FB1">
          <w:pPr>
            <w:pStyle w:val="9A2BA1C2CCB8417894C4327D6B18D396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DD241A7A27CB4AF5A9BEF6048E5B0F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6BC10-7D6F-4EB3-8865-DFB3459458D7}"/>
      </w:docPartPr>
      <w:docPartBody>
        <w:p w:rsidR="00FE5611" w:rsidRDefault="009F3FB1" w:rsidP="009F3FB1">
          <w:pPr>
            <w:pStyle w:val="DD241A7A27CB4AF5A9BEF6048E5B0F8A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F4D17067FD4E4B97B9EF3014C814D3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2034FF-8154-4719-A16F-75CC4A88538E}"/>
      </w:docPartPr>
      <w:docPartBody>
        <w:p w:rsidR="00FE5611" w:rsidRDefault="009F3FB1" w:rsidP="009F3FB1">
          <w:pPr>
            <w:pStyle w:val="F4D17067FD4E4B97B9EF3014C814D3B9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39253AB7B59045B8A9E6781FFBB43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8CFA3-3026-40A1-9D48-D65B1E31FE5B}"/>
      </w:docPartPr>
      <w:docPartBody>
        <w:p w:rsidR="00FE5611" w:rsidRDefault="009F3FB1" w:rsidP="009F3FB1">
          <w:pPr>
            <w:pStyle w:val="39253AB7B59045B8A9E6781FFBB4312D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68A0F91A862B457397A40517318DA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7C80DD-3757-4A06-82ED-115B428CEA85}"/>
      </w:docPartPr>
      <w:docPartBody>
        <w:p w:rsidR="00FE5611" w:rsidRDefault="009F3FB1" w:rsidP="009F3FB1">
          <w:pPr>
            <w:pStyle w:val="68A0F91A862B457397A40517318DA7A6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6C760682EB284450B0F6AD44CE397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1EEA02-A4A9-44DF-8E81-24BDDBA45C69}"/>
      </w:docPartPr>
      <w:docPartBody>
        <w:p w:rsidR="00FE5611" w:rsidRDefault="009F3FB1" w:rsidP="009F3FB1">
          <w:pPr>
            <w:pStyle w:val="6C760682EB284450B0F6AD44CE397C96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81A217AC8BD448C7995CF9FB950B34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120C1-56D7-4E52-8B98-322BD2B76667}"/>
      </w:docPartPr>
      <w:docPartBody>
        <w:p w:rsidR="00FE5611" w:rsidRDefault="009F3FB1" w:rsidP="009F3FB1">
          <w:pPr>
            <w:pStyle w:val="81A217AC8BD448C7995CF9FB950B343C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BEF26AC350074A029D803F854524B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41FA5-A4F5-452B-83EA-2020C3C07BC3}"/>
      </w:docPartPr>
      <w:docPartBody>
        <w:p w:rsidR="00FE5611" w:rsidRDefault="009F3FB1" w:rsidP="009F3FB1">
          <w:pPr>
            <w:pStyle w:val="BEF26AC350074A029D803F854524B8CE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E1CE50CD4B274F4C8358E6138A2316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6EFC3-BBF0-4882-A6E6-BCFCB7376CB7}"/>
      </w:docPartPr>
      <w:docPartBody>
        <w:p w:rsidR="00FE5611" w:rsidRDefault="009F3FB1" w:rsidP="009F3FB1">
          <w:pPr>
            <w:pStyle w:val="E1CE50CD4B274F4C8358E6138A231644"/>
          </w:pPr>
          <w:r w:rsidRPr="00810E1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101"/>
    <w:rsid w:val="000D3581"/>
    <w:rsid w:val="004124AF"/>
    <w:rsid w:val="009F3FB1"/>
    <w:rsid w:val="00B34101"/>
    <w:rsid w:val="00B535BB"/>
    <w:rsid w:val="00CA31EF"/>
    <w:rsid w:val="00EA5CA3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F3FB1"/>
    <w:rPr>
      <w:color w:val="808080"/>
    </w:rPr>
  </w:style>
  <w:style w:type="paragraph" w:customStyle="1" w:styleId="8B34A01385AA4C85B8CA6DC4C78AB209">
    <w:name w:val="8B34A01385AA4C85B8CA6DC4C78AB209"/>
    <w:rsid w:val="00B34101"/>
  </w:style>
  <w:style w:type="paragraph" w:customStyle="1" w:styleId="A2A43FDEE9344697B82601A6D2EB3191">
    <w:name w:val="A2A43FDEE9344697B82601A6D2EB3191"/>
    <w:rsid w:val="00B34101"/>
  </w:style>
  <w:style w:type="paragraph" w:customStyle="1" w:styleId="BEEABAA5E9164F2A9CBF27BF97B20B25">
    <w:name w:val="BEEABAA5E9164F2A9CBF27BF97B20B25"/>
    <w:rsid w:val="00B34101"/>
  </w:style>
  <w:style w:type="paragraph" w:customStyle="1" w:styleId="3A28FDCC5D814F08984CB0B3BAC896B4">
    <w:name w:val="3A28FDCC5D814F08984CB0B3BAC896B4"/>
    <w:rsid w:val="00B34101"/>
  </w:style>
  <w:style w:type="paragraph" w:customStyle="1" w:styleId="035E8AFAB77A4F5596FC903BCB3276C7">
    <w:name w:val="035E8AFAB77A4F5596FC903BCB3276C7"/>
    <w:rsid w:val="00B34101"/>
  </w:style>
  <w:style w:type="paragraph" w:customStyle="1" w:styleId="BA3CA3E87C7E41218449BBC02F252AA7">
    <w:name w:val="BA3CA3E87C7E41218449BBC02F252AA7"/>
    <w:rsid w:val="00B34101"/>
  </w:style>
  <w:style w:type="paragraph" w:customStyle="1" w:styleId="516D7CAD1C28450388BCE3F3F761C95F">
    <w:name w:val="516D7CAD1C28450388BCE3F3F761C95F"/>
    <w:rsid w:val="00B34101"/>
  </w:style>
  <w:style w:type="paragraph" w:customStyle="1" w:styleId="4D09664FA72C4DEBBC749C2645B794B2">
    <w:name w:val="4D09664FA72C4DEBBC749C2645B794B2"/>
    <w:rsid w:val="00B34101"/>
  </w:style>
  <w:style w:type="paragraph" w:customStyle="1" w:styleId="C7E2762D0FAC4BE1B8E229C13D5CCCA0">
    <w:name w:val="C7E2762D0FAC4BE1B8E229C13D5CCCA0"/>
    <w:rsid w:val="00B34101"/>
  </w:style>
  <w:style w:type="paragraph" w:customStyle="1" w:styleId="6DC50DE75D384AC4B1B3110374DC1374">
    <w:name w:val="6DC50DE75D384AC4B1B3110374DC1374"/>
    <w:rsid w:val="00B34101"/>
  </w:style>
  <w:style w:type="paragraph" w:customStyle="1" w:styleId="8955DC8F7BAC4193BB958069FFAEA789">
    <w:name w:val="8955DC8F7BAC4193BB958069FFAEA789"/>
    <w:rsid w:val="00B34101"/>
  </w:style>
  <w:style w:type="paragraph" w:customStyle="1" w:styleId="B60591D3E3C64FF8BDE80871794DEB62">
    <w:name w:val="B60591D3E3C64FF8BDE80871794DEB62"/>
    <w:rsid w:val="00B34101"/>
  </w:style>
  <w:style w:type="paragraph" w:customStyle="1" w:styleId="22B8441B1D014EF590D99D2A04278E95">
    <w:name w:val="22B8441B1D014EF590D99D2A04278E95"/>
    <w:rsid w:val="00B34101"/>
  </w:style>
  <w:style w:type="paragraph" w:customStyle="1" w:styleId="7886E497B2944E4FB9ECD1DAAE61A37B">
    <w:name w:val="7886E497B2944E4FB9ECD1DAAE61A37B"/>
    <w:rsid w:val="00B34101"/>
  </w:style>
  <w:style w:type="paragraph" w:customStyle="1" w:styleId="9BFE4AB444E647149A79FBB20B537FD5">
    <w:name w:val="9BFE4AB444E647149A79FBB20B537FD5"/>
    <w:rsid w:val="00B34101"/>
  </w:style>
  <w:style w:type="paragraph" w:customStyle="1" w:styleId="0629B0CAAF864F9A9B729D6F1D384FA6">
    <w:name w:val="0629B0CAAF864F9A9B729D6F1D384FA6"/>
    <w:rsid w:val="00B34101"/>
  </w:style>
  <w:style w:type="paragraph" w:customStyle="1" w:styleId="50D953B9C874497090EAA5B30BAEE603">
    <w:name w:val="50D953B9C874497090EAA5B30BAEE603"/>
    <w:rsid w:val="00B34101"/>
  </w:style>
  <w:style w:type="paragraph" w:customStyle="1" w:styleId="B6AD73840BE54C9FBB8673360D6E6D5D">
    <w:name w:val="B6AD73840BE54C9FBB8673360D6E6D5D"/>
    <w:rsid w:val="00B34101"/>
  </w:style>
  <w:style w:type="paragraph" w:customStyle="1" w:styleId="C7E5707EF0294B2C82809ED06F949770">
    <w:name w:val="C7E5707EF0294B2C82809ED06F949770"/>
    <w:rsid w:val="00B34101"/>
  </w:style>
  <w:style w:type="paragraph" w:customStyle="1" w:styleId="9CC40DBF9A7742D695EA2ACEEBD0B1ED">
    <w:name w:val="9CC40DBF9A7742D695EA2ACEEBD0B1ED"/>
    <w:rsid w:val="00B34101"/>
  </w:style>
  <w:style w:type="paragraph" w:customStyle="1" w:styleId="0386D0DC14B142DBA851F5363179BDDE">
    <w:name w:val="0386D0DC14B142DBA851F5363179BDDE"/>
    <w:rsid w:val="00B34101"/>
  </w:style>
  <w:style w:type="paragraph" w:customStyle="1" w:styleId="9275FD0BDA6B44A394715FACAFC0A0C6">
    <w:name w:val="9275FD0BDA6B44A394715FACAFC0A0C6"/>
    <w:rsid w:val="00B34101"/>
  </w:style>
  <w:style w:type="paragraph" w:customStyle="1" w:styleId="2892645247D54AEAABCCC87E6761A28C">
    <w:name w:val="2892645247D54AEAABCCC87E6761A28C"/>
    <w:rsid w:val="00B34101"/>
  </w:style>
  <w:style w:type="paragraph" w:customStyle="1" w:styleId="DF306DC0DF474B38871879F013A0ED28">
    <w:name w:val="DF306DC0DF474B38871879F013A0ED28"/>
    <w:rsid w:val="00CA31EF"/>
  </w:style>
  <w:style w:type="paragraph" w:customStyle="1" w:styleId="7B7B98BF40C04DE392A7ED7528E8D2E9">
    <w:name w:val="7B7B98BF40C04DE392A7ED7528E8D2E9"/>
    <w:rsid w:val="00CA31EF"/>
  </w:style>
  <w:style w:type="paragraph" w:customStyle="1" w:styleId="EA34242B156949308DA264EAA3EDB26E">
    <w:name w:val="EA34242B156949308DA264EAA3EDB26E"/>
    <w:rsid w:val="00CA31EF"/>
  </w:style>
  <w:style w:type="paragraph" w:customStyle="1" w:styleId="A7CC20A49C3D4A098095CE151D5ECDCE">
    <w:name w:val="A7CC20A49C3D4A098095CE151D5ECDCE"/>
    <w:rsid w:val="00CA31EF"/>
  </w:style>
  <w:style w:type="paragraph" w:customStyle="1" w:styleId="48A69BBA52F84857AB8108D179645B9E">
    <w:name w:val="48A69BBA52F84857AB8108D179645B9E"/>
    <w:rsid w:val="00CA31EF"/>
  </w:style>
  <w:style w:type="paragraph" w:customStyle="1" w:styleId="B02EB8EA776B4824B15654F864048991">
    <w:name w:val="B02EB8EA776B4824B15654F864048991"/>
    <w:rsid w:val="00CA31EF"/>
  </w:style>
  <w:style w:type="paragraph" w:customStyle="1" w:styleId="A695891052C54AFFB1A60179EEC0A728">
    <w:name w:val="A695891052C54AFFB1A60179EEC0A728"/>
    <w:rsid w:val="00CA31EF"/>
  </w:style>
  <w:style w:type="paragraph" w:customStyle="1" w:styleId="B8DD69B52ED14982A5841F9AE7E01AC7">
    <w:name w:val="B8DD69B52ED14982A5841F9AE7E01AC7"/>
    <w:rsid w:val="00CA31EF"/>
  </w:style>
  <w:style w:type="paragraph" w:customStyle="1" w:styleId="9779519C3462499A8B5AAE19B1295AEE">
    <w:name w:val="9779519C3462499A8B5AAE19B1295AEE"/>
    <w:rsid w:val="00CA31EF"/>
  </w:style>
  <w:style w:type="paragraph" w:customStyle="1" w:styleId="F1994A0F1A9A4D5B95C0079E54111119">
    <w:name w:val="F1994A0F1A9A4D5B95C0079E54111119"/>
    <w:rsid w:val="00CA31EF"/>
  </w:style>
  <w:style w:type="paragraph" w:customStyle="1" w:styleId="FDE0224B379A41CB9C7A883385544072">
    <w:name w:val="FDE0224B379A41CB9C7A883385544072"/>
    <w:rsid w:val="00CA31EF"/>
  </w:style>
  <w:style w:type="paragraph" w:customStyle="1" w:styleId="B3B3454B99B74BED9617BE9D177FC4A6">
    <w:name w:val="B3B3454B99B74BED9617BE9D177FC4A6"/>
    <w:rsid w:val="00CA31EF"/>
  </w:style>
  <w:style w:type="paragraph" w:customStyle="1" w:styleId="1D80993B88D541FC81E92CC1FF5551EC">
    <w:name w:val="1D80993B88D541FC81E92CC1FF5551EC"/>
    <w:rsid w:val="00CA31EF"/>
  </w:style>
  <w:style w:type="paragraph" w:customStyle="1" w:styleId="B9EFB80360174993871C714262C746EC">
    <w:name w:val="B9EFB80360174993871C714262C746EC"/>
    <w:rsid w:val="00CA31EF"/>
  </w:style>
  <w:style w:type="paragraph" w:customStyle="1" w:styleId="F40495C7AC594F0C9E08F9E6D8B17D6C">
    <w:name w:val="F40495C7AC594F0C9E08F9E6D8B17D6C"/>
    <w:rsid w:val="00CA31EF"/>
  </w:style>
  <w:style w:type="paragraph" w:customStyle="1" w:styleId="C537E1E936884CFA9615C646CF1F9933">
    <w:name w:val="C537E1E936884CFA9615C646CF1F9933"/>
    <w:rsid w:val="00CA31EF"/>
  </w:style>
  <w:style w:type="paragraph" w:customStyle="1" w:styleId="9961B6DC8EDF44829067E8B0E5D616B5">
    <w:name w:val="9961B6DC8EDF44829067E8B0E5D616B5"/>
    <w:rsid w:val="00CA31EF"/>
  </w:style>
  <w:style w:type="paragraph" w:customStyle="1" w:styleId="F987303B32264E719286A06FA4C82AEA">
    <w:name w:val="F987303B32264E719286A06FA4C82AEA"/>
    <w:rsid w:val="00CA31EF"/>
  </w:style>
  <w:style w:type="paragraph" w:customStyle="1" w:styleId="A6DBF1A84D0D48C8ACCBB7AB945CBC26">
    <w:name w:val="A6DBF1A84D0D48C8ACCBB7AB945CBC26"/>
    <w:rsid w:val="00CA31EF"/>
  </w:style>
  <w:style w:type="paragraph" w:customStyle="1" w:styleId="A3E411B8E89D4EE7B9760641D06B2A4F">
    <w:name w:val="A3E411B8E89D4EE7B9760641D06B2A4F"/>
    <w:rsid w:val="00CA31EF"/>
  </w:style>
  <w:style w:type="paragraph" w:customStyle="1" w:styleId="814E4D898CB04E07B8F7B46A095BF1A5">
    <w:name w:val="814E4D898CB04E07B8F7B46A095BF1A5"/>
    <w:rsid w:val="00CA31EF"/>
  </w:style>
  <w:style w:type="paragraph" w:customStyle="1" w:styleId="DC022A41D4DD4CFC833F3F2174CF126E">
    <w:name w:val="DC022A41D4DD4CFC833F3F2174CF126E"/>
    <w:rsid w:val="00CA31EF"/>
  </w:style>
  <w:style w:type="paragraph" w:customStyle="1" w:styleId="AB0AC3E81B354995B1624217AA6E9CCC">
    <w:name w:val="AB0AC3E81B354995B1624217AA6E9CCC"/>
    <w:rsid w:val="00CA31EF"/>
  </w:style>
  <w:style w:type="paragraph" w:customStyle="1" w:styleId="76892D7679304D648AF8E982F60F3D7B">
    <w:name w:val="76892D7679304D648AF8E982F60F3D7B"/>
    <w:rsid w:val="00CA31EF"/>
  </w:style>
  <w:style w:type="paragraph" w:customStyle="1" w:styleId="3777A37B6CDA4D38A00F54CC1D4818EB">
    <w:name w:val="3777A37B6CDA4D38A00F54CC1D4818EB"/>
    <w:rsid w:val="009F3FB1"/>
  </w:style>
  <w:style w:type="paragraph" w:customStyle="1" w:styleId="18930F7EAA1548DC9DB0442E554EE209">
    <w:name w:val="18930F7EAA1548DC9DB0442E554EE209"/>
    <w:rsid w:val="009F3FB1"/>
  </w:style>
  <w:style w:type="paragraph" w:customStyle="1" w:styleId="D2F9E194EEE8487F88C5BBCF0373397B">
    <w:name w:val="D2F9E194EEE8487F88C5BBCF0373397B"/>
    <w:rsid w:val="009F3FB1"/>
  </w:style>
  <w:style w:type="paragraph" w:customStyle="1" w:styleId="009D24A5148249CC95A1EFACAD1978DF">
    <w:name w:val="009D24A5148249CC95A1EFACAD1978DF"/>
    <w:rsid w:val="009F3FB1"/>
  </w:style>
  <w:style w:type="paragraph" w:customStyle="1" w:styleId="026DF127327543D59D0A655740DBF377">
    <w:name w:val="026DF127327543D59D0A655740DBF377"/>
    <w:rsid w:val="009F3FB1"/>
  </w:style>
  <w:style w:type="paragraph" w:customStyle="1" w:styleId="14AF98553D6B4312B8A2BC90F7B37825">
    <w:name w:val="14AF98553D6B4312B8A2BC90F7B37825"/>
    <w:rsid w:val="009F3FB1"/>
  </w:style>
  <w:style w:type="paragraph" w:customStyle="1" w:styleId="E9CEA2CFB3494570A50C100292FE86DE">
    <w:name w:val="E9CEA2CFB3494570A50C100292FE86DE"/>
    <w:rsid w:val="009F3FB1"/>
  </w:style>
  <w:style w:type="paragraph" w:customStyle="1" w:styleId="F9E1A7BA2C8F4ABAA57250EF37E145AF">
    <w:name w:val="F9E1A7BA2C8F4ABAA57250EF37E145AF"/>
    <w:rsid w:val="009F3FB1"/>
  </w:style>
  <w:style w:type="paragraph" w:customStyle="1" w:styleId="6F3661348AFA41C5BCB9C2B1F9874C90">
    <w:name w:val="6F3661348AFA41C5BCB9C2B1F9874C90"/>
    <w:rsid w:val="009F3FB1"/>
  </w:style>
  <w:style w:type="paragraph" w:customStyle="1" w:styleId="A35C9960C2C249218FE49875DDBB84CF">
    <w:name w:val="A35C9960C2C249218FE49875DDBB84CF"/>
    <w:rsid w:val="009F3FB1"/>
  </w:style>
  <w:style w:type="paragraph" w:customStyle="1" w:styleId="111892D785194ABCBC5AA913E2369FFB">
    <w:name w:val="111892D785194ABCBC5AA913E2369FFB"/>
    <w:rsid w:val="009F3FB1"/>
  </w:style>
  <w:style w:type="paragraph" w:customStyle="1" w:styleId="8CBFC61C91A24775BA668F3E55B75462">
    <w:name w:val="8CBFC61C91A24775BA668F3E55B75462"/>
    <w:rsid w:val="009F3FB1"/>
  </w:style>
  <w:style w:type="paragraph" w:customStyle="1" w:styleId="0271A0CF2A134F5AB875FA2954FBF202">
    <w:name w:val="0271A0CF2A134F5AB875FA2954FBF202"/>
    <w:rsid w:val="009F3FB1"/>
  </w:style>
  <w:style w:type="paragraph" w:customStyle="1" w:styleId="472DB00D20294884A48ACF653B624DA2">
    <w:name w:val="472DB00D20294884A48ACF653B624DA2"/>
    <w:rsid w:val="009F3FB1"/>
  </w:style>
  <w:style w:type="paragraph" w:customStyle="1" w:styleId="CB8408B876604718A12F7F28F63B3FC2">
    <w:name w:val="CB8408B876604718A12F7F28F63B3FC2"/>
    <w:rsid w:val="009F3FB1"/>
  </w:style>
  <w:style w:type="paragraph" w:customStyle="1" w:styleId="BBF282F690EA4EECAFA60630D54BCE64">
    <w:name w:val="BBF282F690EA4EECAFA60630D54BCE64"/>
    <w:rsid w:val="009F3FB1"/>
  </w:style>
  <w:style w:type="paragraph" w:customStyle="1" w:styleId="0E73936493B14199AE962132A56B5468">
    <w:name w:val="0E73936493B14199AE962132A56B5468"/>
    <w:rsid w:val="009F3FB1"/>
  </w:style>
  <w:style w:type="paragraph" w:customStyle="1" w:styleId="4FD935D058C34BCC9B91F343C6662C92">
    <w:name w:val="4FD935D058C34BCC9B91F343C6662C92"/>
    <w:rsid w:val="009F3FB1"/>
  </w:style>
  <w:style w:type="paragraph" w:customStyle="1" w:styleId="A50B695309144AAEB5DC4356769D8486">
    <w:name w:val="A50B695309144AAEB5DC4356769D8486"/>
    <w:rsid w:val="009F3FB1"/>
  </w:style>
  <w:style w:type="paragraph" w:customStyle="1" w:styleId="A0778FA677B843849F740418EE273CAF">
    <w:name w:val="A0778FA677B843849F740418EE273CAF"/>
    <w:rsid w:val="009F3FB1"/>
  </w:style>
  <w:style w:type="paragraph" w:customStyle="1" w:styleId="79CFFFA90DF640269EFB035996C34B1C">
    <w:name w:val="79CFFFA90DF640269EFB035996C34B1C"/>
    <w:rsid w:val="009F3FB1"/>
  </w:style>
  <w:style w:type="paragraph" w:customStyle="1" w:styleId="DADA65099E374A9A9B667FA8DB41A9FB">
    <w:name w:val="DADA65099E374A9A9B667FA8DB41A9FB"/>
    <w:rsid w:val="009F3FB1"/>
  </w:style>
  <w:style w:type="paragraph" w:customStyle="1" w:styleId="D1990129C9DB44F4801C5F5BC86495F6">
    <w:name w:val="D1990129C9DB44F4801C5F5BC86495F6"/>
    <w:rsid w:val="009F3FB1"/>
  </w:style>
  <w:style w:type="paragraph" w:customStyle="1" w:styleId="27473A908DAF46B3A4B976865277C512">
    <w:name w:val="27473A908DAF46B3A4B976865277C512"/>
    <w:rsid w:val="009F3FB1"/>
  </w:style>
  <w:style w:type="paragraph" w:customStyle="1" w:styleId="BE5DC407613246A2B7EB74F5E1924E94">
    <w:name w:val="BE5DC407613246A2B7EB74F5E1924E94"/>
    <w:rsid w:val="009F3FB1"/>
  </w:style>
  <w:style w:type="paragraph" w:customStyle="1" w:styleId="194EAC5A43F24676A1A047549F101E08">
    <w:name w:val="194EAC5A43F24676A1A047549F101E08"/>
    <w:rsid w:val="009F3FB1"/>
  </w:style>
  <w:style w:type="paragraph" w:customStyle="1" w:styleId="E83B4F602268494E921E4F7818316209">
    <w:name w:val="E83B4F602268494E921E4F7818316209"/>
    <w:rsid w:val="009F3FB1"/>
  </w:style>
  <w:style w:type="paragraph" w:customStyle="1" w:styleId="F465B7A4B02443D69BE81FB089A1DE0B">
    <w:name w:val="F465B7A4B02443D69BE81FB089A1DE0B"/>
    <w:rsid w:val="009F3FB1"/>
  </w:style>
  <w:style w:type="paragraph" w:customStyle="1" w:styleId="3E7B63DC49A840BDB9C87376CC7162EC">
    <w:name w:val="3E7B63DC49A840BDB9C87376CC7162EC"/>
    <w:rsid w:val="009F3FB1"/>
  </w:style>
  <w:style w:type="paragraph" w:customStyle="1" w:styleId="F87B398A32494DBBB9D1575B9C7522C5">
    <w:name w:val="F87B398A32494DBBB9D1575B9C7522C5"/>
    <w:rsid w:val="009F3FB1"/>
  </w:style>
  <w:style w:type="paragraph" w:customStyle="1" w:styleId="ED1376D0EF3A49CE9CD991C37C35FE68">
    <w:name w:val="ED1376D0EF3A49CE9CD991C37C35FE68"/>
    <w:rsid w:val="009F3FB1"/>
  </w:style>
  <w:style w:type="paragraph" w:customStyle="1" w:styleId="16F57796805C4642A73341BA511E16D7">
    <w:name w:val="16F57796805C4642A73341BA511E16D7"/>
    <w:rsid w:val="009F3FB1"/>
  </w:style>
  <w:style w:type="paragraph" w:customStyle="1" w:styleId="28BABDBF79BA4302BF2E0B5AC87BDAB2">
    <w:name w:val="28BABDBF79BA4302BF2E0B5AC87BDAB2"/>
    <w:rsid w:val="009F3FB1"/>
  </w:style>
  <w:style w:type="paragraph" w:customStyle="1" w:styleId="414BAD87385D4CD2AA7EFDAC28C56F90">
    <w:name w:val="414BAD87385D4CD2AA7EFDAC28C56F90"/>
    <w:rsid w:val="009F3FB1"/>
  </w:style>
  <w:style w:type="paragraph" w:customStyle="1" w:styleId="3E8997718FA849FDB7DD8749A1BE1034">
    <w:name w:val="3E8997718FA849FDB7DD8749A1BE1034"/>
    <w:rsid w:val="009F3FB1"/>
  </w:style>
  <w:style w:type="paragraph" w:customStyle="1" w:styleId="02B6BC2A89B04B799194535C72C914FE">
    <w:name w:val="02B6BC2A89B04B799194535C72C914FE"/>
    <w:rsid w:val="009F3FB1"/>
  </w:style>
  <w:style w:type="paragraph" w:customStyle="1" w:styleId="64665F6C5CCA40A38D99CC4885649AD3">
    <w:name w:val="64665F6C5CCA40A38D99CC4885649AD3"/>
    <w:rsid w:val="009F3FB1"/>
  </w:style>
  <w:style w:type="paragraph" w:customStyle="1" w:styleId="21DD8978328240FDA698ED07625971B4">
    <w:name w:val="21DD8978328240FDA698ED07625971B4"/>
    <w:rsid w:val="009F3FB1"/>
  </w:style>
  <w:style w:type="paragraph" w:customStyle="1" w:styleId="BE12CFBB55E445C9B7648EE1123E8265">
    <w:name w:val="BE12CFBB55E445C9B7648EE1123E8265"/>
    <w:rsid w:val="009F3FB1"/>
  </w:style>
  <w:style w:type="paragraph" w:customStyle="1" w:styleId="CA0AC346A6C8428D96F59054C3BA6039">
    <w:name w:val="CA0AC346A6C8428D96F59054C3BA6039"/>
    <w:rsid w:val="009F3FB1"/>
  </w:style>
  <w:style w:type="paragraph" w:customStyle="1" w:styleId="B17444BEB75D4693A387D67B5803A846">
    <w:name w:val="B17444BEB75D4693A387D67B5803A846"/>
    <w:rsid w:val="009F3FB1"/>
  </w:style>
  <w:style w:type="paragraph" w:customStyle="1" w:styleId="0027D56BE639434FB706AE4BF94602B0">
    <w:name w:val="0027D56BE639434FB706AE4BF94602B0"/>
    <w:rsid w:val="009F3FB1"/>
  </w:style>
  <w:style w:type="paragraph" w:customStyle="1" w:styleId="BDFD97097BB048A8B4348DE4B70247D6">
    <w:name w:val="BDFD97097BB048A8B4348DE4B70247D6"/>
    <w:rsid w:val="009F3FB1"/>
  </w:style>
  <w:style w:type="paragraph" w:customStyle="1" w:styleId="89DF334374774BBF98EEAED390E41CBE">
    <w:name w:val="89DF334374774BBF98EEAED390E41CBE"/>
    <w:rsid w:val="009F3FB1"/>
  </w:style>
  <w:style w:type="paragraph" w:customStyle="1" w:styleId="41E33DCF362B4141B1E2918329B82F88">
    <w:name w:val="41E33DCF362B4141B1E2918329B82F88"/>
    <w:rsid w:val="009F3FB1"/>
  </w:style>
  <w:style w:type="paragraph" w:customStyle="1" w:styleId="0BB578C2A6564DBBA0CA76852BC8684E">
    <w:name w:val="0BB578C2A6564DBBA0CA76852BC8684E"/>
    <w:rsid w:val="009F3FB1"/>
  </w:style>
  <w:style w:type="paragraph" w:customStyle="1" w:styleId="E67BC3ADA46A4BCC8D063257263DE58E">
    <w:name w:val="E67BC3ADA46A4BCC8D063257263DE58E"/>
    <w:rsid w:val="009F3FB1"/>
  </w:style>
  <w:style w:type="paragraph" w:customStyle="1" w:styleId="2C3F5C8B0D464F55971E4CF58617083F">
    <w:name w:val="2C3F5C8B0D464F55971E4CF58617083F"/>
    <w:rsid w:val="009F3FB1"/>
  </w:style>
  <w:style w:type="paragraph" w:customStyle="1" w:styleId="01BD2502041345C2BEF6566A0DC360D4">
    <w:name w:val="01BD2502041345C2BEF6566A0DC360D4"/>
    <w:rsid w:val="009F3FB1"/>
  </w:style>
  <w:style w:type="paragraph" w:customStyle="1" w:styleId="9A2BA1C2CCB8417894C4327D6B18D396">
    <w:name w:val="9A2BA1C2CCB8417894C4327D6B18D396"/>
    <w:rsid w:val="009F3FB1"/>
  </w:style>
  <w:style w:type="paragraph" w:customStyle="1" w:styleId="DD241A7A27CB4AF5A9BEF6048E5B0F8A">
    <w:name w:val="DD241A7A27CB4AF5A9BEF6048E5B0F8A"/>
    <w:rsid w:val="009F3FB1"/>
  </w:style>
  <w:style w:type="paragraph" w:customStyle="1" w:styleId="F4D17067FD4E4B97B9EF3014C814D3B9">
    <w:name w:val="F4D17067FD4E4B97B9EF3014C814D3B9"/>
    <w:rsid w:val="009F3FB1"/>
  </w:style>
  <w:style w:type="paragraph" w:customStyle="1" w:styleId="39253AB7B59045B8A9E6781FFBB4312D">
    <w:name w:val="39253AB7B59045B8A9E6781FFBB4312D"/>
    <w:rsid w:val="009F3FB1"/>
  </w:style>
  <w:style w:type="paragraph" w:customStyle="1" w:styleId="68A0F91A862B457397A40517318DA7A6">
    <w:name w:val="68A0F91A862B457397A40517318DA7A6"/>
    <w:rsid w:val="009F3FB1"/>
  </w:style>
  <w:style w:type="paragraph" w:customStyle="1" w:styleId="6C760682EB284450B0F6AD44CE397C96">
    <w:name w:val="6C760682EB284450B0F6AD44CE397C96"/>
    <w:rsid w:val="009F3FB1"/>
  </w:style>
  <w:style w:type="paragraph" w:customStyle="1" w:styleId="81A217AC8BD448C7995CF9FB950B343C">
    <w:name w:val="81A217AC8BD448C7995CF9FB950B343C"/>
    <w:rsid w:val="009F3FB1"/>
  </w:style>
  <w:style w:type="paragraph" w:customStyle="1" w:styleId="BEF26AC350074A029D803F854524B8CE">
    <w:name w:val="BEF26AC350074A029D803F854524B8CE"/>
    <w:rsid w:val="009F3FB1"/>
  </w:style>
  <w:style w:type="paragraph" w:customStyle="1" w:styleId="E1CE50CD4B274F4C8358E6138A231644">
    <w:name w:val="E1CE50CD4B274F4C8358E6138A231644"/>
    <w:rsid w:val="009F3F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DE</Sprache>
    <ID_x002d_Nummer xmlns="9cb72584-521c-48d8-ae0b-3ea6f4cd205e">2</ID_x002d_Nummer>
    <PublishingExpirationDate xmlns="http://schemas.microsoft.com/sharepoint/v3" xsi:nil="true"/>
    <Kategorie xmlns="9cb72584-521c-48d8-ae0b-3ea6f4cd205e">Pausenplatzgestaltung</Kategorie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437b51fc96f4cbc770f389be939d0109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b8cc62273db7eff6955bcaafdd1ea054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120D4-8A05-459D-BEA1-BC23A7E66E62}">
  <ds:schemaRefs>
    <ds:schemaRef ds:uri="http://schemas.microsoft.com/office/2006/metadata/properties"/>
    <ds:schemaRef ds:uri="http://schemas.microsoft.com/office/infopath/2007/PartnerControls"/>
    <ds:schemaRef ds:uri="9cb72584-521c-48d8-ae0b-3ea6f4cd205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2028D20-0321-43EC-865A-531B1DD79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55B03F-DDB8-4E9A-A1BA-D0F5EC106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b72584-521c-48d8-ae0b-3ea6f4cd2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CC9432-F96E-4E74-ACB9-4847DECC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2</Pages>
  <Words>441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Vereinbarung «Beratung Pausenplatzgestaltung»</vt:lpstr>
    </vt:vector>
  </TitlesOfParts>
  <Company>Kantonale Verwaltung Graubünden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Vereinbarung «Beratung Pausenplatzgestaltung»</dc:title>
  <dc:subject/>
  <dc:creator>Sutter Romana</dc:creator>
  <cp:keywords/>
  <dc:description/>
  <cp:lastModifiedBy>Heuberger Margot (GA)</cp:lastModifiedBy>
  <cp:revision>4</cp:revision>
  <cp:lastPrinted>2024-12-20T06:30:00Z</cp:lastPrinted>
  <dcterms:created xsi:type="dcterms:W3CDTF">2025-03-17T13:15:00Z</dcterms:created>
  <dcterms:modified xsi:type="dcterms:W3CDTF">2025-03-17T13:16:00Z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0x010100DE2F0662B018DB4594F9CF5C34491862</vt:lpwstr>
  </property>
</Properties>
</file>