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:rsidTr="00B75B1D">
        <w:trPr>
          <w:trHeight w:val="850"/>
        </w:trPr>
        <w:tc>
          <w:tcPr>
            <w:tcW w:w="9762" w:type="dxa"/>
          </w:tcPr>
          <w:p w:rsidR="00057D50" w:rsidRPr="00A20502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Fachstelle</w:t>
            </w:r>
            <w:r w:rsidR="00057D50" w:rsidRPr="00A20502">
              <w:rPr>
                <w:sz w:val="15"/>
                <w:szCs w:val="15"/>
              </w:rPr>
              <w:t xml:space="preserve"> Ges</w:t>
            </w:r>
            <w:r>
              <w:rPr>
                <w:sz w:val="15"/>
                <w:szCs w:val="15"/>
              </w:rPr>
              <w:t>undheitsförderung</w:t>
            </w:r>
            <w:r w:rsidR="00057D50">
              <w:rPr>
                <w:sz w:val="15"/>
                <w:szCs w:val="15"/>
              </w:rPr>
              <w:t xml:space="preserve">, </w:t>
            </w:r>
            <w:r w:rsidR="00057D50" w:rsidRPr="00A20502">
              <w:rPr>
                <w:sz w:val="15"/>
                <w:szCs w:val="15"/>
              </w:rPr>
              <w:t>Hofgraben 5</w:t>
            </w:r>
            <w:r w:rsidR="00057D50">
              <w:rPr>
                <w:sz w:val="15"/>
                <w:szCs w:val="15"/>
              </w:rPr>
              <w:t xml:space="preserve">, </w:t>
            </w:r>
            <w:r w:rsidR="00057D50" w:rsidRPr="00A20502">
              <w:rPr>
                <w:sz w:val="15"/>
                <w:szCs w:val="15"/>
              </w:rPr>
              <w:t>7001 Chur</w:t>
            </w:r>
            <w:r w:rsidR="00057D50">
              <w:rPr>
                <w:sz w:val="15"/>
                <w:szCs w:val="15"/>
              </w:rPr>
              <w:tab/>
            </w:r>
            <w:r w:rsidR="00BD3317">
              <w:rPr>
                <w:sz w:val="15"/>
                <w:szCs w:val="15"/>
              </w:rPr>
              <w:t>www.gr.ch/gf</w:t>
            </w:r>
          </w:p>
          <w:p w:rsidR="00057D50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081 257 64 00, gf</w:t>
            </w:r>
            <w:r w:rsidRPr="00346C08">
              <w:rPr>
                <w:sz w:val="15"/>
                <w:szCs w:val="15"/>
              </w:rPr>
              <w:t>@san.gr.ch</w:t>
            </w:r>
            <w:r w:rsidR="00057D50">
              <w:rPr>
                <w:sz w:val="15"/>
                <w:szCs w:val="15"/>
              </w:rPr>
              <w:tab/>
            </w:r>
          </w:p>
          <w:p w:rsidR="00057D50" w:rsidRPr="00A20502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:rsidTr="0018428E">
        <w:trPr>
          <w:trHeight w:val="535"/>
        </w:trPr>
        <w:tc>
          <w:tcPr>
            <w:tcW w:w="9762" w:type="dxa"/>
          </w:tcPr>
          <w:p w:rsidR="00057D50" w:rsidRPr="003839F7" w:rsidRDefault="003C12F7" w:rsidP="003839F7">
            <w:pPr>
              <w:pStyle w:val="berschrift1"/>
              <w:ind w:left="38"/>
            </w:pPr>
            <w:r>
              <w:t xml:space="preserve">Commitment – Pausenplatzgestaltung </w:t>
            </w:r>
          </w:p>
        </w:tc>
      </w:tr>
      <w:tr w:rsidR="0018428E" w:rsidRPr="0018428E" w:rsidTr="00D31516">
        <w:trPr>
          <w:trHeight w:val="533"/>
        </w:trPr>
        <w:tc>
          <w:tcPr>
            <w:tcW w:w="9762" w:type="dxa"/>
          </w:tcPr>
          <w:p w:rsidR="0018428E" w:rsidRPr="0018428E" w:rsidRDefault="0018428E" w:rsidP="003839F7">
            <w:pPr>
              <w:pStyle w:val="8pt"/>
              <w:ind w:left="38"/>
              <w:rPr>
                <w:rFonts w:cs="Arial"/>
                <w:b/>
                <w:color w:val="84BB20"/>
                <w:sz w:val="22"/>
                <w:szCs w:val="22"/>
              </w:rPr>
            </w:pPr>
          </w:p>
        </w:tc>
      </w:tr>
    </w:tbl>
    <w:p w:rsidR="003C12F7" w:rsidRPr="00D36F6D" w:rsidRDefault="003C12F7" w:rsidP="003C12F7">
      <w:pPr>
        <w:tabs>
          <w:tab w:val="left" w:pos="2835"/>
          <w:tab w:val="left" w:pos="7031"/>
        </w:tabs>
        <w:spacing w:line="360" w:lineRule="auto"/>
        <w:rPr>
          <w:rFonts w:eastAsia="Times New Roman" w:cs="Arial"/>
        </w:rPr>
      </w:pPr>
      <w:r w:rsidRPr="00D36F6D">
        <w:rPr>
          <w:rFonts w:eastAsia="Times New Roman" w:cs="Arial"/>
        </w:rPr>
        <w:t xml:space="preserve">Schule: </w:t>
      </w:r>
      <w:sdt>
        <w:sdtPr>
          <w:rPr>
            <w:rFonts w:eastAsia="Times New Roman" w:cs="Arial"/>
          </w:rPr>
          <w:id w:val="373584472"/>
          <w:placeholder>
            <w:docPart w:val="8B34A01385AA4C85B8CA6DC4C78AB209"/>
          </w:placeholder>
          <w:showingPlcHdr/>
        </w:sdtPr>
        <w:sdtEndPr/>
        <w:sdtContent>
          <w:bookmarkStart w:id="0" w:name="_GoBack"/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  <w:bookmarkEnd w:id="0"/>
        </w:sdtContent>
      </w:sdt>
    </w:p>
    <w:p w:rsidR="003C12F7" w:rsidRPr="00D36F6D" w:rsidRDefault="003C12F7" w:rsidP="003C12F7">
      <w:pPr>
        <w:tabs>
          <w:tab w:val="left" w:pos="2835"/>
          <w:tab w:val="left" w:pos="7031"/>
        </w:tabs>
        <w:spacing w:line="360" w:lineRule="auto"/>
        <w:rPr>
          <w:rFonts w:eastAsia="Times New Roman" w:cs="Arial"/>
        </w:rPr>
      </w:pPr>
      <w:r w:rsidRPr="00D36F6D">
        <w:rPr>
          <w:rFonts w:eastAsia="Times New Roman" w:cs="Arial"/>
        </w:rPr>
        <w:tab/>
      </w:r>
    </w:p>
    <w:tbl>
      <w:tblPr>
        <w:tblW w:w="0" w:type="auto"/>
        <w:tblInd w:w="108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1821"/>
        <w:gridCol w:w="2035"/>
        <w:gridCol w:w="2268"/>
        <w:gridCol w:w="2410"/>
      </w:tblGrid>
      <w:tr w:rsidR="003C12F7" w:rsidRPr="00D36F6D" w:rsidTr="00582A01">
        <w:tc>
          <w:tcPr>
            <w:tcW w:w="1821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  <w:b/>
              </w:rPr>
              <w:t>Profil der Schule</w:t>
            </w:r>
          </w:p>
        </w:tc>
        <w:tc>
          <w:tcPr>
            <w:tcW w:w="2035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Anzahl Klassen</w:t>
            </w:r>
          </w:p>
        </w:tc>
        <w:tc>
          <w:tcPr>
            <w:tcW w:w="2268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Anzahl Schülerinnen und Schüler</w:t>
            </w:r>
          </w:p>
        </w:tc>
        <w:tc>
          <w:tcPr>
            <w:tcW w:w="2410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Anzahl Lehrpersonen</w:t>
            </w:r>
          </w:p>
        </w:tc>
      </w:tr>
      <w:tr w:rsidR="003C12F7" w:rsidRPr="00D36F6D" w:rsidTr="00582A01">
        <w:trPr>
          <w:trHeight w:val="394"/>
        </w:trPr>
        <w:tc>
          <w:tcPr>
            <w:tcW w:w="1821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Kindergarten</w:t>
            </w:r>
          </w:p>
        </w:tc>
        <w:sdt>
          <w:sdtPr>
            <w:rPr>
              <w:rFonts w:eastAsia="Times New Roman" w:cs="Arial"/>
            </w:rPr>
            <w:id w:val="-1289048465"/>
            <w:placeholder>
              <w:docPart w:val="A2A43FDEE9344697B82601A6D2EB3191"/>
            </w:placeholder>
            <w:showingPlcHdr/>
            <w:text/>
          </w:sdtPr>
          <w:sdtEndPr/>
          <w:sdtContent>
            <w:tc>
              <w:tcPr>
                <w:tcW w:w="2035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 w:rsidRPr="00F80D0B">
                  <w:t xml:space="preserve"> </w:t>
                </w:r>
              </w:p>
            </w:tc>
          </w:sdtContent>
        </w:sdt>
        <w:sdt>
          <w:sdtPr>
            <w:rPr>
              <w:rFonts w:eastAsia="Times New Roman" w:cs="Arial"/>
            </w:rPr>
            <w:id w:val="1317996056"/>
            <w:placeholder>
              <w:docPart w:val="BEEABAA5E9164F2A9CBF27BF97B20B25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Times New Roman" w:cs="Arial"/>
            </w:rPr>
            <w:id w:val="456911486"/>
            <w:placeholder>
              <w:docPart w:val="3A28FDCC5D814F08984CB0B3BAC896B4"/>
            </w:placeholder>
            <w:showingPlcHdr/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</w:tr>
      <w:tr w:rsidR="003C12F7" w:rsidRPr="00D36F6D" w:rsidTr="00582A01">
        <w:trPr>
          <w:trHeight w:val="414"/>
        </w:trPr>
        <w:tc>
          <w:tcPr>
            <w:tcW w:w="1821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Primarstufe</w:t>
            </w:r>
          </w:p>
        </w:tc>
        <w:sdt>
          <w:sdtPr>
            <w:rPr>
              <w:rFonts w:eastAsia="Times New Roman" w:cs="Arial"/>
            </w:rPr>
            <w:id w:val="-555934567"/>
            <w:placeholder>
              <w:docPart w:val="035E8AFAB77A4F5596FC903BCB3276C7"/>
            </w:placeholder>
            <w:showingPlcHdr/>
            <w:text/>
          </w:sdtPr>
          <w:sdtEndPr/>
          <w:sdtContent>
            <w:tc>
              <w:tcPr>
                <w:tcW w:w="2035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Times New Roman" w:cs="Arial"/>
            </w:rPr>
            <w:id w:val="1462927353"/>
            <w:placeholder>
              <w:docPart w:val="BA3CA3E87C7E41218449BBC02F252AA7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Times New Roman" w:cs="Arial"/>
            </w:rPr>
            <w:id w:val="1543712765"/>
            <w:placeholder>
              <w:docPart w:val="516D7CAD1C28450388BCE3F3F761C95F"/>
            </w:placeholder>
            <w:showingPlcHdr/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</w:tr>
      <w:tr w:rsidR="003C12F7" w:rsidRPr="00D36F6D" w:rsidTr="00582A01">
        <w:trPr>
          <w:trHeight w:val="421"/>
        </w:trPr>
        <w:tc>
          <w:tcPr>
            <w:tcW w:w="1821" w:type="dxa"/>
            <w:vAlign w:val="center"/>
          </w:tcPr>
          <w:p w:rsidR="003C12F7" w:rsidRPr="00D36F6D" w:rsidRDefault="003C12F7" w:rsidP="00582A01">
            <w:pPr>
              <w:spacing w:line="360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Oberstufe</w:t>
            </w:r>
          </w:p>
        </w:tc>
        <w:sdt>
          <w:sdtPr>
            <w:rPr>
              <w:rFonts w:eastAsia="Times New Roman" w:cs="Arial"/>
            </w:rPr>
            <w:id w:val="1661503941"/>
            <w:placeholder>
              <w:docPart w:val="4D09664FA72C4DEBBC749C2645B794B2"/>
            </w:placeholder>
            <w:text/>
          </w:sdtPr>
          <w:sdtEndPr/>
          <w:sdtContent>
            <w:tc>
              <w:tcPr>
                <w:tcW w:w="2035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</w:p>
            </w:tc>
          </w:sdtContent>
        </w:sdt>
        <w:sdt>
          <w:sdtPr>
            <w:rPr>
              <w:rFonts w:eastAsia="Times New Roman" w:cs="Arial"/>
            </w:rPr>
            <w:id w:val="-477382116"/>
            <w:placeholder>
              <w:docPart w:val="C7E2762D0FAC4BE1B8E229C13D5CCCA0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Times New Roman" w:cs="Arial"/>
            </w:rPr>
            <w:id w:val="481126902"/>
            <w:placeholder>
              <w:docPart w:val="6DC50DE75D384AC4B1B3110374DC1374"/>
            </w:placeholder>
            <w:showingPlcHdr/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3C12F7" w:rsidRPr="00D36F6D" w:rsidRDefault="003C12F7" w:rsidP="00582A01">
                <w:pPr>
                  <w:spacing w:line="360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</w:rPr>
                  <w:t xml:space="preserve"> </w:t>
                </w:r>
              </w:p>
            </w:tc>
          </w:sdtContent>
        </w:sdt>
      </w:tr>
    </w:tbl>
    <w:p w:rsidR="003C12F7" w:rsidRPr="00D36F6D" w:rsidRDefault="003C12F7" w:rsidP="003C12F7">
      <w:pPr>
        <w:spacing w:line="360" w:lineRule="auto"/>
        <w:rPr>
          <w:rFonts w:eastAsia="Times New Roman" w:cs="Arial"/>
        </w:rPr>
      </w:pPr>
    </w:p>
    <w:p w:rsidR="003C12F7" w:rsidRPr="00D36F6D" w:rsidRDefault="003C12F7" w:rsidP="003C12F7">
      <w:pPr>
        <w:spacing w:line="360" w:lineRule="auto"/>
        <w:rPr>
          <w:rFonts w:eastAsia="Times New Roman" w:cs="Arial"/>
        </w:rPr>
      </w:pPr>
    </w:p>
    <w:p w:rsidR="003C12F7" w:rsidRDefault="003C12F7" w:rsidP="003C12F7">
      <w:pPr>
        <w:spacing w:line="360" w:lineRule="auto"/>
        <w:rPr>
          <w:rFonts w:eastAsia="Times New Roman" w:cs="Arial"/>
        </w:rPr>
      </w:pPr>
      <w:r w:rsidRPr="00D36F6D">
        <w:rPr>
          <w:rFonts w:eastAsia="Times New Roman" w:cs="Arial"/>
        </w:rPr>
        <w:t xml:space="preserve">Kontaktperson: </w:t>
      </w:r>
      <w:r w:rsidRPr="00D36F6D">
        <w:rPr>
          <w:rFonts w:eastAsia="Times New Roman" w:cs="Arial"/>
        </w:rPr>
        <w:tab/>
        <w:t xml:space="preserve">Name: </w:t>
      </w:r>
      <w:r>
        <w:rPr>
          <w:rFonts w:eastAsia="Times New Roman" w:cs="Arial"/>
        </w:rPr>
        <w:tab/>
      </w:r>
      <w:sdt>
        <w:sdtPr>
          <w:rPr>
            <w:rFonts w:eastAsia="Times New Roman" w:cs="Arial"/>
          </w:rPr>
          <w:id w:val="-85934122"/>
          <w:placeholder>
            <w:docPart w:val="8955DC8F7BAC4193BB958069FFAEA789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Pr="00D36F6D" w:rsidRDefault="003C12F7" w:rsidP="003C12F7">
      <w:pPr>
        <w:spacing w:line="360" w:lineRule="auto"/>
        <w:rPr>
          <w:rFonts w:eastAsia="Times New Roman" w:cs="Arial"/>
        </w:rPr>
      </w:pPr>
      <w:r>
        <w:rPr>
          <w:rFonts w:eastAsia="Times New Roman" w:cs="Arial"/>
        </w:rPr>
        <w:tab/>
      </w:r>
      <w:r>
        <w:rPr>
          <w:rFonts w:eastAsia="Times New Roman" w:cs="Arial"/>
        </w:rPr>
        <w:tab/>
      </w:r>
      <w:r>
        <w:rPr>
          <w:rFonts w:eastAsia="Times New Roman" w:cs="Arial"/>
        </w:rPr>
        <w:tab/>
        <w:t xml:space="preserve">Postadresse: </w:t>
      </w:r>
      <w:r>
        <w:rPr>
          <w:rFonts w:eastAsia="Times New Roman" w:cs="Arial"/>
        </w:rPr>
        <w:tab/>
      </w:r>
      <w:sdt>
        <w:sdtPr>
          <w:rPr>
            <w:rFonts w:eastAsia="Times New Roman" w:cs="Arial"/>
          </w:rPr>
          <w:id w:val="-596482474"/>
          <w:placeholder>
            <w:docPart w:val="B60591D3E3C64FF8BDE80871794DEB62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Pr="00D36F6D" w:rsidRDefault="003C12F7" w:rsidP="003C12F7">
      <w:pPr>
        <w:spacing w:line="360" w:lineRule="auto"/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 xml:space="preserve">E-Mail: </w:t>
      </w:r>
      <w:r>
        <w:rPr>
          <w:rFonts w:eastAsia="Times New Roman" w:cs="Arial"/>
        </w:rPr>
        <w:tab/>
      </w:r>
      <w:sdt>
        <w:sdtPr>
          <w:rPr>
            <w:rFonts w:eastAsia="Times New Roman" w:cs="Arial"/>
          </w:rPr>
          <w:id w:val="1259024824"/>
          <w:placeholder>
            <w:docPart w:val="22B8441B1D014EF590D99D2A04278E95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  <w:r>
        <w:rPr>
          <w:rFonts w:eastAsia="Times New Roman" w:cs="Arial"/>
        </w:rPr>
        <w:tab/>
      </w:r>
    </w:p>
    <w:p w:rsidR="003C12F7" w:rsidRPr="00D36F6D" w:rsidRDefault="003C12F7" w:rsidP="003C12F7">
      <w:pPr>
        <w:spacing w:line="360" w:lineRule="auto"/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 xml:space="preserve">Telefon: </w:t>
      </w:r>
      <w:r>
        <w:rPr>
          <w:rFonts w:eastAsia="Times New Roman" w:cs="Arial"/>
        </w:rPr>
        <w:tab/>
      </w:r>
      <w:sdt>
        <w:sdtPr>
          <w:rPr>
            <w:rFonts w:eastAsia="Times New Roman" w:cs="Arial"/>
          </w:rPr>
          <w:id w:val="-1562556535"/>
          <w:placeholder>
            <w:docPart w:val="7886E497B2944E4FB9ECD1DAAE61A37B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Default="003C12F7" w:rsidP="003C12F7">
      <w:pPr>
        <w:spacing w:line="360" w:lineRule="auto"/>
        <w:rPr>
          <w:rFonts w:eastAsia="Times New Roman" w:cs="Arial"/>
        </w:rPr>
      </w:pPr>
    </w:p>
    <w:p w:rsidR="003C12F7" w:rsidRPr="00FA3513" w:rsidRDefault="003C12F7" w:rsidP="003C12F7">
      <w:pPr>
        <w:spacing w:line="360" w:lineRule="auto"/>
        <w:rPr>
          <w:rFonts w:eastAsia="Times New Roman" w:cstheme="minorHAnsi"/>
        </w:rPr>
      </w:pPr>
      <w:r w:rsidRPr="00D36F6D">
        <w:rPr>
          <w:rFonts w:eastAsia="Times New Roman" w:cs="Arial"/>
        </w:rPr>
        <w:t xml:space="preserve">Schulleitung: </w:t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 xml:space="preserve">Name: </w:t>
      </w:r>
      <w:r w:rsidRPr="00D36F6D">
        <w:rPr>
          <w:rFonts w:eastAsia="Times New Roman" w:cs="Arial"/>
        </w:rPr>
        <w:tab/>
      </w:r>
      <w:sdt>
        <w:sdtPr>
          <w:rPr>
            <w:rFonts w:eastAsia="Times New Roman" w:cs="Arial"/>
          </w:rPr>
          <w:id w:val="-1530329511"/>
          <w:placeholder>
            <w:docPart w:val="9BFE4AB444E647149A79FBB20B537FD5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  <w:r w:rsidRPr="00FA3513">
        <w:rPr>
          <w:rFonts w:eastAsia="Times New Roman" w:cstheme="minorHAnsi"/>
        </w:rPr>
        <w:tab/>
      </w:r>
      <w:r w:rsidRPr="00FA3513">
        <w:rPr>
          <w:rFonts w:eastAsia="Times New Roman" w:cstheme="minorHAnsi"/>
        </w:rPr>
        <w:tab/>
      </w:r>
    </w:p>
    <w:p w:rsidR="003C12F7" w:rsidRPr="00FA3513" w:rsidRDefault="003C12F7" w:rsidP="003C12F7">
      <w:pPr>
        <w:spacing w:line="360" w:lineRule="auto"/>
        <w:rPr>
          <w:rFonts w:eastAsia="Times New Roman" w:cstheme="minorHAnsi"/>
        </w:rPr>
      </w:pPr>
      <w:r w:rsidRPr="00FA3513">
        <w:rPr>
          <w:rFonts w:eastAsia="Times New Roman" w:cstheme="minorHAnsi"/>
        </w:rPr>
        <w:tab/>
      </w:r>
      <w:r w:rsidRPr="00FA3513">
        <w:rPr>
          <w:rFonts w:eastAsia="Times New Roman" w:cstheme="minorHAnsi"/>
        </w:rPr>
        <w:tab/>
      </w:r>
      <w:r w:rsidRPr="00FA3513">
        <w:rPr>
          <w:rFonts w:eastAsia="Times New Roman" w:cstheme="minorHAnsi"/>
        </w:rPr>
        <w:tab/>
        <w:t xml:space="preserve">E-Mail: </w:t>
      </w:r>
      <w:r w:rsidRPr="00FA3513">
        <w:rPr>
          <w:rFonts w:eastAsia="Times New Roman" w:cstheme="minorHAnsi"/>
        </w:rPr>
        <w:tab/>
      </w:r>
      <w:sdt>
        <w:sdtPr>
          <w:rPr>
            <w:rFonts w:eastAsia="Times New Roman" w:cstheme="minorHAnsi"/>
          </w:rPr>
          <w:id w:val="-556867819"/>
          <w:placeholder>
            <w:docPart w:val="0629B0CAAF864F9A9B729D6F1D384FA6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Pr="00FA3513" w:rsidRDefault="003C12F7" w:rsidP="003C12F7">
      <w:pPr>
        <w:spacing w:line="360" w:lineRule="auto"/>
        <w:ind w:left="1416" w:firstLine="708"/>
        <w:rPr>
          <w:rFonts w:eastAsia="Times New Roman" w:cstheme="minorHAnsi"/>
        </w:rPr>
      </w:pPr>
      <w:r w:rsidRPr="00FA3513">
        <w:rPr>
          <w:rFonts w:eastAsia="Times New Roman" w:cstheme="minorHAnsi"/>
        </w:rPr>
        <w:t>Telefon:</w:t>
      </w:r>
      <w:r w:rsidRPr="00FA3513">
        <w:rPr>
          <w:rFonts w:eastAsia="Times New Roman" w:cstheme="minorHAnsi"/>
        </w:rPr>
        <w:tab/>
      </w:r>
      <w:sdt>
        <w:sdtPr>
          <w:rPr>
            <w:rFonts w:eastAsia="Times New Roman" w:cstheme="minorHAnsi"/>
          </w:rPr>
          <w:id w:val="-1832285092"/>
          <w:placeholder>
            <w:docPart w:val="50D953B9C874497090EAA5B30BAEE603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Default="003C12F7" w:rsidP="003C12F7">
      <w:pPr>
        <w:spacing w:line="360" w:lineRule="auto"/>
        <w:rPr>
          <w:rFonts w:eastAsia="Times New Roman" w:cstheme="minorHAnsi"/>
        </w:rPr>
      </w:pPr>
    </w:p>
    <w:p w:rsidR="003C12F7" w:rsidRDefault="003C12F7" w:rsidP="003C12F7">
      <w:pPr>
        <w:tabs>
          <w:tab w:val="left" w:pos="709"/>
        </w:tabs>
        <w:spacing w:line="36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Arbeitsgruppe: </w:t>
      </w:r>
      <w:r>
        <w:rPr>
          <w:rFonts w:eastAsia="Times New Roman" w:cstheme="minorHAnsi"/>
        </w:rPr>
        <w:tab/>
      </w:r>
    </w:p>
    <w:p w:rsidR="003C12F7" w:rsidRDefault="003C12F7" w:rsidP="003C12F7">
      <w:pPr>
        <w:tabs>
          <w:tab w:val="left" w:pos="709"/>
          <w:tab w:val="left" w:pos="4536"/>
        </w:tabs>
        <w:spacing w:line="36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Name: </w:t>
      </w:r>
      <w:sdt>
        <w:sdtPr>
          <w:rPr>
            <w:rFonts w:eastAsia="Times New Roman" w:cstheme="minorHAnsi"/>
          </w:rPr>
          <w:id w:val="-1119371159"/>
          <w:placeholder>
            <w:docPart w:val="B6AD73840BE54C9FBB8673360D6E6D5D"/>
          </w:placeholder>
          <w:showingPlcHdr/>
          <w:text/>
        </w:sdtPr>
        <w:sdtEndPr/>
        <w:sdtContent>
          <w:r w:rsidRPr="00AE7F95">
            <w:rPr>
              <w:rStyle w:val="Platzhaltertext"/>
            </w:rPr>
            <w:t>Klicken Sie hier, um Text einzugeben.</w:t>
          </w:r>
        </w:sdtContent>
      </w:sdt>
      <w:r>
        <w:rPr>
          <w:rFonts w:eastAsia="Times New Roman" w:cstheme="minorHAnsi"/>
        </w:rPr>
        <w:tab/>
        <w:t xml:space="preserve">Funktion: </w:t>
      </w:r>
      <w:sdt>
        <w:sdtPr>
          <w:rPr>
            <w:rFonts w:eastAsia="Times New Roman" w:cstheme="minorHAnsi"/>
          </w:rPr>
          <w:id w:val="-791589681"/>
          <w:placeholder>
            <w:docPart w:val="C7E5707EF0294B2C82809ED06F949770"/>
          </w:placeholder>
          <w:showingPlcHdr/>
          <w:text/>
        </w:sdtPr>
        <w:sdtEndPr/>
        <w:sdtContent>
          <w:r w:rsidRPr="00AE7F95">
            <w:rPr>
              <w:rStyle w:val="Platzhaltertext"/>
            </w:rPr>
            <w:t>Klicken Sie hier, um Text einzugeben.</w:t>
          </w:r>
        </w:sdtContent>
      </w:sdt>
    </w:p>
    <w:p w:rsidR="003C12F7" w:rsidRDefault="003C12F7" w:rsidP="003C12F7">
      <w:pPr>
        <w:tabs>
          <w:tab w:val="left" w:pos="709"/>
          <w:tab w:val="left" w:pos="4536"/>
        </w:tabs>
        <w:spacing w:line="36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Name: </w:t>
      </w:r>
      <w:sdt>
        <w:sdtPr>
          <w:rPr>
            <w:rFonts w:eastAsia="Times New Roman" w:cstheme="minorHAnsi"/>
          </w:rPr>
          <w:id w:val="-64022853"/>
          <w:placeholder>
            <w:docPart w:val="9CC40DBF9A7742D695EA2ACEEBD0B1ED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  <w:r>
        <w:rPr>
          <w:rFonts w:eastAsia="Times New Roman" w:cstheme="minorHAnsi"/>
        </w:rPr>
        <w:tab/>
        <w:t xml:space="preserve">Funktion: </w:t>
      </w:r>
      <w:sdt>
        <w:sdtPr>
          <w:rPr>
            <w:rFonts w:eastAsia="Times New Roman" w:cstheme="minorHAnsi"/>
          </w:rPr>
          <w:id w:val="370114057"/>
          <w:placeholder>
            <w:docPart w:val="0386D0DC14B142DBA851F5363179BDDE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Pr="00D36F6D" w:rsidRDefault="003C12F7" w:rsidP="003C12F7">
      <w:pPr>
        <w:tabs>
          <w:tab w:val="left" w:pos="709"/>
          <w:tab w:val="left" w:pos="4536"/>
        </w:tabs>
        <w:spacing w:line="36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Name: </w:t>
      </w:r>
      <w:sdt>
        <w:sdtPr>
          <w:rPr>
            <w:rFonts w:eastAsia="Times New Roman" w:cstheme="minorHAnsi"/>
          </w:rPr>
          <w:id w:val="1178772054"/>
          <w:placeholder>
            <w:docPart w:val="9275FD0BDA6B44A394715FACAFC0A0C6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  <w:r>
        <w:rPr>
          <w:rFonts w:eastAsia="Times New Roman" w:cstheme="minorHAnsi"/>
        </w:rPr>
        <w:tab/>
        <w:t xml:space="preserve">Funktion: </w:t>
      </w:r>
      <w:sdt>
        <w:sdtPr>
          <w:rPr>
            <w:rFonts w:eastAsia="Times New Roman" w:cstheme="minorHAnsi"/>
          </w:rPr>
          <w:id w:val="1968774987"/>
          <w:placeholder>
            <w:docPart w:val="2892645247D54AEAABCCC87E6761A28C"/>
          </w:placeholder>
          <w:showingPlcHdr/>
          <w:text/>
        </w:sdtPr>
        <w:sdtEndPr/>
        <w:sdtContent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sdtContent>
      </w:sdt>
    </w:p>
    <w:p w:rsidR="003C12F7" w:rsidRPr="00D36F6D" w:rsidRDefault="003C12F7" w:rsidP="003C12F7">
      <w:pPr>
        <w:spacing w:line="360" w:lineRule="auto"/>
        <w:rPr>
          <w:rFonts w:eastAsia="Times New Roman" w:cstheme="minorHAnsi"/>
        </w:rPr>
      </w:pPr>
      <w:r w:rsidRPr="00D36F6D">
        <w:rPr>
          <w:rFonts w:eastAsia="Times New Roman" w:cstheme="minorHAnsi"/>
        </w:rPr>
        <w:tab/>
      </w:r>
      <w:r w:rsidRPr="00D36F6D">
        <w:rPr>
          <w:rFonts w:eastAsia="Times New Roman" w:cstheme="minorHAnsi"/>
        </w:rPr>
        <w:tab/>
      </w:r>
      <w:r w:rsidRPr="00D36F6D">
        <w:rPr>
          <w:rFonts w:eastAsia="Times New Roman" w:cstheme="minorHAnsi"/>
        </w:rPr>
        <w:tab/>
      </w:r>
    </w:p>
    <w:p w:rsidR="003C12F7" w:rsidRDefault="003C12F7" w:rsidP="003C12F7">
      <w:pPr>
        <w:rPr>
          <w:rFonts w:eastAsia="Times New Roman" w:cs="Arial"/>
        </w:rPr>
      </w:pPr>
      <w:r>
        <w:rPr>
          <w:rFonts w:eastAsia="Times New Roman" w:cs="Arial"/>
        </w:rPr>
        <w:br w:type="page"/>
      </w:r>
    </w:p>
    <w:p w:rsidR="003C12F7" w:rsidRPr="00D668DC" w:rsidRDefault="003C12F7" w:rsidP="003C12F7">
      <w:pPr>
        <w:rPr>
          <w:rFonts w:eastAsia="Times New Roman" w:cs="Arial"/>
        </w:rPr>
      </w:pPr>
      <w:r w:rsidRPr="00D36F6D">
        <w:rPr>
          <w:rFonts w:eastAsia="Times New Roman" w:cs="Arial"/>
          <w:b/>
        </w:rPr>
        <w:lastRenderedPageBreak/>
        <w:t>Commitment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 xml:space="preserve">Unsere Schule ist bestrebt den Pausenplatz zu optimieren. Das Projekt "Pausenplatz optimieren" nehmen wir mit dem Leitfaden "5 Schritten zu einer bewegungsfreundlichen und naturnahen Schulumgebung" in Angriff (siehe Anhang). Folgende </w:t>
      </w:r>
      <w:r>
        <w:rPr>
          <w:rFonts w:eastAsia="Times New Roman" w:cs="Arial"/>
        </w:rPr>
        <w:t>Leistungen werden auf Seite vom Gesundheitsamt</w:t>
      </w:r>
      <w:r w:rsidRPr="00D36F6D">
        <w:rPr>
          <w:rFonts w:eastAsia="Times New Roman" w:cs="Arial"/>
        </w:rPr>
        <w:t xml:space="preserve"> und von der Schule bzw. Gemeinde erbracht: 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  <w:i/>
        </w:rPr>
      </w:pPr>
      <w:r>
        <w:rPr>
          <w:rFonts w:eastAsia="Times New Roman" w:cs="Arial"/>
          <w:b/>
        </w:rPr>
        <w:t>Leistungen vom Gesundheitsamt</w:t>
      </w:r>
    </w:p>
    <w:p w:rsidR="003C12F7" w:rsidRPr="00D36F6D" w:rsidRDefault="003C12F7" w:rsidP="003C12F7">
      <w:pPr>
        <w:numPr>
          <w:ilvl w:val="0"/>
          <w:numId w:val="2"/>
        </w:numPr>
        <w:tabs>
          <w:tab w:val="left" w:leader="underscore" w:pos="4253"/>
          <w:tab w:val="left" w:pos="4536"/>
          <w:tab w:val="left" w:leader="underscore" w:pos="9072"/>
        </w:tabs>
        <w:ind w:left="426" w:hanging="284"/>
        <w:rPr>
          <w:rFonts w:eastAsia="Times New Roman" w:cs="Arial"/>
        </w:rPr>
      </w:pPr>
      <w:r>
        <w:rPr>
          <w:rFonts w:eastAsia="Times New Roman" w:cs="Arial"/>
        </w:rPr>
        <w:t xml:space="preserve">Durchführung und </w:t>
      </w:r>
      <w:r w:rsidRPr="00D36F6D">
        <w:rPr>
          <w:rFonts w:eastAsia="Times New Roman" w:cs="Arial"/>
        </w:rPr>
        <w:t xml:space="preserve">Finanzierung der Schritte 1-3 des Leitfadens "5 Schritte zu einer bewegungsfreundlichen und naturnahen Schulumgebung" im Wert von </w:t>
      </w:r>
      <w:r>
        <w:rPr>
          <w:rFonts w:eastAsia="Times New Roman" w:cs="Arial"/>
        </w:rPr>
        <w:t>CHF 1'500.- bis max. 3'000.- in Zusammenarbeit mit Fachpersonen.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Initialberatung Telefon</w:t>
      </w:r>
      <w:r>
        <w:rPr>
          <w:rFonts w:eastAsia="Times New Roman" w:cs="Arial"/>
        </w:rPr>
        <w:t xml:space="preserve"> / E-Mail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t>Begehung / Konzeptphase: Begehung, Konzeptskizze, Budgetvorschlag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Konkretisierungsphase</w:t>
      </w:r>
      <w:r>
        <w:rPr>
          <w:rFonts w:eastAsia="Times New Roman" w:cs="Arial"/>
        </w:rPr>
        <w:t>: Sichtung der Skizze vor Ort, Diskussion</w:t>
      </w:r>
    </w:p>
    <w:p w:rsidR="003C12F7" w:rsidRPr="00D36F6D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  <w:r w:rsidRPr="00D36F6D">
        <w:rPr>
          <w:rFonts w:eastAsia="Times New Roman" w:cs="Arial"/>
          <w:b/>
        </w:rPr>
        <w:t>Leistungen von der</w:t>
      </w:r>
      <w:r>
        <w:rPr>
          <w:rFonts w:eastAsia="Times New Roman" w:cs="Arial"/>
          <w:b/>
        </w:rPr>
        <w:t xml:space="preserve"> Schule</w:t>
      </w:r>
      <w:r w:rsidRPr="00D36F6D">
        <w:rPr>
          <w:rFonts w:eastAsia="Times New Roman" w:cs="Arial"/>
          <w:b/>
        </w:rPr>
        <w:t>/Gemeinde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 w:rsidRPr="00D36F6D">
        <w:rPr>
          <w:rFonts w:eastAsia="Times New Roman" w:cs="Arial"/>
        </w:rPr>
        <w:t>Arbeitsgruppe definieren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aktive Mitarbeit der Schritte 1-3 des Leitfadens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Mitbringen der</w:t>
      </w:r>
      <w:r w:rsidRPr="00D36F6D">
        <w:rPr>
          <w:rFonts w:eastAsia="Times New Roman" w:cs="Arial"/>
        </w:rPr>
        <w:t xml:space="preserve"> Katasterpläne</w:t>
      </w:r>
      <w:r>
        <w:rPr>
          <w:rFonts w:eastAsia="Times New Roman" w:cs="Arial"/>
        </w:rPr>
        <w:t xml:space="preserve"> (Massstab 1:100 oder 1:200) in Papierformat an Begehungstermin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Projektjournal</w:t>
      </w:r>
      <w:r w:rsidRPr="00D36F6D">
        <w:rPr>
          <w:rFonts w:eastAsia="Times New Roman" w:cs="Arial"/>
        </w:rPr>
        <w:t xml:space="preserve"> führen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 w:rsidRPr="00D36F6D">
        <w:rPr>
          <w:rFonts w:eastAsia="Times New Roman" w:cs="Arial"/>
        </w:rPr>
        <w:t xml:space="preserve">Schritt 4: Ausführungsphase, vorausgesetzt Gelder werden </w:t>
      </w:r>
      <w:r>
        <w:rPr>
          <w:rFonts w:eastAsia="Times New Roman" w:cs="Arial"/>
        </w:rPr>
        <w:t xml:space="preserve">von Gemeinde </w:t>
      </w:r>
      <w:r w:rsidRPr="00D36F6D">
        <w:rPr>
          <w:rFonts w:eastAsia="Times New Roman" w:cs="Arial"/>
        </w:rPr>
        <w:t>gesprochen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 w:rsidRPr="00D36F6D">
        <w:rPr>
          <w:rFonts w:eastAsia="Times New Roman" w:cs="Arial"/>
        </w:rPr>
        <w:t xml:space="preserve">Schritt 5: Inbetriebnahme, vorausgesetzt Gelder werden </w:t>
      </w:r>
      <w:r>
        <w:rPr>
          <w:rFonts w:eastAsia="Times New Roman" w:cs="Arial"/>
        </w:rPr>
        <w:t xml:space="preserve">von Gemeinde </w:t>
      </w:r>
      <w:r w:rsidRPr="00D36F6D">
        <w:rPr>
          <w:rFonts w:eastAsia="Times New Roman" w:cs="Arial"/>
        </w:rPr>
        <w:t>gesprochen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5500"/>
        </w:tabs>
        <w:rPr>
          <w:rFonts w:eastAsia="Times New Roman" w:cs="Arial"/>
        </w:rPr>
      </w:pPr>
      <w:r>
        <w:rPr>
          <w:rFonts w:eastAsia="Times New Roman" w:cs="Arial"/>
        </w:rPr>
        <w:t>Das Gesundheitsamt</w:t>
      </w:r>
      <w:r w:rsidRPr="00D36F6D">
        <w:rPr>
          <w:rFonts w:eastAsia="Times New Roman" w:cs="Arial"/>
        </w:rPr>
        <w:t xml:space="preserve"> behält sich vor, Schulen, die sich nicht an die Bedingungen halten, vom Projekt auszuschliessen und die bereits bezogenen Leistungen in Rechnung zu stellen.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 w:rsidRPr="00D36F6D">
        <w:rPr>
          <w:rFonts w:eastAsia="Times New Roman" w:cs="Arial"/>
        </w:rPr>
        <w:t>Mit unserer Unterschrift akzeptieren wir die Rahmenbedingungen.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  <w:t>Schulleitung bzw. Schulträger/Schuldirektion: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>Kontaktperson: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Pr="00D36F6D" w:rsidRDefault="00BA6BA4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pict>
          <v:rect id="_x0000_i1025" style="width:453.6pt;height:3pt" o:hralign="center" o:hrstd="t" o:hrnoshade="t" o:hr="t" fillcolor="#0d0d0d" stroked="f"/>
        </w:pic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="00A23CC4">
        <w:rPr>
          <w:rFonts w:eastAsia="Times New Roman" w:cs="Arial"/>
        </w:rPr>
        <w:t>Leitung Fachstelle Gesundheitsförderung</w:t>
      </w:r>
    </w:p>
    <w:p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 w:rsidRPr="00D36F6D">
        <w:rPr>
          <w:rFonts w:eastAsia="Times New Roman" w:cs="Arial"/>
        </w:rPr>
        <w:t xml:space="preserve">Ort und </w:t>
      </w:r>
      <w:r>
        <w:rPr>
          <w:rFonts w:eastAsia="Times New Roman" w:cs="Arial"/>
        </w:rPr>
        <w:t>Datum:</w:t>
      </w:r>
      <w:r>
        <w:rPr>
          <w:rFonts w:eastAsia="Times New Roman" w:cs="Arial"/>
        </w:rPr>
        <w:tab/>
      </w:r>
      <w:r>
        <w:rPr>
          <w:rFonts w:eastAsia="Times New Roman" w:cs="Arial"/>
        </w:rPr>
        <w:tab/>
        <w:t>Projektleiterin Gesundheitsförderung für Bewegungsräume</w:t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 w:rsidRPr="00D36F6D">
        <w:rPr>
          <w:rFonts w:eastAsia="Times New Roman" w:cs="Arial"/>
          <w:b/>
          <w:color w:val="000000"/>
        </w:rPr>
        <w:t>Commitment einreichen</w:t>
      </w: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-6"/>
      </w:pPr>
      <w:r w:rsidRPr="00D36F6D">
        <w:rPr>
          <w:rFonts w:eastAsia="Times New Roman" w:cs="Arial"/>
          <w:sz w:val="18"/>
          <w:szCs w:val="18"/>
        </w:rPr>
        <w:t xml:space="preserve">Gesundheitsamt Graubünden, </w:t>
      </w:r>
      <w:r w:rsidR="00A23CC4">
        <w:rPr>
          <w:rFonts w:eastAsia="Times New Roman" w:cs="Arial"/>
          <w:sz w:val="18"/>
          <w:szCs w:val="18"/>
        </w:rPr>
        <w:t xml:space="preserve">Fachstelle </w:t>
      </w:r>
      <w:r w:rsidRPr="00D36F6D">
        <w:rPr>
          <w:rFonts w:eastAsia="Times New Roman" w:cs="Arial"/>
          <w:sz w:val="18"/>
          <w:szCs w:val="18"/>
        </w:rPr>
        <w:t xml:space="preserve">Gesundheitsförderung, </w:t>
      </w:r>
      <w:r>
        <w:rPr>
          <w:rFonts w:eastAsia="Times New Roman" w:cs="Arial"/>
          <w:sz w:val="18"/>
          <w:szCs w:val="18"/>
        </w:rPr>
        <w:t>Romana Sutter</w:t>
      </w:r>
      <w:r w:rsidRPr="00D36F6D">
        <w:rPr>
          <w:rFonts w:eastAsia="Times New Roman" w:cs="Arial"/>
          <w:sz w:val="18"/>
          <w:szCs w:val="18"/>
        </w:rPr>
        <w:t xml:space="preserve">, Hofgraben </w:t>
      </w:r>
      <w:r>
        <w:rPr>
          <w:rFonts w:eastAsia="Times New Roman" w:cs="Arial"/>
          <w:sz w:val="18"/>
          <w:szCs w:val="18"/>
        </w:rPr>
        <w:t xml:space="preserve">5, 7001 Chur, </w:t>
      </w:r>
      <w:r>
        <w:rPr>
          <w:rFonts w:eastAsia="Times New Roman" w:cs="Arial"/>
          <w:sz w:val="18"/>
          <w:szCs w:val="18"/>
        </w:rPr>
        <w:br/>
        <w:t>Tel: 081 257 64 05</w:t>
      </w:r>
      <w:r w:rsidRPr="00D36F6D">
        <w:rPr>
          <w:rFonts w:eastAsia="Times New Roman" w:cs="Arial"/>
          <w:sz w:val="18"/>
          <w:szCs w:val="18"/>
        </w:rPr>
        <w:t xml:space="preserve">, </w:t>
      </w:r>
      <w:r w:rsidR="00A23CC4">
        <w:rPr>
          <w:rFonts w:eastAsia="Times New Roman" w:cs="Arial"/>
          <w:sz w:val="18"/>
          <w:szCs w:val="18"/>
        </w:rPr>
        <w:t>Romana.S</w:t>
      </w:r>
      <w:r>
        <w:rPr>
          <w:rFonts w:eastAsia="Times New Roman" w:cs="Arial"/>
          <w:sz w:val="18"/>
          <w:szCs w:val="18"/>
        </w:rPr>
        <w:t>utter@san.gr.ch</w:t>
      </w:r>
    </w:p>
    <w:p w:rsidR="004224B4" w:rsidRDefault="004224B4" w:rsidP="003839F7"/>
    <w:p w:rsidR="003C12F7" w:rsidRDefault="003C12F7" w:rsidP="003839F7"/>
    <w:p w:rsidR="003C12F7" w:rsidRPr="003839F7" w:rsidRDefault="003C12F7" w:rsidP="003839F7"/>
    <w:p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:rsidTr="00D300F7">
        <w:trPr>
          <w:trHeight w:val="680"/>
        </w:trPr>
        <w:tc>
          <w:tcPr>
            <w:tcW w:w="2959" w:type="dxa"/>
          </w:tcPr>
          <w:p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Mit Unterstützung von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rFonts w:cs="Arial"/>
                <w:noProof/>
                <w:lang w:eastAsia="de-CH"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Partner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 w:rsidRPr="004C727E">
              <w:rPr>
                <w:rFonts w:cs="Arial"/>
                <w:noProof/>
                <w:sz w:val="15"/>
                <w:szCs w:val="15"/>
                <w:lang w:eastAsia="de-CH"/>
              </w:rPr>
              <w:drawing>
                <wp:inline distT="0" distB="0" distL="0" distR="0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300F7" w:rsidRPr="00A23CC4" w:rsidRDefault="00A23CC4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 w:rsidRPr="00A23CC4">
              <w:rPr>
                <w:rFonts w:cs="Arial"/>
                <w:sz w:val="15"/>
                <w:szCs w:val="15"/>
              </w:rPr>
              <w:t>V09/2023</w:t>
            </w:r>
          </w:p>
        </w:tc>
      </w:tr>
    </w:tbl>
    <w:p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9"/>
      <w:headerReference w:type="first" r:id="rId10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2F7" w:rsidRDefault="003C12F7" w:rsidP="003D08E6">
      <w:r>
        <w:separator/>
      </w:r>
    </w:p>
  </w:endnote>
  <w:endnote w:type="continuationSeparator" w:id="0">
    <w:p w:rsidR="003C12F7" w:rsidRDefault="003C12F7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2F7" w:rsidRDefault="003C12F7" w:rsidP="003D08E6">
      <w:r>
        <w:separator/>
      </w:r>
    </w:p>
  </w:footnote>
  <w:footnote w:type="continuationSeparator" w:id="0">
    <w:p w:rsidR="003C12F7" w:rsidRDefault="003C12F7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bCs/>
        <w:sz w:val="15"/>
        <w:szCs w:val="15"/>
      </w:rPr>
      <w:tab/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PAGE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BA6BA4" w:rsidRPr="00BA6BA4">
      <w:rPr>
        <w:rFonts w:cs="Arial"/>
        <w:bCs/>
        <w:noProof/>
        <w:sz w:val="15"/>
        <w:szCs w:val="15"/>
        <w:lang w:val="de-DE"/>
      </w:rPr>
      <w:t>2</w:t>
    </w:r>
    <w:r w:rsidRPr="00630F03">
      <w:rPr>
        <w:rFonts w:cs="Arial"/>
        <w:bCs/>
        <w:sz w:val="15"/>
        <w:szCs w:val="15"/>
      </w:rPr>
      <w:fldChar w:fldCharType="end"/>
    </w:r>
    <w:r w:rsidRPr="00630F03">
      <w:rPr>
        <w:rFonts w:cs="Arial"/>
        <w:bCs/>
        <w:sz w:val="15"/>
        <w:szCs w:val="15"/>
      </w:rPr>
      <w:t>/</w:t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NUMPAGES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BA6BA4" w:rsidRPr="00BA6BA4">
      <w:rPr>
        <w:rFonts w:cs="Arial"/>
        <w:bCs/>
        <w:noProof/>
        <w:sz w:val="15"/>
        <w:szCs w:val="15"/>
        <w:lang w:val="de-DE"/>
      </w:rPr>
      <w:t>2</w:t>
    </w:r>
    <w:r w:rsidRPr="00630F03">
      <w:rPr>
        <w:rFonts w:cs="Arial"/>
        <w:bCs/>
        <w:sz w:val="15"/>
        <w:szCs w:val="15"/>
      </w:rPr>
      <w:fldChar w:fldCharType="end"/>
    </w:r>
  </w:p>
  <w:p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:rsidR="00630F03" w:rsidRPr="008309A6" w:rsidRDefault="00630F03" w:rsidP="00630F03">
    <w:pPr>
      <w:pStyle w:val="Kopfzeile"/>
      <w:rPr>
        <w:rFonts w:cs="Arial"/>
      </w:rPr>
    </w:pPr>
  </w:p>
  <w:p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0F03">
      <w:rPr>
        <w:rFonts w:cs="Arial"/>
      </w:rPr>
      <w:tab/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PAGE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BA6BA4" w:rsidRPr="00BA6BA4">
      <w:rPr>
        <w:rFonts w:cs="Arial"/>
        <w:bCs/>
        <w:noProof/>
        <w:sz w:val="15"/>
        <w:szCs w:val="15"/>
        <w:lang w:val="de-DE"/>
      </w:rPr>
      <w:t>1</w:t>
    </w:r>
    <w:r w:rsidR="00630F03" w:rsidRPr="00630F03">
      <w:rPr>
        <w:rFonts w:cs="Arial"/>
        <w:bCs/>
        <w:sz w:val="15"/>
        <w:szCs w:val="15"/>
      </w:rPr>
      <w:fldChar w:fldCharType="end"/>
    </w:r>
    <w:r w:rsidR="00630F03" w:rsidRPr="00630F03">
      <w:rPr>
        <w:rFonts w:cs="Arial"/>
        <w:bCs/>
        <w:sz w:val="15"/>
        <w:szCs w:val="15"/>
      </w:rPr>
      <w:t>/</w:t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NUMPAGES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BA6BA4" w:rsidRPr="00BA6BA4">
      <w:rPr>
        <w:rFonts w:cs="Arial"/>
        <w:bCs/>
        <w:noProof/>
        <w:sz w:val="15"/>
        <w:szCs w:val="15"/>
        <w:lang w:val="de-DE"/>
      </w:rPr>
      <w:t>2</w:t>
    </w:r>
    <w:r w:rsidR="00630F03" w:rsidRPr="00630F03">
      <w:rPr>
        <w:rFonts w:cs="Arial"/>
        <w:bCs/>
        <w:sz w:val="15"/>
        <w:szCs w:val="15"/>
      </w:rPr>
      <w:fldChar w:fldCharType="end"/>
    </w:r>
  </w:p>
  <w:p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:rsidR="000A07C2" w:rsidRPr="008309A6" w:rsidRDefault="000A07C2" w:rsidP="000A07C2">
    <w:pPr>
      <w:pStyle w:val="Kopfzeile"/>
      <w:rPr>
        <w:rFonts w:cs="Arial"/>
      </w:rPr>
    </w:pPr>
  </w:p>
  <w:p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bkeUwUKTvNyA73fUAfUkUZhraTW+bFhoGdhuXfJXBflDmZ/e4BrXI+GZIgqgnA/ULr7njEuybu1GSQSRbWhEg==" w:salt="lG8cHkvX9t8kuVtEFxj/ag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F7"/>
    <w:rsid w:val="00057D50"/>
    <w:rsid w:val="000A07C2"/>
    <w:rsid w:val="0018428E"/>
    <w:rsid w:val="001B3DEF"/>
    <w:rsid w:val="003839F7"/>
    <w:rsid w:val="003C12F7"/>
    <w:rsid w:val="003D08E6"/>
    <w:rsid w:val="004224B4"/>
    <w:rsid w:val="004C727E"/>
    <w:rsid w:val="00630F03"/>
    <w:rsid w:val="00681DCE"/>
    <w:rsid w:val="00922C9B"/>
    <w:rsid w:val="00A23CC4"/>
    <w:rsid w:val="00A73961"/>
    <w:rsid w:val="00AB21ED"/>
    <w:rsid w:val="00BA6BA4"/>
    <w:rsid w:val="00BB7B41"/>
    <w:rsid w:val="00BD3317"/>
    <w:rsid w:val="00CD5202"/>
    <w:rsid w:val="00CF7F62"/>
    <w:rsid w:val="00D300F7"/>
    <w:rsid w:val="00D31516"/>
    <w:rsid w:val="00D96E56"/>
    <w:rsid w:val="00E033D0"/>
    <w:rsid w:val="00F12000"/>
    <w:rsid w:val="00F7106E"/>
    <w:rsid w:val="00F925C1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34A01385AA4C85B8CA6DC4C78AB2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35E742-0AF0-4C08-B3B0-4BE40ACD5DB5}"/>
      </w:docPartPr>
      <w:docPartBody>
        <w:p w:rsidR="004124AF" w:rsidRDefault="00B34101" w:rsidP="00B34101">
          <w:pPr>
            <w:pStyle w:val="8B34A01385AA4C85B8CA6DC4C78AB209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A2A43FDEE9344697B82601A6D2EB31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19A53-1426-4A2C-BB80-9F2862CFE4ED}"/>
      </w:docPartPr>
      <w:docPartBody>
        <w:p w:rsidR="004124AF" w:rsidRDefault="00B34101" w:rsidP="00B34101">
          <w:pPr>
            <w:pStyle w:val="A2A43FDEE9344697B82601A6D2EB3191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BEEABAA5E9164F2A9CBF27BF97B20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AB980-CC87-44CD-B49C-5E72A6F468AD}"/>
      </w:docPartPr>
      <w:docPartBody>
        <w:p w:rsidR="004124AF" w:rsidRDefault="00B34101" w:rsidP="00B34101">
          <w:pPr>
            <w:pStyle w:val="BEEABAA5E9164F2A9CBF27BF97B20B25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3A28FDCC5D814F08984CB0B3BAC89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32148-A6E9-4F12-9329-53BC8BC2936D}"/>
      </w:docPartPr>
      <w:docPartBody>
        <w:p w:rsidR="004124AF" w:rsidRDefault="00B34101" w:rsidP="00B34101">
          <w:pPr>
            <w:pStyle w:val="3A28FDCC5D814F08984CB0B3BAC896B4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035E8AFAB77A4F5596FC903BCB3276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A68018-C3B2-453F-8C13-EE924CD6A47A}"/>
      </w:docPartPr>
      <w:docPartBody>
        <w:p w:rsidR="004124AF" w:rsidRDefault="00B34101" w:rsidP="00B34101">
          <w:pPr>
            <w:pStyle w:val="035E8AFAB77A4F5596FC903BCB3276C7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BA3CA3E87C7E41218449BBC02F252A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7B0D9-A42A-4423-A523-2FEE0AC23498}"/>
      </w:docPartPr>
      <w:docPartBody>
        <w:p w:rsidR="004124AF" w:rsidRDefault="00B34101" w:rsidP="00B34101">
          <w:pPr>
            <w:pStyle w:val="BA3CA3E87C7E41218449BBC02F252AA7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516D7CAD1C28450388BCE3F3F761C9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68EE7-6377-4C37-8DE1-1B059487F548}"/>
      </w:docPartPr>
      <w:docPartBody>
        <w:p w:rsidR="004124AF" w:rsidRDefault="00B34101" w:rsidP="00B34101">
          <w:pPr>
            <w:pStyle w:val="516D7CAD1C28450388BCE3F3F761C95F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4D09664FA72C4DEBBC749C2645B794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340057-B1A8-4D7F-AA5F-D536133F9716}"/>
      </w:docPartPr>
      <w:docPartBody>
        <w:p w:rsidR="004124AF" w:rsidRDefault="00B34101" w:rsidP="00B34101">
          <w:pPr>
            <w:pStyle w:val="4D09664FA72C4DEBBC749C2645B794B2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C7E2762D0FAC4BE1B8E229C13D5CC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346EE4-07F2-4462-BADD-784C80D11D74}"/>
      </w:docPartPr>
      <w:docPartBody>
        <w:p w:rsidR="004124AF" w:rsidRDefault="00B34101" w:rsidP="00B34101">
          <w:pPr>
            <w:pStyle w:val="C7E2762D0FAC4BE1B8E229C13D5CCCA0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6DC50DE75D384AC4B1B3110374DC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B62975-4F09-4BF1-835C-3768C21B0F08}"/>
      </w:docPartPr>
      <w:docPartBody>
        <w:p w:rsidR="004124AF" w:rsidRDefault="00B34101" w:rsidP="00B34101">
          <w:pPr>
            <w:pStyle w:val="6DC50DE75D384AC4B1B3110374DC1374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8955DC8F7BAC4193BB958069FFAEA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B4465-55CA-468A-96D5-CAEA98999B24}"/>
      </w:docPartPr>
      <w:docPartBody>
        <w:p w:rsidR="004124AF" w:rsidRDefault="00B34101" w:rsidP="00B34101">
          <w:pPr>
            <w:pStyle w:val="8955DC8F7BAC4193BB958069FFAEA789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60591D3E3C64FF8BDE80871794DE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D304A-E893-45BA-8B32-5062CC0201AC}"/>
      </w:docPartPr>
      <w:docPartBody>
        <w:p w:rsidR="004124AF" w:rsidRDefault="00B34101" w:rsidP="00B34101">
          <w:pPr>
            <w:pStyle w:val="B60591D3E3C64FF8BDE80871794DEB6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2B8441B1D014EF590D99D2A04278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0EC1D-6902-41CE-9E8E-68B8E136AFF3}"/>
      </w:docPartPr>
      <w:docPartBody>
        <w:p w:rsidR="004124AF" w:rsidRDefault="00B34101" w:rsidP="00B34101">
          <w:pPr>
            <w:pStyle w:val="22B8441B1D014EF590D99D2A04278E9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886E497B2944E4FB9ECD1DAAE61A3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A8D0D9-58C6-4A5B-A0EE-DA8B5EAAEE73}"/>
      </w:docPartPr>
      <w:docPartBody>
        <w:p w:rsidR="004124AF" w:rsidRDefault="00B34101" w:rsidP="00B34101">
          <w:pPr>
            <w:pStyle w:val="7886E497B2944E4FB9ECD1DAAE61A37B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9BFE4AB444E647149A79FBB20B537F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9E1D56-281A-4381-8399-C0B23C222C77}"/>
      </w:docPartPr>
      <w:docPartBody>
        <w:p w:rsidR="004124AF" w:rsidRDefault="00B34101" w:rsidP="00B34101">
          <w:pPr>
            <w:pStyle w:val="9BFE4AB444E647149A79FBB20B537FD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0629B0CAAF864F9A9B729D6F1D384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49AEE1-3C34-421F-8F47-B4F735F66079}"/>
      </w:docPartPr>
      <w:docPartBody>
        <w:p w:rsidR="004124AF" w:rsidRDefault="00B34101" w:rsidP="00B34101">
          <w:pPr>
            <w:pStyle w:val="0629B0CAAF864F9A9B729D6F1D384FA6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50D953B9C874497090EAA5B30BAEE6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D175D4-0C53-4DD8-9C47-41000E53946E}"/>
      </w:docPartPr>
      <w:docPartBody>
        <w:p w:rsidR="004124AF" w:rsidRDefault="00B34101" w:rsidP="00B34101">
          <w:pPr>
            <w:pStyle w:val="50D953B9C874497090EAA5B30BAEE603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6AD73840BE54C9FBB8673360D6E6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37518-CDB8-4EF4-96A5-67F7C8384F51}"/>
      </w:docPartPr>
      <w:docPartBody>
        <w:p w:rsidR="004124AF" w:rsidRDefault="00B34101" w:rsidP="00B34101">
          <w:pPr>
            <w:pStyle w:val="B6AD73840BE54C9FBB8673360D6E6D5D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E5707EF0294B2C82809ED06F9497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39AAEC-F67B-4113-970A-C4BD4EC2F6C8}"/>
      </w:docPartPr>
      <w:docPartBody>
        <w:p w:rsidR="004124AF" w:rsidRDefault="00B34101" w:rsidP="00B34101">
          <w:pPr>
            <w:pStyle w:val="C7E5707EF0294B2C82809ED06F949770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C40DBF9A7742D695EA2ACEEBD0B1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4C863-F081-481E-960E-1F8F923592E2}"/>
      </w:docPartPr>
      <w:docPartBody>
        <w:p w:rsidR="004124AF" w:rsidRDefault="00B34101" w:rsidP="00B34101">
          <w:pPr>
            <w:pStyle w:val="9CC40DBF9A7742D695EA2ACEEBD0B1ED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0386D0DC14B142DBA851F5363179BD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B16AA-B5EC-48E7-91C8-F27A4807BC64}"/>
      </w:docPartPr>
      <w:docPartBody>
        <w:p w:rsidR="004124AF" w:rsidRDefault="00B34101" w:rsidP="00B34101">
          <w:pPr>
            <w:pStyle w:val="0386D0DC14B142DBA851F5363179BD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9275FD0BDA6B44A394715FACAFC0A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B3870-3FBE-4F01-A039-EF78E7F7753E}"/>
      </w:docPartPr>
      <w:docPartBody>
        <w:p w:rsidR="004124AF" w:rsidRDefault="00B34101" w:rsidP="00B34101">
          <w:pPr>
            <w:pStyle w:val="9275FD0BDA6B44A394715FACAFC0A0C6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892645247D54AEAABCCC87E6761A2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6E597-611D-4A74-A149-567B45D93A48}"/>
      </w:docPartPr>
      <w:docPartBody>
        <w:p w:rsidR="004124AF" w:rsidRDefault="00B34101" w:rsidP="00B34101">
          <w:pPr>
            <w:pStyle w:val="2892645247D54AEAABCCC87E6761A28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01"/>
    <w:rsid w:val="004124AF"/>
    <w:rsid w:val="00B3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4101"/>
    <w:rPr>
      <w:color w:val="808080"/>
    </w:rPr>
  </w:style>
  <w:style w:type="paragraph" w:customStyle="1" w:styleId="8B34A01385AA4C85B8CA6DC4C78AB209">
    <w:name w:val="8B34A01385AA4C85B8CA6DC4C78AB209"/>
    <w:rsid w:val="00B34101"/>
  </w:style>
  <w:style w:type="paragraph" w:customStyle="1" w:styleId="A2A43FDEE9344697B82601A6D2EB3191">
    <w:name w:val="A2A43FDEE9344697B82601A6D2EB3191"/>
    <w:rsid w:val="00B34101"/>
  </w:style>
  <w:style w:type="paragraph" w:customStyle="1" w:styleId="BEEABAA5E9164F2A9CBF27BF97B20B25">
    <w:name w:val="BEEABAA5E9164F2A9CBF27BF97B20B25"/>
    <w:rsid w:val="00B34101"/>
  </w:style>
  <w:style w:type="paragraph" w:customStyle="1" w:styleId="3A28FDCC5D814F08984CB0B3BAC896B4">
    <w:name w:val="3A28FDCC5D814F08984CB0B3BAC896B4"/>
    <w:rsid w:val="00B34101"/>
  </w:style>
  <w:style w:type="paragraph" w:customStyle="1" w:styleId="035E8AFAB77A4F5596FC903BCB3276C7">
    <w:name w:val="035E8AFAB77A4F5596FC903BCB3276C7"/>
    <w:rsid w:val="00B34101"/>
  </w:style>
  <w:style w:type="paragraph" w:customStyle="1" w:styleId="BA3CA3E87C7E41218449BBC02F252AA7">
    <w:name w:val="BA3CA3E87C7E41218449BBC02F252AA7"/>
    <w:rsid w:val="00B34101"/>
  </w:style>
  <w:style w:type="paragraph" w:customStyle="1" w:styleId="516D7CAD1C28450388BCE3F3F761C95F">
    <w:name w:val="516D7CAD1C28450388BCE3F3F761C95F"/>
    <w:rsid w:val="00B34101"/>
  </w:style>
  <w:style w:type="paragraph" w:customStyle="1" w:styleId="4D09664FA72C4DEBBC749C2645B794B2">
    <w:name w:val="4D09664FA72C4DEBBC749C2645B794B2"/>
    <w:rsid w:val="00B34101"/>
  </w:style>
  <w:style w:type="paragraph" w:customStyle="1" w:styleId="C7E2762D0FAC4BE1B8E229C13D5CCCA0">
    <w:name w:val="C7E2762D0FAC4BE1B8E229C13D5CCCA0"/>
    <w:rsid w:val="00B34101"/>
  </w:style>
  <w:style w:type="paragraph" w:customStyle="1" w:styleId="6DC50DE75D384AC4B1B3110374DC1374">
    <w:name w:val="6DC50DE75D384AC4B1B3110374DC1374"/>
    <w:rsid w:val="00B34101"/>
  </w:style>
  <w:style w:type="paragraph" w:customStyle="1" w:styleId="8955DC8F7BAC4193BB958069FFAEA789">
    <w:name w:val="8955DC8F7BAC4193BB958069FFAEA789"/>
    <w:rsid w:val="00B34101"/>
  </w:style>
  <w:style w:type="paragraph" w:customStyle="1" w:styleId="B60591D3E3C64FF8BDE80871794DEB62">
    <w:name w:val="B60591D3E3C64FF8BDE80871794DEB62"/>
    <w:rsid w:val="00B34101"/>
  </w:style>
  <w:style w:type="paragraph" w:customStyle="1" w:styleId="22B8441B1D014EF590D99D2A04278E95">
    <w:name w:val="22B8441B1D014EF590D99D2A04278E95"/>
    <w:rsid w:val="00B34101"/>
  </w:style>
  <w:style w:type="paragraph" w:customStyle="1" w:styleId="7886E497B2944E4FB9ECD1DAAE61A37B">
    <w:name w:val="7886E497B2944E4FB9ECD1DAAE61A37B"/>
    <w:rsid w:val="00B34101"/>
  </w:style>
  <w:style w:type="paragraph" w:customStyle="1" w:styleId="9BFE4AB444E647149A79FBB20B537FD5">
    <w:name w:val="9BFE4AB444E647149A79FBB20B537FD5"/>
    <w:rsid w:val="00B34101"/>
  </w:style>
  <w:style w:type="paragraph" w:customStyle="1" w:styleId="0629B0CAAF864F9A9B729D6F1D384FA6">
    <w:name w:val="0629B0CAAF864F9A9B729D6F1D384FA6"/>
    <w:rsid w:val="00B34101"/>
  </w:style>
  <w:style w:type="paragraph" w:customStyle="1" w:styleId="50D953B9C874497090EAA5B30BAEE603">
    <w:name w:val="50D953B9C874497090EAA5B30BAEE603"/>
    <w:rsid w:val="00B34101"/>
  </w:style>
  <w:style w:type="paragraph" w:customStyle="1" w:styleId="B6AD73840BE54C9FBB8673360D6E6D5D">
    <w:name w:val="B6AD73840BE54C9FBB8673360D6E6D5D"/>
    <w:rsid w:val="00B34101"/>
  </w:style>
  <w:style w:type="paragraph" w:customStyle="1" w:styleId="C7E5707EF0294B2C82809ED06F949770">
    <w:name w:val="C7E5707EF0294B2C82809ED06F949770"/>
    <w:rsid w:val="00B34101"/>
  </w:style>
  <w:style w:type="paragraph" w:customStyle="1" w:styleId="9CC40DBF9A7742D695EA2ACEEBD0B1ED">
    <w:name w:val="9CC40DBF9A7742D695EA2ACEEBD0B1ED"/>
    <w:rsid w:val="00B34101"/>
  </w:style>
  <w:style w:type="paragraph" w:customStyle="1" w:styleId="0386D0DC14B142DBA851F5363179BDDE">
    <w:name w:val="0386D0DC14B142DBA851F5363179BDDE"/>
    <w:rsid w:val="00B34101"/>
  </w:style>
  <w:style w:type="paragraph" w:customStyle="1" w:styleId="9275FD0BDA6B44A394715FACAFC0A0C6">
    <w:name w:val="9275FD0BDA6B44A394715FACAFC0A0C6"/>
    <w:rsid w:val="00B34101"/>
  </w:style>
  <w:style w:type="paragraph" w:customStyle="1" w:styleId="2892645247D54AEAABCCC87E6761A28C">
    <w:name w:val="2892645247D54AEAABCCC87E6761A28C"/>
    <w:rsid w:val="00B341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0C990FADE79D49A146EAF3D5865300" ma:contentTypeVersion="1" ma:contentTypeDescription="Ein neues Dokument erstellen." ma:contentTypeScope="" ma:versionID="61d3ddbc82d616e1c1e6d921216705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3402c78fdca9d8150c1a617b0b9516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00D778-E21D-4A80-B7E6-A127A6D66668}"/>
</file>

<file path=customXml/itemProps2.xml><?xml version="1.0" encoding="utf-8"?>
<ds:datastoreItem xmlns:ds="http://schemas.openxmlformats.org/officeDocument/2006/customXml" ds:itemID="{1CBEFA5A-DD3B-443B-813F-38B72BF48844}"/>
</file>

<file path=customXml/itemProps3.xml><?xml version="1.0" encoding="utf-8"?>
<ds:datastoreItem xmlns:ds="http://schemas.openxmlformats.org/officeDocument/2006/customXml" ds:itemID="{FB10520A-5B7D-4B00-84EA-6AB3E65E2BE4}"/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2</Pages>
  <Words>395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Sutter Romana</dc:creator>
  <cp:keywords/>
  <dc:description/>
  <cp:lastModifiedBy>Hofer Karin</cp:lastModifiedBy>
  <cp:revision>3</cp:revision>
  <cp:lastPrinted>2019-07-29T15:20:00Z</cp:lastPrinted>
  <dcterms:created xsi:type="dcterms:W3CDTF">2023-07-24T09:04:00Z</dcterms:created>
  <dcterms:modified xsi:type="dcterms:W3CDTF">2023-09-13T19:03:00Z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0x010100B20C990FADE79D49A146EAF3D5865300</vt:lpwstr>
  </property>
</Properties>
</file>