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F11" w:rsidRDefault="00FC31BC" w:rsidP="00D34FA1">
      <w:pPr>
        <w:jc w:val="center"/>
      </w:pPr>
      <w:r>
        <w:rPr>
          <w:noProof/>
          <w:lang w:eastAsia="de-CH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5746750</wp:posOffset>
                </wp:positionH>
                <wp:positionV relativeFrom="paragraph">
                  <wp:posOffset>4260850</wp:posOffset>
                </wp:positionV>
                <wp:extent cx="143510" cy="143510"/>
                <wp:effectExtent l="0" t="0" r="27940" b="27940"/>
                <wp:wrapThrough wrapText="bothSides">
                  <wp:wrapPolygon edited="0">
                    <wp:start x="0" y="0"/>
                    <wp:lineTo x="0" y="22938"/>
                    <wp:lineTo x="22938" y="22938"/>
                    <wp:lineTo x="22938" y="0"/>
                    <wp:lineTo x="0" y="0"/>
                  </wp:wrapPolygon>
                </wp:wrapThrough>
                <wp:docPr id="2" name="Flussdiagramm: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flowChartConnector">
                          <a:avLst/>
                        </a:prstGeom>
                        <a:solidFill>
                          <a:srgbClr val="1BA311"/>
                        </a:solidFill>
                        <a:ln>
                          <a:solidFill>
                            <a:srgbClr val="1BA3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283B" w:rsidRPr="003D283B" w:rsidRDefault="003D283B" w:rsidP="003D283B">
                            <w:pPr>
                              <w:ind w:left="-284" w:firstLine="2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2" o:spid="_x0000_s1026" type="#_x0000_t120" style="position:absolute;left:0;text-align:left;margin-left:452.5pt;margin-top:335.5pt;width:11.3pt;height:11.3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" fillcolor="#1ba311" strokecolor="#1ba311" strokeweight="2pt">
                <v:textbox>
                  <w:txbxContent>
                    <w:p w:rsidR="003D283B" w:rsidRPr="003D283B" w:rsidRDefault="003D283B" w:rsidP="003D283B">
                      <w:pPr>
                        <w:ind w:left="-284" w:firstLine="284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4007694</wp:posOffset>
                </wp:positionH>
                <wp:positionV relativeFrom="paragraph">
                  <wp:posOffset>4212130</wp:posOffset>
                </wp:positionV>
                <wp:extent cx="236093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1BC" w:rsidRPr="003D283B" w:rsidRDefault="00FC31BC" w:rsidP="00FC31BC">
                            <w:pPr>
                              <w:ind w:left="-284" w:firstLine="2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D283B">
                              <w:rPr>
                                <w:color w:val="FFFF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FFFF0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:rsidR="00FC31BC" w:rsidRDefault="00FC31B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315.55pt;margin-top:331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" filled="f" stroked="f">
                <v:textbox style="mso-fit-shape-to-text:t">
                  <w:txbxContent>
                    <w:p w:rsidR="00FC31BC" w:rsidRPr="003D283B" w:rsidRDefault="00FC31BC" w:rsidP="00FC31BC">
                      <w:pPr>
                        <w:ind w:left="-284" w:firstLine="284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D283B">
                        <w:rPr>
                          <w:color w:val="FFFF0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FFFF00"/>
                          <w:sz w:val="18"/>
                          <w:szCs w:val="18"/>
                        </w:rPr>
                        <w:t>9</w:t>
                      </w:r>
                    </w:p>
                    <w:p w:rsidR="00FC31BC" w:rsidRDefault="00FC31BC"/>
                  </w:txbxContent>
                </v:textbox>
                <w10:wrap type="square"/>
              </v:shape>
            </w:pict>
          </mc:Fallback>
        </mc:AlternateContent>
      </w:r>
      <w:r w:rsidR="009B6FB9" w:rsidRPr="009B6FB9">
        <w:drawing>
          <wp:inline distT="0" distB="0" distL="0" distR="0" wp14:anchorId="073D2BC3" wp14:editId="7D7C2A5F">
            <wp:extent cx="9071610" cy="649478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649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F11" w:rsidSect="009B6F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51" w:right="1418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D98" w:rsidRDefault="00D81D98" w:rsidP="00D34FA1">
      <w:pPr>
        <w:spacing w:after="0" w:line="240" w:lineRule="auto"/>
      </w:pPr>
      <w:r>
        <w:separator/>
      </w:r>
    </w:p>
  </w:endnote>
  <w:endnote w:type="continuationSeparator" w:id="0">
    <w:p w:rsidR="00D81D98" w:rsidRDefault="00D81D98" w:rsidP="00D34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FA1" w:rsidRDefault="00D34FA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FA1" w:rsidRDefault="00D34FA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FA1" w:rsidRDefault="00D34FA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D98" w:rsidRDefault="00D81D98" w:rsidP="00D34FA1">
      <w:pPr>
        <w:spacing w:after="0" w:line="240" w:lineRule="auto"/>
      </w:pPr>
      <w:r>
        <w:separator/>
      </w:r>
    </w:p>
  </w:footnote>
  <w:footnote w:type="continuationSeparator" w:id="0">
    <w:p w:rsidR="00D81D98" w:rsidRDefault="00D81D98" w:rsidP="00D34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FA1" w:rsidRDefault="00D34FA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FA1" w:rsidRPr="00D34FA1" w:rsidRDefault="00D34FA1" w:rsidP="00D34FA1">
    <w:pPr>
      <w:pStyle w:val="Kopfzeile"/>
      <w:jc w:val="center"/>
      <w:rPr>
        <w:b/>
        <w:sz w:val="28"/>
        <w:szCs w:val="28"/>
      </w:rPr>
    </w:pPr>
    <w:r w:rsidRPr="00D34FA1">
      <w:rPr>
        <w:b/>
        <w:sz w:val="28"/>
        <w:szCs w:val="28"/>
      </w:rPr>
      <w:t>Standorte Wildbear</w:t>
    </w:r>
    <w:r>
      <w:rPr>
        <w:b/>
        <w:sz w:val="28"/>
        <w:szCs w:val="28"/>
      </w:rPr>
      <w:t>beitungsbetriebe (GHE) in Graubü</w:t>
    </w:r>
    <w:r w:rsidRPr="00D34FA1">
      <w:rPr>
        <w:b/>
        <w:sz w:val="28"/>
        <w:szCs w:val="28"/>
      </w:rPr>
      <w:t>nden und Glarus 201</w:t>
    </w:r>
    <w:r w:rsidR="005A0AFD">
      <w:rPr>
        <w:b/>
        <w:sz w:val="28"/>
        <w:szCs w:val="28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FA1" w:rsidRDefault="00D34FA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FA1"/>
    <w:rsid w:val="003240BD"/>
    <w:rsid w:val="003D283B"/>
    <w:rsid w:val="005A0AFD"/>
    <w:rsid w:val="009B6F11"/>
    <w:rsid w:val="009B6FB9"/>
    <w:rsid w:val="00D34FA1"/>
    <w:rsid w:val="00D81D98"/>
    <w:rsid w:val="00E309A9"/>
    <w:rsid w:val="00FC3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06454D3-4EEC-41A2-9604-6A9F7616E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4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4FA1"/>
  </w:style>
  <w:style w:type="paragraph" w:styleId="Fuzeile">
    <w:name w:val="footer"/>
    <w:basedOn w:val="Standard"/>
    <w:link w:val="FuzeileZchn"/>
    <w:uiPriority w:val="99"/>
    <w:unhideWhenUsed/>
    <w:rsid w:val="00D34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4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199D13BEBBC2459E27A1D7ED5F10A8" ma:contentTypeVersion="1" ma:contentTypeDescription="Ein neues Dokument erstellen." ma:contentTypeScope="" ma:versionID="7ecff02d73e3606e18d662ea588da585">
  <xsd:schema xmlns:xsd="http://www.w3.org/2001/XMLSchema" xmlns:xs="http://www.w3.org/2001/XMLSchema" xmlns:p="http://schemas.microsoft.com/office/2006/metadata/properties" xmlns:ns1="http://schemas.microsoft.com/sharepoint/v3" xmlns:ns3="b9bbc5c3-42c9-4c30-b7a3-3f0c5e2a5378" targetNamespace="http://schemas.microsoft.com/office/2006/metadata/properties" ma:root="true" ma:fieldsID="6a1505d304fc7bb8cb3d3e3cc47d951c" ns1:_="" ns3:_="">
    <xsd:import namespace="http://schemas.microsoft.com/sharepoint/v3"/>
    <xsd:import namespace="b9bbc5c3-42c9-4c30-b7a3-3f0c5e2a5378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3:Customer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1" nillable="true" ma:displayName="Sprache" ma:default="DE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bc5c3-42c9-4c30-b7a3-3f0c5e2a5378" elementFormDefault="qualified">
    <xsd:import namespace="http://schemas.microsoft.com/office/2006/documentManagement/types"/>
    <xsd:import namespace="http://schemas.microsoft.com/office/infopath/2007/PartnerControls"/>
    <xsd:element name="CustomerID" ma:index="12" nillable="true" ma:displayName="Benutzerdefinierte ID-Nummer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 ma:index="8" ma:displayName="Kommentare"/>
        <xsd:element name="keywords" minOccurs="0" maxOccurs="1" type="xsd:string" ma:index="10" ma:displayName="Schlüsselwörter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DE</Language>
    <CustomerID xmlns="b9bbc5c3-42c9-4c30-b7a3-3f0c5e2a5378" xsi:nil="true"/>
  </documentManagement>
</p:properties>
</file>

<file path=customXml/itemProps1.xml><?xml version="1.0" encoding="utf-8"?>
<ds:datastoreItem xmlns:ds="http://schemas.openxmlformats.org/officeDocument/2006/customXml" ds:itemID="{A1C49B09-4401-4472-8A02-A9E513B60666}"/>
</file>

<file path=customXml/itemProps2.xml><?xml version="1.0" encoding="utf-8"?>
<ds:datastoreItem xmlns:ds="http://schemas.openxmlformats.org/officeDocument/2006/customXml" ds:itemID="{078DB21F-3E6C-4017-8328-010F10A4D2E9}"/>
</file>

<file path=customXml/itemProps3.xml><?xml version="1.0" encoding="utf-8"?>
<ds:datastoreItem xmlns:ds="http://schemas.openxmlformats.org/officeDocument/2006/customXml" ds:itemID="{C9F62B52-09AA-4668-B000-5ECD9BEBAE10}"/>
</file>

<file path=docProps/app.xml><?xml version="1.0" encoding="utf-8"?>
<Properties xmlns="http://schemas.openxmlformats.org/officeDocument/2006/extended-properties" xmlns:vt="http://schemas.openxmlformats.org/officeDocument/2006/docPropsVTypes">
  <Template>C357B5D4.dotm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Graubünden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Standorte Wildbearbeitungsbetriebe (GHE) in Graubünden und Glarus </dc:title>
  <dc:subject/>
  <dc:creator>Schmitt Adrian</dc:creator>
  <cp:keywords/>
  <dc:description/>
  <cp:lastModifiedBy>Schmitt Adrian</cp:lastModifiedBy>
  <cp:revision>4</cp:revision>
  <dcterms:created xsi:type="dcterms:W3CDTF">2019-08-19T13:05:00Z</dcterms:created>
  <dcterms:modified xsi:type="dcterms:W3CDTF">2019-08-19T14:31:00Z</dcterms:modified>
  <cp:category>FG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0x0101002E199D13BEBBC2459E27A1D7ED5F10A8</vt:lpwstr>
  </property>
</Properties>
</file>