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7E" w:rsidRDefault="00C55E7E" w:rsidP="00C55E7E">
      <w:pPr>
        <w:pStyle w:val="Kopfzeile"/>
        <w:tabs>
          <w:tab w:val="clear" w:pos="4536"/>
          <w:tab w:val="clear" w:pos="9072"/>
        </w:tabs>
        <w:rPr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418"/>
        <w:gridCol w:w="2850"/>
        <w:gridCol w:w="2851"/>
      </w:tblGrid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b/>
                <w:szCs w:val="22"/>
              </w:rPr>
              <w:t xml:space="preserve">Bauherrschaft /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Name: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bookmarkStart w:id="0" w:name="_GoBack"/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t> </w:t>
            </w:r>
            <w:bookmarkEnd w:id="0"/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b/>
                <w:szCs w:val="22"/>
              </w:rPr>
              <w:t>Betreiber: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Adresse: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RPr="00954FE0" w:rsidTr="002B28C3">
        <w:trPr>
          <w:trHeight w:val="8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8"/>
                <w:szCs w:val="8"/>
              </w:rPr>
            </w:pP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sz w:val="8"/>
                <w:szCs w:val="8"/>
              </w:rPr>
            </w:pP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b/>
                <w:szCs w:val="22"/>
              </w:rPr>
              <w:t>Anlagestandort: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Adresse: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Gemeinde: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Parzellen Nr.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Koordinaten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 xml:space="preserve">x: </w:t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 xml:space="preserve">y: </w:t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DE72D6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954FE0" w:rsidRPr="00954FE0" w:rsidTr="002B28C3">
        <w:trPr>
          <w:trHeight w:val="8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8"/>
                <w:szCs w:val="8"/>
              </w:rPr>
            </w:pP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sz w:val="8"/>
                <w:szCs w:val="8"/>
              </w:rPr>
            </w:pP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b/>
                <w:szCs w:val="22"/>
              </w:rPr>
              <w:t>Bewilligung: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Datum: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954FE0" w:rsidRPr="00954FE0" w:rsidTr="002B28C3">
        <w:trPr>
          <w:trHeight w:val="8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8"/>
                <w:szCs w:val="8"/>
              </w:rPr>
            </w:pP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sz w:val="8"/>
                <w:szCs w:val="8"/>
              </w:rPr>
            </w:pP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b/>
                <w:szCs w:val="22"/>
              </w:rPr>
              <w:t>Anlagen: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Nummer: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DE72D6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</w:tbl>
    <w:p w:rsidR="00BD592B" w:rsidRDefault="00BD592B" w:rsidP="00C55E7E">
      <w:pPr>
        <w:pStyle w:val="Kopfzeile"/>
        <w:tabs>
          <w:tab w:val="clear" w:pos="4536"/>
          <w:tab w:val="clear" w:pos="9072"/>
        </w:tabs>
        <w:rPr>
          <w:szCs w:val="22"/>
        </w:rPr>
      </w:pPr>
    </w:p>
    <w:p w:rsidR="00C55E7E" w:rsidRPr="00E35C49" w:rsidRDefault="00C55E7E" w:rsidP="00C55E7E">
      <w:pPr>
        <w:pBdr>
          <w:bottom w:val="single" w:sz="12" w:space="1" w:color="auto"/>
        </w:pBdr>
        <w:rPr>
          <w:b/>
          <w:lang w:val="de-DE"/>
        </w:rPr>
      </w:pPr>
      <w:bookmarkStart w:id="1" w:name="_Toc477681757"/>
    </w:p>
    <w:p w:rsidR="00C55E7E" w:rsidRPr="00E35C49" w:rsidRDefault="00C55E7E" w:rsidP="00C55E7E">
      <w:pPr>
        <w:rPr>
          <w:b/>
          <w:lang w:val="de-DE"/>
        </w:rPr>
      </w:pPr>
    </w:p>
    <w:p w:rsidR="00C55E7E" w:rsidRPr="00E35C49" w:rsidRDefault="00C55E7E" w:rsidP="00C55E7E">
      <w:pPr>
        <w:pStyle w:val="TitelblattTitel1"/>
        <w:jc w:val="left"/>
        <w:rPr>
          <w:sz w:val="40"/>
          <w:lang w:val="de-DE"/>
        </w:rPr>
      </w:pPr>
      <w:r w:rsidRPr="00E35C49">
        <w:rPr>
          <w:sz w:val="40"/>
          <w:lang w:val="de-DE"/>
        </w:rPr>
        <w:t>Erdwärmesondenanlage</w:t>
      </w:r>
      <w:r>
        <w:rPr>
          <w:sz w:val="40"/>
          <w:lang w:val="de-DE"/>
        </w:rPr>
        <w:t xml:space="preserve"> (EWS)</w:t>
      </w:r>
    </w:p>
    <w:p w:rsidR="00C55E7E" w:rsidRPr="003E6878" w:rsidRDefault="00C55E7E" w:rsidP="00C55E7E">
      <w:pPr>
        <w:pStyle w:val="TitelblattTitel1"/>
        <w:jc w:val="left"/>
        <w:rPr>
          <w:sz w:val="40"/>
          <w:lang w:val="de-DE"/>
        </w:rPr>
      </w:pPr>
      <w:r>
        <w:rPr>
          <w:sz w:val="40"/>
          <w:lang w:val="de-DE"/>
        </w:rPr>
        <w:t>Geologische Schlussd</w:t>
      </w:r>
      <w:r w:rsidRPr="00E35C49">
        <w:rPr>
          <w:sz w:val="40"/>
          <w:lang w:val="de-DE"/>
        </w:rPr>
        <w:t xml:space="preserve">okumentation </w:t>
      </w:r>
      <w:r>
        <w:rPr>
          <w:sz w:val="40"/>
          <w:lang w:val="de-DE"/>
        </w:rPr>
        <w:br/>
      </w:r>
      <w:r w:rsidRPr="00E35C49">
        <w:rPr>
          <w:sz w:val="40"/>
          <w:lang w:val="de-DE"/>
        </w:rPr>
        <w:t xml:space="preserve">zum </w:t>
      </w:r>
      <w:r w:rsidRPr="003E6878">
        <w:rPr>
          <w:sz w:val="40"/>
          <w:lang w:val="de-DE"/>
        </w:rPr>
        <w:t>ausgeführten Werk</w:t>
      </w:r>
    </w:p>
    <w:p w:rsidR="00C55E7E" w:rsidRDefault="00C55E7E" w:rsidP="00954FE0">
      <w:pPr>
        <w:pStyle w:val="TitelblattTitel1"/>
        <w:spacing w:before="0"/>
        <w:jc w:val="left"/>
        <w:rPr>
          <w:lang w:val="de-DE"/>
        </w:rPr>
      </w:pPr>
    </w:p>
    <w:p w:rsidR="00C55E7E" w:rsidRDefault="00C55E7E" w:rsidP="00954FE0">
      <w:pPr>
        <w:pStyle w:val="TitelblattTitel1"/>
        <w:spacing w:before="0"/>
        <w:jc w:val="left"/>
        <w:rPr>
          <w:lang w:val="de-DE"/>
        </w:rPr>
      </w:pPr>
      <w:r w:rsidRPr="00E35C49">
        <w:rPr>
          <w:sz w:val="22"/>
          <w:lang w:val="de-DE"/>
        </w:rPr>
        <w:t>Inhalt:</w:t>
      </w:r>
    </w:p>
    <w:p w:rsidR="00C55E7E" w:rsidRPr="00E35C49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 w:rsidRPr="00E35C49">
        <w:rPr>
          <w:sz w:val="22"/>
          <w:lang w:val="de-DE"/>
        </w:rPr>
        <w:t>Geologische Begleitung und Beurteilung der Erdwärmesondenbohrungen</w:t>
      </w:r>
    </w:p>
    <w:p w:rsidR="00C55E7E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 w:rsidRPr="003E6878">
        <w:rPr>
          <w:sz w:val="22"/>
          <w:lang w:val="de-DE"/>
        </w:rPr>
        <w:t xml:space="preserve">Anhang 1: Übersichtskarten </w:t>
      </w:r>
    </w:p>
    <w:p w:rsidR="00C55E7E" w:rsidRPr="003E6878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 w:rsidRPr="003E6878">
        <w:rPr>
          <w:sz w:val="22"/>
          <w:lang w:val="de-DE"/>
        </w:rPr>
        <w:t>Anhang 2: Situationsplan mit Vermassung der Sondenstandorte</w:t>
      </w:r>
    </w:p>
    <w:p w:rsidR="00C55E7E" w:rsidRPr="00E35C49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>
        <w:rPr>
          <w:sz w:val="22"/>
          <w:lang w:val="de-DE"/>
        </w:rPr>
        <w:t xml:space="preserve">Anhang 3: </w:t>
      </w:r>
      <w:r w:rsidRPr="00E35C49">
        <w:rPr>
          <w:sz w:val="22"/>
          <w:lang w:val="de-DE"/>
        </w:rPr>
        <w:t>Bohrprotokoll</w:t>
      </w:r>
    </w:p>
    <w:p w:rsidR="00C55E7E" w:rsidRPr="00E35C49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>
        <w:rPr>
          <w:sz w:val="22"/>
          <w:lang w:val="de-DE"/>
        </w:rPr>
        <w:t xml:space="preserve">Anhang 4: </w:t>
      </w:r>
      <w:r w:rsidRPr="00E35C49">
        <w:rPr>
          <w:sz w:val="22"/>
          <w:lang w:val="de-DE"/>
        </w:rPr>
        <w:t>Prüf- und Abnahmeprotokoll</w:t>
      </w:r>
    </w:p>
    <w:p w:rsidR="00C55E7E" w:rsidRPr="00E35C49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>
        <w:rPr>
          <w:sz w:val="22"/>
          <w:lang w:val="de-DE"/>
        </w:rPr>
        <w:t xml:space="preserve">Anhang 5: </w:t>
      </w:r>
      <w:r w:rsidRPr="00E35C49">
        <w:rPr>
          <w:sz w:val="22"/>
          <w:lang w:val="de-DE"/>
        </w:rPr>
        <w:t>Geologisches Bohrprofil</w:t>
      </w:r>
    </w:p>
    <w:p w:rsidR="00C55E7E" w:rsidRPr="005F19C1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szCs w:val="22"/>
          <w:lang w:val="de-DE"/>
        </w:rPr>
      </w:pPr>
      <w:r w:rsidRPr="005F19C1">
        <w:rPr>
          <w:sz w:val="22"/>
          <w:szCs w:val="22"/>
          <w:lang w:val="de-DE"/>
        </w:rPr>
        <w:t xml:space="preserve">Zusatzblätter: </w:t>
      </w:r>
      <w:r w:rsidR="00DE72D6" w:rsidRPr="00D17A13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D17A13">
        <w:rPr>
          <w:rFonts w:ascii="Arial" w:hAnsi="Arial" w:cs="Arial"/>
          <w:color w:val="0000FF"/>
          <w:sz w:val="22"/>
          <w:szCs w:val="22"/>
        </w:rPr>
        <w:instrText xml:space="preserve"> FORMTEXT </w:instrText>
      </w:r>
      <w:r w:rsidR="00DE72D6" w:rsidRPr="00D17A13">
        <w:rPr>
          <w:rFonts w:ascii="Arial" w:hAnsi="Arial" w:cs="Arial"/>
          <w:color w:val="0000FF"/>
          <w:sz w:val="22"/>
          <w:szCs w:val="22"/>
        </w:rPr>
      </w:r>
      <w:r w:rsidR="00DE72D6" w:rsidRPr="00D17A13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D17A13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D17A13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D17A13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D17A13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D17A13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DE72D6" w:rsidRPr="00D17A13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C55E7E" w:rsidRPr="00E35C49" w:rsidRDefault="00C55E7E" w:rsidP="00954FE0">
      <w:pPr>
        <w:pStyle w:val="TitelblattAuftraggeber"/>
        <w:tabs>
          <w:tab w:val="left" w:pos="3119"/>
        </w:tabs>
        <w:spacing w:before="0"/>
        <w:jc w:val="left"/>
        <w:rPr>
          <w:sz w:val="22"/>
          <w:lang w:val="de-DE"/>
        </w:rPr>
      </w:pPr>
    </w:p>
    <w:p w:rsidR="00C55E7E" w:rsidRDefault="00C55E7E" w:rsidP="00954FE0">
      <w:pPr>
        <w:pStyle w:val="TitelblattAuftraggeber"/>
        <w:pBdr>
          <w:bottom w:val="single" w:sz="12" w:space="1" w:color="auto"/>
        </w:pBdr>
        <w:tabs>
          <w:tab w:val="left" w:pos="3119"/>
        </w:tabs>
        <w:spacing w:before="60"/>
        <w:rPr>
          <w:sz w:val="22"/>
          <w:lang w:val="de-DE"/>
        </w:rPr>
      </w:pPr>
      <w:r w:rsidRPr="00C623DB">
        <w:rPr>
          <w:b w:val="0"/>
          <w:sz w:val="18"/>
          <w:szCs w:val="18"/>
          <w:lang w:val="de-DE"/>
        </w:rPr>
        <w:t xml:space="preserve">(Anhänge 3, 4 und 5 entsprechen den Mustervorlagen des FWS: </w:t>
      </w:r>
      <w:hyperlink r:id="rId13" w:history="1">
        <w:r w:rsidRPr="00C623DB">
          <w:rPr>
            <w:rStyle w:val="Hyperlink"/>
            <w:b w:val="0"/>
            <w:sz w:val="18"/>
            <w:szCs w:val="18"/>
            <w:lang w:val="de-DE"/>
          </w:rPr>
          <w:t>www.fws.ch/gütesiegel/erdwärmesonden</w:t>
        </w:r>
      </w:hyperlink>
      <w:r w:rsidRPr="00C623DB">
        <w:rPr>
          <w:b w:val="0"/>
          <w:sz w:val="18"/>
          <w:szCs w:val="18"/>
          <w:lang w:val="de-DE"/>
        </w:rPr>
        <w:t>)</w:t>
      </w:r>
    </w:p>
    <w:p w:rsidR="005F19C1" w:rsidRPr="005F19C1" w:rsidRDefault="00C55E7E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sz w:val="22"/>
          <w:szCs w:val="22"/>
          <w:u w:val="single"/>
        </w:rPr>
      </w:pPr>
      <w:r w:rsidRPr="005F19C1">
        <w:rPr>
          <w:rFonts w:ascii="Arial" w:hAnsi="Arial" w:cs="Arial"/>
          <w:sz w:val="22"/>
          <w:szCs w:val="22"/>
          <w:lang w:val="de-DE"/>
        </w:rPr>
        <w:t>Bericht:</w:t>
      </w:r>
      <w:r w:rsidRPr="005F19C1">
        <w:rPr>
          <w:rFonts w:ascii="Arial" w:hAnsi="Arial" w:cs="Arial"/>
          <w:sz w:val="22"/>
          <w:szCs w:val="22"/>
          <w:lang w:val="de-DE"/>
        </w:rPr>
        <w:tab/>
      </w:r>
      <w:r w:rsidRPr="005F19C1">
        <w:rPr>
          <w:rFonts w:ascii="Arial" w:hAnsi="Arial" w:cs="Arial"/>
          <w:b w:val="0"/>
          <w:i/>
          <w:sz w:val="22"/>
          <w:szCs w:val="22"/>
          <w:lang w:val="de-DE"/>
        </w:rPr>
        <w:t>N</w:t>
      </w:r>
      <w:r w:rsidR="00954FE0">
        <w:rPr>
          <w:rFonts w:ascii="Arial" w:hAnsi="Arial" w:cs="Arial"/>
          <w:b w:val="0"/>
          <w:i/>
          <w:sz w:val="22"/>
          <w:szCs w:val="22"/>
          <w:lang w:val="de-DE"/>
        </w:rPr>
        <w:t>ummer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 xml:space="preserve">: 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AF45E1">
        <w:rPr>
          <w:rFonts w:ascii="Arial" w:hAnsi="Arial" w:cs="Arial"/>
          <w:color w:val="0000FF"/>
          <w:sz w:val="22"/>
          <w:szCs w:val="22"/>
        </w:rPr>
        <w:instrText xml:space="preserve"> FORMTEXT </w:instrText>
      </w:r>
      <w:r w:rsidR="00DE72D6" w:rsidRPr="00AF45E1">
        <w:rPr>
          <w:rFonts w:ascii="Arial" w:hAnsi="Arial" w:cs="Arial"/>
          <w:color w:val="0000FF"/>
          <w:sz w:val="22"/>
          <w:szCs w:val="22"/>
        </w:rPr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5F19C1" w:rsidRPr="005F19C1" w:rsidRDefault="00C55E7E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sz w:val="22"/>
          <w:szCs w:val="22"/>
          <w:u w:val="single"/>
        </w:rPr>
      </w:pPr>
      <w:r w:rsidRPr="005F19C1"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 w:rsidRPr="005F19C1">
        <w:rPr>
          <w:rFonts w:ascii="Arial" w:hAnsi="Arial" w:cs="Arial"/>
          <w:b w:val="0"/>
          <w:i/>
          <w:sz w:val="22"/>
          <w:szCs w:val="22"/>
          <w:lang w:val="de-DE"/>
        </w:rPr>
        <w:tab/>
        <w:t>Datum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 xml:space="preserve">: 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AF45E1">
        <w:rPr>
          <w:rFonts w:ascii="Arial" w:hAnsi="Arial" w:cs="Arial"/>
          <w:color w:val="0000FF"/>
          <w:sz w:val="22"/>
          <w:szCs w:val="22"/>
        </w:rPr>
        <w:instrText xml:space="preserve"> FORMTEXT </w:instrText>
      </w:r>
      <w:r w:rsidR="00DE72D6" w:rsidRPr="00AF45E1">
        <w:rPr>
          <w:rFonts w:ascii="Arial" w:hAnsi="Arial" w:cs="Arial"/>
          <w:color w:val="0000FF"/>
          <w:sz w:val="22"/>
          <w:szCs w:val="22"/>
        </w:rPr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954FE0" w:rsidRDefault="00954FE0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i/>
          <w:sz w:val="22"/>
          <w:szCs w:val="22"/>
          <w:lang w:val="de-DE"/>
        </w:rPr>
      </w:pPr>
      <w:r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>
        <w:rPr>
          <w:rFonts w:ascii="Arial" w:hAnsi="Arial" w:cs="Arial"/>
          <w:b w:val="0"/>
          <w:i/>
          <w:sz w:val="22"/>
          <w:szCs w:val="22"/>
          <w:lang w:val="de-DE"/>
        </w:rPr>
        <w:tab/>
        <w:t>Geologisches Büro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 xml:space="preserve">: 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F45E1">
        <w:rPr>
          <w:rFonts w:ascii="Arial" w:hAnsi="Arial" w:cs="Arial"/>
          <w:color w:val="0000FF"/>
          <w:sz w:val="22"/>
          <w:szCs w:val="22"/>
        </w:rPr>
        <w:instrText xml:space="preserve"> FORMTEXT </w:instrText>
      </w:r>
      <w:r w:rsidR="00DE72D6" w:rsidRPr="00AF45E1">
        <w:rPr>
          <w:rFonts w:ascii="Arial" w:hAnsi="Arial" w:cs="Arial"/>
          <w:color w:val="0000FF"/>
          <w:sz w:val="22"/>
          <w:szCs w:val="22"/>
        </w:rPr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C55E7E" w:rsidRPr="005F19C1" w:rsidRDefault="00954FE0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i/>
          <w:sz w:val="22"/>
          <w:szCs w:val="22"/>
          <w:lang w:val="de-DE"/>
        </w:rPr>
      </w:pPr>
      <w:r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 w:rsidR="00C55E7E" w:rsidRPr="005F19C1">
        <w:rPr>
          <w:rFonts w:ascii="Arial" w:hAnsi="Arial" w:cs="Arial"/>
          <w:b w:val="0"/>
          <w:i/>
          <w:sz w:val="22"/>
          <w:szCs w:val="22"/>
          <w:lang w:val="de-DE"/>
        </w:rPr>
        <w:t>Sachbearbeiter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 xml:space="preserve">: </w:t>
      </w:r>
      <w:r w:rsidR="00EC336C">
        <w:rPr>
          <w:rFonts w:ascii="Arial" w:hAnsi="Arial" w:cs="Arial"/>
          <w:b w:val="0"/>
          <w:i/>
          <w:sz w:val="22"/>
          <w:szCs w:val="22"/>
          <w:lang w:val="de-DE"/>
        </w:rPr>
        <w:tab/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AF45E1">
        <w:rPr>
          <w:rFonts w:ascii="Arial" w:hAnsi="Arial" w:cs="Arial"/>
          <w:color w:val="0000FF"/>
          <w:sz w:val="22"/>
          <w:szCs w:val="22"/>
        </w:rPr>
        <w:instrText xml:space="preserve"> FORMTEXT </w:instrText>
      </w:r>
      <w:r w:rsidR="00DE72D6" w:rsidRPr="00AF45E1">
        <w:rPr>
          <w:rFonts w:ascii="Arial" w:hAnsi="Arial" w:cs="Arial"/>
          <w:color w:val="0000FF"/>
          <w:sz w:val="22"/>
          <w:szCs w:val="22"/>
        </w:rPr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5F19C1" w:rsidRPr="00AF45E1">
        <w:rPr>
          <w:rFonts w:ascii="Arial" w:hAnsi="Arial" w:cs="Arial"/>
          <w:noProof/>
          <w:color w:val="0000FF"/>
          <w:sz w:val="22"/>
          <w:szCs w:val="22"/>
        </w:rPr>
        <w:t> </w:t>
      </w:r>
      <w:r w:rsidR="00DE72D6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C55E7E" w:rsidRDefault="00C55E7E" w:rsidP="00954FE0">
      <w:pPr>
        <w:pStyle w:val="TitelblattAuftraggeber"/>
        <w:tabs>
          <w:tab w:val="left" w:pos="3119"/>
        </w:tabs>
        <w:spacing w:before="0"/>
        <w:jc w:val="left"/>
        <w:rPr>
          <w:b w:val="0"/>
          <w:i/>
          <w:sz w:val="22"/>
          <w:lang w:val="de-DE"/>
        </w:rPr>
      </w:pPr>
    </w:p>
    <w:p w:rsidR="00C55E7E" w:rsidRDefault="00C55E7E" w:rsidP="00954FE0">
      <w:pPr>
        <w:pStyle w:val="TitelblattAuftraggeber"/>
        <w:tabs>
          <w:tab w:val="left" w:pos="3119"/>
        </w:tabs>
        <w:spacing w:before="0"/>
        <w:jc w:val="left"/>
        <w:rPr>
          <w:b w:val="0"/>
          <w:i/>
          <w:sz w:val="22"/>
          <w:lang w:val="de-DE"/>
        </w:rPr>
      </w:pPr>
    </w:p>
    <w:p w:rsidR="00C55E7E" w:rsidRDefault="00C55E7E" w:rsidP="00743C33">
      <w:pPr>
        <w:pStyle w:val="TitelblattAuftraggeber"/>
        <w:tabs>
          <w:tab w:val="left" w:pos="1134"/>
        </w:tabs>
        <w:jc w:val="left"/>
        <w:sectPr w:rsidR="00C55E7E" w:rsidSect="00B839AC">
          <w:footerReference w:type="default" r:id="rId14"/>
          <w:footerReference w:type="first" r:id="rId15"/>
          <w:type w:val="continuous"/>
          <w:pgSz w:w="11907" w:h="16840" w:code="9"/>
          <w:pgMar w:top="992" w:right="850" w:bottom="567" w:left="1559" w:header="720" w:footer="680" w:gutter="0"/>
          <w:pgNumType w:start="1"/>
          <w:cols w:space="0"/>
          <w:titlePg/>
          <w:docGrid w:linePitch="299"/>
        </w:sectPr>
      </w:pPr>
      <w:r w:rsidRPr="00E35C49">
        <w:rPr>
          <w:sz w:val="22"/>
          <w:lang w:val="de-DE"/>
        </w:rPr>
        <w:t>Verteiler:</w:t>
      </w:r>
      <w:r>
        <w:rPr>
          <w:sz w:val="22"/>
          <w:lang w:val="de-DE"/>
        </w:rPr>
        <w:tab/>
      </w:r>
      <w:r w:rsidRPr="00E35C49">
        <w:rPr>
          <w:i/>
          <w:sz w:val="22"/>
          <w:lang w:val="de-DE"/>
        </w:rPr>
        <w:t xml:space="preserve">ANU </w:t>
      </w:r>
      <w:r w:rsidRPr="00E35C49">
        <w:rPr>
          <w:i/>
          <w:sz w:val="22"/>
          <w:lang w:val="de-DE"/>
        </w:rPr>
        <w:br/>
      </w:r>
      <w:r w:rsidRPr="00E35C49">
        <w:rPr>
          <w:i/>
          <w:sz w:val="22"/>
          <w:lang w:val="de-DE"/>
        </w:rPr>
        <w:tab/>
      </w:r>
      <w:r w:rsidRPr="00E35C49">
        <w:rPr>
          <w:i/>
          <w:sz w:val="22"/>
          <w:lang w:val="de-DE"/>
        </w:rPr>
        <w:tab/>
      </w:r>
      <w:r>
        <w:rPr>
          <w:i/>
          <w:sz w:val="22"/>
          <w:lang w:val="de-DE"/>
        </w:rPr>
        <w:t xml:space="preserve">Bauherrschaft / </w:t>
      </w:r>
      <w:r w:rsidRPr="00E35C49">
        <w:rPr>
          <w:i/>
          <w:sz w:val="22"/>
          <w:lang w:val="de-DE"/>
        </w:rPr>
        <w:t>Betreiber</w:t>
      </w:r>
    </w:p>
    <w:bookmarkEnd w:id="1"/>
    <w:p w:rsidR="00C55E7E" w:rsidRPr="00890CDE" w:rsidRDefault="00C55E7E" w:rsidP="00C55E7E">
      <w:pPr>
        <w:pStyle w:val="berschrift1"/>
        <w:spacing w:before="120" w:after="120"/>
        <w:rPr>
          <w:u w:val="single"/>
        </w:rPr>
      </w:pPr>
      <w:r w:rsidRPr="00890CDE">
        <w:rPr>
          <w:u w:val="single"/>
        </w:rPr>
        <w:lastRenderedPageBreak/>
        <w:t xml:space="preserve">Geologische Begleitung und Beurteilung der Erdwärmesondenbohrungen </w:t>
      </w:r>
    </w:p>
    <w:tbl>
      <w:tblPr>
        <w:tblW w:w="103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1701"/>
        <w:gridCol w:w="1276"/>
        <w:gridCol w:w="2835"/>
        <w:gridCol w:w="1134"/>
      </w:tblGrid>
      <w:tr w:rsidR="00C55E7E" w:rsidRPr="00E35C49" w:rsidTr="00C55E7E">
        <w:trPr>
          <w:trHeight w:val="374"/>
        </w:trPr>
        <w:tc>
          <w:tcPr>
            <w:tcW w:w="103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E7E" w:rsidRPr="00F11B30" w:rsidRDefault="00C55E7E" w:rsidP="00C55E7E">
            <w:pPr>
              <w:pStyle w:val="Textkrper-Zeileneinzug"/>
              <w:spacing w:before="120" w:after="120"/>
              <w:jc w:val="left"/>
              <w:rPr>
                <w:b/>
                <w:sz w:val="28"/>
                <w:szCs w:val="28"/>
                <w:lang w:val="de-DE" w:bidi="de-DE"/>
              </w:rPr>
            </w:pPr>
            <w:r w:rsidRPr="00F11B30">
              <w:rPr>
                <w:b/>
                <w:sz w:val="28"/>
                <w:szCs w:val="28"/>
                <w:lang w:val="de-DE" w:bidi="de-DE"/>
              </w:rPr>
              <w:t>Befund:</w:t>
            </w:r>
          </w:p>
        </w:tc>
      </w:tr>
      <w:tr w:rsidR="00C55E7E" w:rsidRPr="00E35C49" w:rsidTr="00BD592B">
        <w:trPr>
          <w:trHeight w:val="374"/>
        </w:trPr>
        <w:tc>
          <w:tcPr>
            <w:tcW w:w="2268" w:type="dxa"/>
            <w:tcBorders>
              <w:top w:val="single" w:sz="4" w:space="0" w:color="auto"/>
            </w:tcBorders>
          </w:tcPr>
          <w:p w:rsidR="00C55E7E" w:rsidRPr="00135BAB" w:rsidRDefault="00C55E7E" w:rsidP="00E91E3F">
            <w:pPr>
              <w:pStyle w:val="Textkrper-Zeileneinzug"/>
              <w:spacing w:before="40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Bohrfirma: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    </w:t>
            </w:r>
            <w:r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 xml:space="preserve"> Name</w:t>
            </w:r>
          </w:p>
          <w:p w:rsidR="00C55E7E" w:rsidRDefault="00C55E7E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Strasse</w:t>
            </w:r>
          </w:p>
          <w:p w:rsidR="00C55E7E" w:rsidRPr="00135BAB" w:rsidRDefault="00C55E7E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PLZ</w:t>
            </w:r>
            <w:r w:rsidR="00E91E3F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,</w:t>
            </w: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 xml:space="preserve"> Ort</w:t>
            </w:r>
          </w:p>
          <w:p w:rsidR="00C55E7E" w:rsidRPr="00135BAB" w:rsidRDefault="00C55E7E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Tel., Fax</w:t>
            </w:r>
          </w:p>
          <w:p w:rsidR="00C55E7E" w:rsidRPr="00135BAB" w:rsidRDefault="00C55E7E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emai</w:t>
            </w:r>
            <w:r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l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</w:tcBorders>
          </w:tcPr>
          <w:p w:rsidR="00C55E7E" w:rsidRPr="00494D4B" w:rsidRDefault="00DE72D6" w:rsidP="00F0130D">
            <w:pPr>
              <w:pStyle w:val="Textkrper-Zeileneinzug"/>
              <w:jc w:val="left"/>
              <w:rPr>
                <w:lang w:val="de-DE" w:bidi="de-DE"/>
              </w:rPr>
            </w:pPr>
            <w:r w:rsidRPr="00AF45E1">
              <w:rPr>
                <w:rFonts w:ascii="Arial" w:hAnsi="Arial" w:cs="Arial"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AF45E1">
              <w:rPr>
                <w:rFonts w:ascii="Arial" w:hAnsi="Arial" w:cs="Arial"/>
                <w:color w:val="0000FF"/>
                <w:szCs w:val="22"/>
              </w:rPr>
              <w:instrText xml:space="preserve"> FORMTEXT </w:instrText>
            </w:r>
            <w:r w:rsidRPr="00AF45E1">
              <w:rPr>
                <w:rFonts w:ascii="Arial" w:hAnsi="Arial" w:cs="Arial"/>
                <w:color w:val="0000FF"/>
                <w:szCs w:val="22"/>
              </w:rPr>
            </w:r>
            <w:r w:rsidRPr="00AF45E1">
              <w:rPr>
                <w:rFonts w:ascii="Arial" w:hAnsi="Arial" w:cs="Arial"/>
                <w:color w:val="0000FF"/>
                <w:szCs w:val="22"/>
              </w:rPr>
              <w:fldChar w:fldCharType="separate"/>
            </w:r>
            <w:r w:rsidR="00C017EE" w:rsidRPr="00AF45E1">
              <w:rPr>
                <w:rFonts w:ascii="Arial" w:hAnsi="Arial" w:cs="Arial"/>
                <w:noProof/>
                <w:color w:val="0000FF"/>
                <w:szCs w:val="22"/>
              </w:rPr>
              <w:t> </w:t>
            </w:r>
            <w:r w:rsidR="00C017EE" w:rsidRPr="00AF45E1">
              <w:rPr>
                <w:rFonts w:ascii="Arial" w:hAnsi="Arial" w:cs="Arial"/>
                <w:noProof/>
                <w:color w:val="0000FF"/>
                <w:szCs w:val="22"/>
              </w:rPr>
              <w:t> </w:t>
            </w:r>
            <w:r w:rsidR="00C017EE" w:rsidRPr="00AF45E1">
              <w:rPr>
                <w:rFonts w:ascii="Arial" w:hAnsi="Arial" w:cs="Arial"/>
                <w:noProof/>
                <w:color w:val="0000FF"/>
                <w:szCs w:val="22"/>
              </w:rPr>
              <w:t> </w:t>
            </w:r>
            <w:r w:rsidR="00C017EE" w:rsidRPr="00AF45E1">
              <w:rPr>
                <w:rFonts w:ascii="Arial" w:hAnsi="Arial" w:cs="Arial"/>
                <w:noProof/>
                <w:color w:val="0000FF"/>
                <w:szCs w:val="22"/>
              </w:rPr>
              <w:t> </w:t>
            </w:r>
            <w:r w:rsidR="00C017EE" w:rsidRPr="00AF45E1">
              <w:rPr>
                <w:rFonts w:ascii="Arial" w:hAnsi="Arial" w:cs="Arial"/>
                <w:noProof/>
                <w:color w:val="0000FF"/>
                <w:szCs w:val="22"/>
              </w:rPr>
              <w:t> </w:t>
            </w:r>
            <w:r w:rsidRPr="00AF45E1">
              <w:rPr>
                <w:rFonts w:ascii="Arial" w:hAnsi="Arial" w:cs="Arial"/>
                <w:color w:val="0000FF"/>
                <w:szCs w:val="22"/>
              </w:rPr>
              <w:fldChar w:fldCharType="end"/>
            </w:r>
          </w:p>
        </w:tc>
      </w:tr>
      <w:tr w:rsidR="00C55E7E" w:rsidRPr="00E35C49" w:rsidTr="00C55E7E">
        <w:trPr>
          <w:trHeight w:val="500"/>
        </w:trPr>
        <w:tc>
          <w:tcPr>
            <w:tcW w:w="10348" w:type="dxa"/>
            <w:gridSpan w:val="7"/>
            <w:tcBorders>
              <w:bottom w:val="single" w:sz="2" w:space="0" w:color="auto"/>
            </w:tcBorders>
            <w:vAlign w:val="center"/>
          </w:tcPr>
          <w:p w:rsidR="00C55E7E" w:rsidRPr="00216850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b/>
                <w:bCs/>
                <w:color w:val="000000"/>
                <w:sz w:val="24"/>
                <w:szCs w:val="24"/>
                <w:lang w:val="de-DE" w:bidi="de-DE"/>
              </w:rPr>
              <w:t>Sondenanlage:</w:t>
            </w:r>
            <w:r w:rsidRPr="001D631D">
              <w:rPr>
                <w:rFonts w:cs="Helvetica"/>
                <w:bCs/>
                <w:color w:val="000000"/>
                <w:sz w:val="20"/>
                <w:lang w:val="de-DE" w:bidi="de-DE"/>
              </w:rPr>
              <w:t xml:space="preserve"> Anzahl und Tiefe Sonden:</w:t>
            </w:r>
          </w:p>
        </w:tc>
      </w:tr>
      <w:tr w:rsidR="00C017EE" w:rsidRPr="00912CB0" w:rsidTr="00CD7788">
        <w:trPr>
          <w:trHeight w:val="690"/>
        </w:trPr>
        <w:tc>
          <w:tcPr>
            <w:tcW w:w="2268" w:type="dxa"/>
            <w:vAlign w:val="center"/>
          </w:tcPr>
          <w:p w:rsidR="00C017EE" w:rsidRPr="00132C5A" w:rsidRDefault="00C017EE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B43EE4">
              <w:rPr>
                <w:rFonts w:cs="Helvetica"/>
                <w:b/>
                <w:color w:val="000000"/>
                <w:sz w:val="20"/>
                <w:lang w:val="de-DE" w:bidi="de-DE"/>
              </w:rPr>
              <w:t xml:space="preserve">Projekt </w:t>
            </w:r>
            <w:r w:rsidR="00E91E3F">
              <w:rPr>
                <w:rFonts w:cs="Helvetica"/>
                <w:color w:val="000000"/>
                <w:sz w:val="20"/>
                <w:lang w:val="de-DE" w:bidi="de-DE"/>
              </w:rPr>
              <w:t>gemäss</w:t>
            </w:r>
            <w:r w:rsidR="00E91E3F">
              <w:rPr>
                <w:rFonts w:cs="Helvetica"/>
                <w:color w:val="000000"/>
                <w:sz w:val="20"/>
                <w:lang w:val="de-DE" w:bidi="de-DE"/>
              </w:rPr>
              <w:br/>
            </w:r>
            <w:r w:rsidRPr="00160B99">
              <w:rPr>
                <w:rFonts w:cs="Helvetica"/>
                <w:color w:val="000000"/>
                <w:sz w:val="20"/>
                <w:lang w:val="de-DE" w:bidi="de-DE"/>
              </w:rPr>
              <w:t>Bewill</w:t>
            </w:r>
            <w:r w:rsidR="00E91E3F">
              <w:rPr>
                <w:rFonts w:cs="Helvetica"/>
                <w:color w:val="000000"/>
                <w:sz w:val="20"/>
                <w:lang w:val="de-DE" w:bidi="de-DE"/>
              </w:rPr>
              <w:t>i</w:t>
            </w:r>
            <w:r w:rsidRPr="00160B99">
              <w:rPr>
                <w:rFonts w:cs="Helvetica"/>
                <w:color w:val="000000"/>
                <w:sz w:val="20"/>
                <w:lang w:val="de-DE" w:bidi="de-DE"/>
              </w:rPr>
              <w:t>gung:</w:t>
            </w:r>
            <w:r w:rsidRPr="00132C5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(nn x zz m)</w:t>
            </w:r>
          </w:p>
        </w:tc>
        <w:tc>
          <w:tcPr>
            <w:tcW w:w="2835" w:type="dxa"/>
            <w:gridSpan w:val="3"/>
            <w:tcBorders>
              <w:bottom w:val="single" w:sz="2" w:space="0" w:color="auto"/>
            </w:tcBorders>
            <w:vAlign w:val="center"/>
          </w:tcPr>
          <w:p w:rsidR="00C017EE" w:rsidRPr="009B1B21" w:rsidRDefault="00DE72D6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20"/>
                <w:lang w:val="de-DE" w:bidi="de-DE"/>
              </w:rPr>
            </w:pP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9B1B21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  <w:tc>
          <w:tcPr>
            <w:tcW w:w="1276" w:type="dxa"/>
            <w:tcBorders>
              <w:bottom w:val="single" w:sz="2" w:space="0" w:color="auto"/>
            </w:tcBorders>
            <w:vAlign w:val="center"/>
          </w:tcPr>
          <w:p w:rsidR="00C017EE" w:rsidRPr="00132C5A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 w:rsidRPr="00132C5A">
              <w:rPr>
                <w:rFonts w:cs="Helvetica"/>
                <w:b/>
                <w:color w:val="000000"/>
                <w:sz w:val="20"/>
                <w:lang w:val="de-DE" w:bidi="de-DE"/>
              </w:rPr>
              <w:t>ausgeführt:</w:t>
            </w:r>
          </w:p>
          <w:p w:rsidR="00C017EE" w:rsidRPr="00132C5A" w:rsidRDefault="00C017EE" w:rsidP="00C55E7E">
            <w:pPr>
              <w:pStyle w:val="Textkrper-Zeileneinzug"/>
              <w:jc w:val="left"/>
              <w:rPr>
                <w:sz w:val="20"/>
                <w:lang w:val="de-DE" w:bidi="de-DE"/>
              </w:rPr>
            </w:pPr>
            <w:r w:rsidRPr="00132C5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(nn x zz m)</w:t>
            </w:r>
          </w:p>
        </w:tc>
        <w:tc>
          <w:tcPr>
            <w:tcW w:w="3969" w:type="dxa"/>
            <w:gridSpan w:val="2"/>
            <w:tcBorders>
              <w:bottom w:val="single" w:sz="2" w:space="0" w:color="auto"/>
            </w:tcBorders>
            <w:vAlign w:val="center"/>
          </w:tcPr>
          <w:p w:rsidR="00C017EE" w:rsidRPr="009B1B21" w:rsidRDefault="00DE72D6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20"/>
                <w:lang w:val="de-DE" w:bidi="de-DE"/>
              </w:rPr>
            </w:pP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9B1B21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</w: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C55E7E" w:rsidRPr="00DA7D09" w:rsidTr="00C55E7E">
        <w:trPr>
          <w:trHeight w:val="374"/>
        </w:trPr>
        <w:tc>
          <w:tcPr>
            <w:tcW w:w="9214" w:type="dxa"/>
            <w:gridSpan w:val="6"/>
            <w:vAlign w:val="center"/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bCs/>
                <w:color w:val="000000"/>
                <w:sz w:val="24"/>
                <w:szCs w:val="24"/>
                <w:lang w:val="de-DE" w:bidi="de-DE"/>
              </w:rPr>
            </w:pPr>
            <w:r w:rsidRPr="00DA7D09">
              <w:rPr>
                <w:rFonts w:cs="Helvetica"/>
                <w:b/>
                <w:bCs/>
                <w:color w:val="000000"/>
                <w:sz w:val="24"/>
                <w:szCs w:val="24"/>
                <w:lang w:val="de-DE" w:bidi="de-DE"/>
              </w:rPr>
              <w:t xml:space="preserve">Zusammenfassung und Bemerkungen </w:t>
            </w:r>
            <w:r w:rsidRPr="00DA7D09">
              <w:rPr>
                <w:rFonts w:cs="Helvetica"/>
                <w:b/>
                <w:bCs/>
                <w:color w:val="000000"/>
                <w:sz w:val="24"/>
                <w:szCs w:val="24"/>
                <w:lang w:val="de-DE" w:bidi="de-DE"/>
              </w:rPr>
              <w:br/>
              <w:t>Geologie / Hydrogeologie / Gewässerschutz:</w:t>
            </w:r>
          </w:p>
        </w:tc>
        <w:tc>
          <w:tcPr>
            <w:tcW w:w="1134" w:type="dxa"/>
            <w:vAlign w:val="center"/>
          </w:tcPr>
          <w:p w:rsidR="00C55E7E" w:rsidRPr="00DA7D0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/>
                <w:iCs/>
                <w:color w:val="000000"/>
                <w:sz w:val="24"/>
                <w:szCs w:val="24"/>
                <w:lang w:val="de-DE" w:bidi="de-DE"/>
              </w:rPr>
            </w:pPr>
            <w:r w:rsidRPr="00DA7D09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Anhang</w:t>
            </w:r>
            <w:r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 xml:space="preserve"> / Zusatzblatt</w:t>
            </w:r>
          </w:p>
        </w:tc>
      </w:tr>
      <w:tr w:rsidR="009942FD" w:rsidRPr="00DA7D09" w:rsidTr="00C55E7E">
        <w:trPr>
          <w:trHeight w:val="1211"/>
        </w:trPr>
        <w:tc>
          <w:tcPr>
            <w:tcW w:w="2268" w:type="dxa"/>
            <w:vAlign w:val="center"/>
          </w:tcPr>
          <w:p w:rsidR="009942FD" w:rsidRDefault="009942FD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Cs w:val="22"/>
                <w:lang w:val="de-DE" w:bidi="de-DE"/>
              </w:rPr>
            </w:pPr>
            <w:r w:rsidRPr="00135BAB">
              <w:rPr>
                <w:rFonts w:cs="Helvetica"/>
                <w:b/>
                <w:color w:val="000000"/>
                <w:szCs w:val="22"/>
                <w:lang w:val="de-DE" w:bidi="de-DE"/>
              </w:rPr>
              <w:t>Geologie:</w:t>
            </w:r>
          </w:p>
          <w:p w:rsidR="009942FD" w:rsidRPr="00135BAB" w:rsidRDefault="009942FD" w:rsidP="00C55E7E">
            <w:pPr>
              <w:pStyle w:val="Textkrper-Zeileneinzug"/>
              <w:jc w:val="left"/>
              <w:rPr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(Kurzbeschreibung Lithologie, Schichtung, Mächtigkeit, geol. Identifikation)</w:t>
            </w:r>
          </w:p>
        </w:tc>
        <w:tc>
          <w:tcPr>
            <w:tcW w:w="6946" w:type="dxa"/>
            <w:gridSpan w:val="5"/>
            <w:vAlign w:val="center"/>
          </w:tcPr>
          <w:p w:rsidR="009942FD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942FD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9942FD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9942FD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9942FD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9942FD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9942FD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9942FD" w:rsidRPr="00DA7D09" w:rsidRDefault="009942FD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132C5A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</w:t>
            </w: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</w:t>
            </w:r>
            <w:r w:rsidRPr="00132C5A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/</w:t>
            </w:r>
          </w:p>
        </w:tc>
      </w:tr>
      <w:tr w:rsidR="00C017EE" w:rsidRPr="00DA7D09" w:rsidTr="00CD7788">
        <w:trPr>
          <w:trHeight w:val="1215"/>
        </w:trPr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:rsidR="00C017EE" w:rsidRPr="00135BAB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Cs w:val="22"/>
                <w:lang w:val="de-DE" w:bidi="de-DE"/>
              </w:rPr>
            </w:pPr>
            <w:r w:rsidRPr="00135BAB">
              <w:rPr>
                <w:rFonts w:cs="Helvetica"/>
                <w:b/>
                <w:color w:val="000000"/>
                <w:szCs w:val="22"/>
                <w:lang w:val="de-DE" w:bidi="de-DE"/>
              </w:rPr>
              <w:t>Hydrogeologie:</w:t>
            </w:r>
          </w:p>
          <w:p w:rsidR="00C017EE" w:rsidRPr="00216850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(Kurzbeschreibung Grun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d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wasserverhältnisse: Typ, Tiefe, Mächtigkeit, GWSp, Wasserbeschaffenheit)</w:t>
            </w:r>
          </w:p>
        </w:tc>
        <w:tc>
          <w:tcPr>
            <w:tcW w:w="6946" w:type="dxa"/>
            <w:gridSpan w:val="5"/>
            <w:vAlign w:val="center"/>
          </w:tcPr>
          <w:p w:rsidR="00C017EE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C017EE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C017EE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C017EE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C017EE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C017EE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C017EE" w:rsidRPr="00132C5A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Cs w:val="22"/>
                <w:lang w:val="de-DE" w:bidi="de-DE"/>
              </w:rPr>
            </w:pPr>
            <w:r w:rsidRPr="00132C5A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</w:t>
            </w: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</w:t>
            </w:r>
            <w:r w:rsidRPr="00132C5A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/</w:t>
            </w:r>
          </w:p>
        </w:tc>
      </w:tr>
      <w:tr w:rsidR="00C55E7E" w:rsidRPr="00DA7D09" w:rsidTr="00C55E7E">
        <w:trPr>
          <w:trHeight w:val="621"/>
        </w:trPr>
        <w:tc>
          <w:tcPr>
            <w:tcW w:w="10348" w:type="dxa"/>
            <w:gridSpan w:val="7"/>
            <w:tcBorders>
              <w:top w:val="nil"/>
              <w:bottom w:val="nil"/>
            </w:tcBorders>
            <w:vAlign w:val="center"/>
          </w:tcPr>
          <w:p w:rsidR="00C55E7E" w:rsidRPr="00132C5A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Besondere Vorkommnisse </w:t>
            </w:r>
            <w:r w:rsidRPr="00AA4926">
              <w:rPr>
                <w:rFonts w:cs="Helvetica"/>
                <w:iCs/>
                <w:color w:val="000000"/>
                <w:szCs w:val="22"/>
                <w:lang w:val="de-DE" w:bidi="de-DE"/>
              </w:rPr>
              <w:t>(pro Bohrung)</w:t>
            </w:r>
          </w:p>
        </w:tc>
      </w:tr>
      <w:tr w:rsidR="00C55E7E" w:rsidRPr="00DA7D09" w:rsidTr="00C55E7E">
        <w:trPr>
          <w:trHeight w:val="278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ja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nein</w:t>
            </w:r>
          </w:p>
        </w:tc>
        <w:tc>
          <w:tcPr>
            <w:tcW w:w="5812" w:type="dxa"/>
            <w:gridSpan w:val="3"/>
            <w:tcBorders>
              <w:top w:val="nil"/>
            </w:tcBorders>
          </w:tcPr>
          <w:p w:rsidR="00C55E7E" w:rsidRPr="00E91E3F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color w:val="000000"/>
                <w:sz w:val="20"/>
                <w:vertAlign w:val="subscript"/>
                <w:lang w:val="de-DE" w:bidi="de-DE"/>
              </w:rPr>
            </w:pPr>
            <w:r w:rsidRPr="00E91E3F">
              <w:rPr>
                <w:rFonts w:ascii="Arial" w:hAnsi="Arial" w:cs="Arial"/>
                <w:iCs/>
                <w:color w:val="000000"/>
                <w:sz w:val="20"/>
                <w:vertAlign w:val="subscript"/>
                <w:lang w:val="de-DE" w:bidi="de-DE"/>
              </w:rPr>
              <w:t>Bohrung Nr. / usw</w:t>
            </w:r>
          </w:p>
        </w:tc>
        <w:tc>
          <w:tcPr>
            <w:tcW w:w="1134" w:type="dxa"/>
            <w:tcBorders>
              <w:top w:val="nil"/>
            </w:tcBorders>
          </w:tcPr>
          <w:p w:rsidR="00C55E7E" w:rsidRPr="00132C5A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</w:p>
        </w:tc>
      </w:tr>
      <w:tr w:rsidR="007E59B4" w:rsidRPr="00DA7D09" w:rsidTr="00CD7788">
        <w:trPr>
          <w:trHeight w:val="424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CE4715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Arteser:</w:t>
            </w:r>
          </w:p>
          <w:p w:rsidR="007E59B4" w:rsidRPr="00E35C49" w:rsidRDefault="00160B99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</w:t>
            </w:r>
            <w:r w:rsidR="007E59B4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Tiefe, P, Q, Massnahmen</w:t>
            </w:r>
            <w:r w:rsidR="007E59B4"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)</w:t>
            </w:r>
          </w:p>
        </w:tc>
        <w:bookmarkStart w:id="2" w:name="Text4"/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DE72D6" w:rsidP="00144B2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nil"/>
            </w:tcBorders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7E59B4" w:rsidRPr="00E50AFE" w:rsidRDefault="007E59B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E50AFE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CD7788">
        <w:trPr>
          <w:trHeight w:val="554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3E6878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3E6878">
              <w:rPr>
                <w:rFonts w:cs="Helvetica"/>
                <w:b/>
                <w:color w:val="000000"/>
                <w:sz w:val="20"/>
                <w:lang w:val="de-DE" w:bidi="de-DE"/>
              </w:rPr>
              <w:t>Wasserzutritte:</w:t>
            </w:r>
          </w:p>
          <w:p w:rsidR="007E59B4" w:rsidRPr="00E35C49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Tiefe, Q, Massnahmen)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nil"/>
            </w:tcBorders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CD7788">
        <w:trPr>
          <w:trHeight w:val="576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CE4715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Grundbruch:</w:t>
            </w:r>
          </w:p>
          <w:p w:rsidR="007E59B4" w:rsidRPr="00E35C49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(Tiefe, Massnahmen)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CD7788">
        <w:trPr>
          <w:trHeight w:val="556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CE4715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>Gas/Ö</w:t>
            </w: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l:</w:t>
            </w:r>
          </w:p>
          <w:p w:rsidR="007E59B4" w:rsidRPr="00B22DCE" w:rsidRDefault="007E59B4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(Tiefe, Menge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,</w:t>
            </w:r>
            <w:r w:rsidR="00160B9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Massnahmen)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CD7788">
        <w:trPr>
          <w:trHeight w:val="55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Hohlräume</w:t>
            </w:r>
            <w:r w:rsidRPr="00E35C49">
              <w:rPr>
                <w:rFonts w:cs="Helvetica"/>
                <w:color w:val="000000"/>
                <w:sz w:val="20"/>
                <w:lang w:val="de-DE" w:bidi="de-DE"/>
              </w:rPr>
              <w:t xml:space="preserve"> (Karst):</w:t>
            </w:r>
          </w:p>
          <w:p w:rsidR="007E59B4" w:rsidRPr="00E35C49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(Tiefe, Wasserführung, Ma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s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snahmen)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CD7788">
        <w:trPr>
          <w:trHeight w:val="397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CE4715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Altlasten:</w:t>
            </w:r>
            <w:r w:rsidRPr="00CE4715"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</w:t>
            </w:r>
          </w:p>
          <w:p w:rsidR="007E59B4" w:rsidRPr="00B22DCE" w:rsidRDefault="007E59B4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Tiefe, Beobachtungen, Massnahmen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)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CD7788">
        <w:trPr>
          <w:trHeight w:val="397"/>
        </w:trPr>
        <w:tc>
          <w:tcPr>
            <w:tcW w:w="2268" w:type="dxa"/>
            <w:tcBorders>
              <w:top w:val="nil"/>
              <w:bottom w:val="single" w:sz="4" w:space="0" w:color="auto"/>
            </w:tcBorders>
            <w:vAlign w:val="center"/>
          </w:tcPr>
          <w:p w:rsidR="007E59B4" w:rsidRPr="00CE4715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Bohrtechnische</w:t>
            </w: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br/>
            </w:r>
            <w:r w:rsidRPr="00CE4715">
              <w:rPr>
                <w:rFonts w:cs="Helvetica"/>
                <w:b/>
                <w:color w:val="000000"/>
                <w:sz w:val="20"/>
                <w:lang w:val="de-DE" w:bidi="de-DE"/>
              </w:rPr>
              <w:t>Vorkommnisse:</w:t>
            </w:r>
          </w:p>
          <w:p w:rsidR="007E59B4" w:rsidRPr="00E35C49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Tiefe, Beschreibung, 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br/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Massnahmen)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</w:tbl>
    <w:p w:rsidR="00C55E7E" w:rsidRDefault="00C55E7E" w:rsidP="00C55E7E">
      <w:r>
        <w:br w:type="page"/>
      </w:r>
    </w:p>
    <w:tbl>
      <w:tblPr>
        <w:tblW w:w="103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67"/>
        <w:gridCol w:w="567"/>
        <w:gridCol w:w="5670"/>
        <w:gridCol w:w="1134"/>
      </w:tblGrid>
      <w:tr w:rsidR="00C55E7E" w:rsidRPr="00E35C49" w:rsidTr="00C55E7E">
        <w:trPr>
          <w:trHeight w:val="374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55E7E" w:rsidRPr="00F11B30" w:rsidRDefault="00C55E7E" w:rsidP="00C55E7E">
            <w:pPr>
              <w:widowControl w:val="0"/>
              <w:autoSpaceDE w:val="0"/>
              <w:autoSpaceDN w:val="0"/>
              <w:adjustRightInd w:val="0"/>
              <w:spacing w:before="120" w:after="40" w:line="240" w:lineRule="auto"/>
              <w:rPr>
                <w:rFonts w:cs="Helvetica"/>
                <w:b/>
                <w:i/>
                <w:iCs/>
                <w:color w:val="000000"/>
                <w:sz w:val="28"/>
                <w:szCs w:val="28"/>
                <w:lang w:val="de-DE" w:bidi="de-DE"/>
              </w:rPr>
            </w:pPr>
            <w:r w:rsidRPr="00F11B30"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>Technische Dokumentation</w:t>
            </w:r>
            <w:r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>:</w:t>
            </w:r>
          </w:p>
        </w:tc>
      </w:tr>
      <w:tr w:rsidR="00C55E7E" w:rsidRPr="00E35C49" w:rsidTr="00C55E7E">
        <w:trPr>
          <w:trHeight w:val="540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C55E7E" w:rsidRPr="003E6878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bCs/>
                <w:color w:val="000000"/>
                <w:sz w:val="18"/>
                <w:szCs w:val="18"/>
                <w:lang w:val="de-DE" w:bidi="de-DE"/>
              </w:rPr>
            </w:pPr>
            <w:r w:rsidRPr="003E6878">
              <w:rPr>
                <w:rFonts w:cs="Helvetica"/>
                <w:b/>
                <w:bCs/>
                <w:color w:val="000000"/>
                <w:sz w:val="18"/>
                <w:szCs w:val="18"/>
                <w:lang w:val="de-DE" w:bidi="de-DE"/>
              </w:rPr>
              <w:t>Vollständigkeit</w:t>
            </w:r>
            <w:r>
              <w:rPr>
                <w:rFonts w:cs="Helvetica"/>
                <w:b/>
                <w:bCs/>
                <w:color w:val="000000"/>
                <w:sz w:val="18"/>
                <w:szCs w:val="18"/>
                <w:lang w:val="de-DE" w:bidi="de-DE"/>
              </w:rPr>
              <w:t xml:space="preserve"> / </w:t>
            </w:r>
            <w:r>
              <w:rPr>
                <w:rFonts w:cs="Helvetica"/>
                <w:b/>
                <w:bCs/>
                <w:color w:val="000000"/>
                <w:sz w:val="18"/>
                <w:szCs w:val="18"/>
                <w:lang w:val="de-DE" w:bidi="de-DE"/>
              </w:rPr>
              <w:br/>
              <w:t>Ausführung i.O.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ja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nein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 xml:space="preserve">Beurteilung / </w:t>
            </w:r>
            <w:r w:rsidRPr="00E35C49">
              <w:rPr>
                <w:rFonts w:cs="Helvetica"/>
                <w:b/>
                <w:color w:val="000000"/>
                <w:sz w:val="20"/>
                <w:lang w:val="de-DE" w:bidi="de-DE"/>
              </w:rPr>
              <w:t>Beschreibung / Bemerkungen: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55E7E" w:rsidRPr="00D65C26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D65C26">
              <w:rPr>
                <w:rFonts w:cs="Helvetica"/>
                <w:b/>
                <w:color w:val="000000"/>
                <w:sz w:val="16"/>
                <w:szCs w:val="16"/>
                <w:lang w:val="de-DE" w:bidi="de-DE"/>
              </w:rPr>
              <w:t>Anhang / Zusatzblatt</w:t>
            </w:r>
          </w:p>
        </w:tc>
      </w:tr>
      <w:tr w:rsidR="007E59B4" w:rsidRPr="00E35C49" w:rsidTr="00CD7788">
        <w:trPr>
          <w:trHeight w:val="498"/>
        </w:trPr>
        <w:tc>
          <w:tcPr>
            <w:tcW w:w="2410" w:type="dxa"/>
            <w:vAlign w:val="center"/>
          </w:tcPr>
          <w:p w:rsidR="007E59B4" w:rsidRPr="003202C8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Übersichtskarten:</w:t>
            </w:r>
          </w:p>
          <w:p w:rsidR="007E59B4" w:rsidRPr="00DA7D09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(Beurteilung Vollständigkeit)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1</w:t>
            </w: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E35C49" w:rsidTr="00CD7788">
        <w:trPr>
          <w:trHeight w:val="987"/>
        </w:trPr>
        <w:tc>
          <w:tcPr>
            <w:tcW w:w="2410" w:type="dxa"/>
            <w:vAlign w:val="center"/>
          </w:tcPr>
          <w:p w:rsidR="007E59B4" w:rsidRPr="003202C8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Situationsplan mit </w:t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  <w:t xml:space="preserve">Vermassung 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Sonden:</w:t>
            </w:r>
          </w:p>
          <w:p w:rsidR="007E59B4" w:rsidRPr="00DA7D09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(Beurteilung Vollständigkeit, Vermassung)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2</w:t>
            </w: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E35C49" w:rsidTr="00CD7788">
        <w:trPr>
          <w:trHeight w:val="871"/>
        </w:trPr>
        <w:tc>
          <w:tcPr>
            <w:tcW w:w="2410" w:type="dxa"/>
            <w:vAlign w:val="center"/>
          </w:tcPr>
          <w:p w:rsidR="007E59B4" w:rsidRPr="003202C8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Bohr</w:t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protokoll:</w:t>
            </w:r>
            <w:r w:rsidRPr="003202C8">
              <w:rPr>
                <w:rFonts w:cs="Helvetica"/>
                <w:i/>
                <w:iCs/>
                <w:color w:val="000000"/>
                <w:sz w:val="24"/>
                <w:szCs w:val="24"/>
                <w:lang w:val="de-DE" w:bidi="de-DE"/>
              </w:rPr>
              <w:t xml:space="preserve"> </w:t>
            </w:r>
          </w:p>
          <w:p w:rsidR="007E59B4" w:rsidRPr="00DA7D09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(Beurteilung Vollständigkeit, hydrogeol. Plausibilität, Boh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r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methode)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3</w:t>
            </w: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E35C49" w:rsidTr="00CD7788">
        <w:trPr>
          <w:trHeight w:val="698"/>
        </w:trPr>
        <w:tc>
          <w:tcPr>
            <w:tcW w:w="2410" w:type="dxa"/>
            <w:vAlign w:val="center"/>
          </w:tcPr>
          <w:p w:rsidR="007E59B4" w:rsidRPr="00890CDE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890CD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Bohrkleinproben:</w:t>
            </w:r>
          </w:p>
          <w:p w:rsidR="007E59B4" w:rsidRPr="00DA7D09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(Beurteilung Uebereinsti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m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mung mit Bohrrapport)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DA7D09" w:rsidRDefault="007E59B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 w:val="18"/>
                <w:szCs w:val="18"/>
                <w:lang w:val="de-DE" w:bidi="de-DE"/>
              </w:rPr>
            </w:pPr>
          </w:p>
        </w:tc>
      </w:tr>
      <w:tr w:rsidR="007E59B4" w:rsidRPr="00E35C49" w:rsidTr="00CD7788">
        <w:trPr>
          <w:trHeight w:val="1701"/>
        </w:trPr>
        <w:tc>
          <w:tcPr>
            <w:tcW w:w="2410" w:type="dxa"/>
            <w:tcBorders>
              <w:bottom w:val="single" w:sz="2" w:space="0" w:color="auto"/>
            </w:tcBorders>
            <w:vAlign w:val="center"/>
          </w:tcPr>
          <w:p w:rsidR="007E59B4" w:rsidRPr="00890CDE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890CD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geologisches 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</w:r>
            <w:r w:rsidRPr="00890CD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Profil:</w:t>
            </w:r>
          </w:p>
          <w:p w:rsidR="007E59B4" w:rsidRPr="00D042E8" w:rsidRDefault="007E59B4" w:rsidP="00AB63D7">
            <w:pPr>
              <w:pStyle w:val="Textkrper-Zeileneinzug"/>
              <w:jc w:val="left"/>
              <w:rPr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(Beobachtungen und Befunde nach Auswertung Bohrrapport, eigenen Beobachtungen und Bohrkleinproben, Beurteilung geol./hydrogeol. Plausibilität)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tcBorders>
              <w:bottom w:val="single" w:sz="2" w:space="0" w:color="auto"/>
            </w:tcBorders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374"/>
        </w:trPr>
        <w:tc>
          <w:tcPr>
            <w:tcW w:w="10348" w:type="dxa"/>
            <w:gridSpan w:val="5"/>
            <w:vAlign w:val="center"/>
          </w:tcPr>
          <w:p w:rsidR="00C55E7E" w:rsidRPr="00890CDE" w:rsidRDefault="00C55E7E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 w:val="24"/>
                <w:szCs w:val="24"/>
                <w:lang w:val="de-DE" w:bidi="de-DE"/>
              </w:rPr>
            </w:pPr>
            <w:r w:rsidRPr="00890CD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Prüf- und Abnahmeprotokoll: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 </w:t>
            </w:r>
            <w:r w:rsidRPr="003E6878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gemäss SIA</w:t>
            </w:r>
            <w:r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 xml:space="preserve"> </w:t>
            </w:r>
            <w:r w:rsidRPr="003E6878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384/6</w:t>
            </w:r>
          </w:p>
        </w:tc>
      </w:tr>
      <w:tr w:rsidR="007E59B4" w:rsidRPr="00E35C49" w:rsidTr="00CD7788">
        <w:trPr>
          <w:trHeight w:val="548"/>
        </w:trPr>
        <w:tc>
          <w:tcPr>
            <w:tcW w:w="2410" w:type="dxa"/>
            <w:vAlign w:val="center"/>
          </w:tcPr>
          <w:p w:rsidR="007E59B4" w:rsidRDefault="007E59B4" w:rsidP="00AB63D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line="240" w:lineRule="auto"/>
              <w:ind w:left="102" w:hanging="102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DA7D09">
              <w:rPr>
                <w:rFonts w:cs="Helvetica"/>
                <w:b/>
                <w:color w:val="000000"/>
                <w:sz w:val="20"/>
                <w:lang w:val="de-DE" w:bidi="de-DE"/>
              </w:rPr>
              <w:t>Dichtigkeitsprüfung</w:t>
            </w: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>:</w:t>
            </w:r>
          </w:p>
          <w:p w:rsidR="007E59B4" w:rsidRPr="00477B93" w:rsidRDefault="007E59B4" w:rsidP="00AB63D7">
            <w:pPr>
              <w:pStyle w:val="Textkrper-Zeileneinzug"/>
              <w:jc w:val="left"/>
              <w:rPr>
                <w:i/>
                <w:sz w:val="16"/>
                <w:szCs w:val="16"/>
                <w:lang w:val="de-DE" w:bidi="de-DE"/>
              </w:rPr>
            </w:pPr>
            <w:r w:rsidRPr="00477B93">
              <w:rPr>
                <w:i/>
                <w:sz w:val="16"/>
                <w:szCs w:val="16"/>
                <w:lang w:val="de-DE" w:bidi="de-DE"/>
              </w:rPr>
              <w:t>(Beurteilung Vollständigkeit)</w:t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DE72D6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4</w:t>
            </w: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6C738C" w:rsidRPr="00E35C49" w:rsidTr="00647E8E">
        <w:trPr>
          <w:trHeight w:val="548"/>
        </w:trPr>
        <w:tc>
          <w:tcPr>
            <w:tcW w:w="2410" w:type="dxa"/>
            <w:vAlign w:val="center"/>
          </w:tcPr>
          <w:p w:rsidR="006C738C" w:rsidRPr="00D042E8" w:rsidRDefault="006C738C" w:rsidP="006C738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102" w:hanging="76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DA7D09">
              <w:rPr>
                <w:rFonts w:cs="Helvetica"/>
                <w:b/>
                <w:color w:val="000000"/>
                <w:sz w:val="20"/>
                <w:lang w:val="de-DE" w:bidi="de-DE"/>
              </w:rPr>
              <w:t>Hinterfüllung</w:t>
            </w: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>:</w:t>
            </w:r>
          </w:p>
          <w:p w:rsidR="006C738C" w:rsidRPr="00477B93" w:rsidRDefault="006C738C" w:rsidP="006C738C">
            <w:pPr>
              <w:pStyle w:val="Textkrper-Zeileneinzug"/>
              <w:jc w:val="left"/>
              <w:rPr>
                <w:i/>
                <w:sz w:val="16"/>
                <w:szCs w:val="16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(Beurteilung Verfüllung: Dok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u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mentation, Menge, Material)</w:t>
            </w:r>
          </w:p>
        </w:tc>
        <w:tc>
          <w:tcPr>
            <w:tcW w:w="567" w:type="dxa"/>
            <w:vAlign w:val="center"/>
          </w:tcPr>
          <w:p w:rsidR="006C738C" w:rsidRPr="007B143C" w:rsidRDefault="00DE72D6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C738C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6C738C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6C738C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6C738C" w:rsidRPr="007B143C" w:rsidRDefault="00DE72D6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C738C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6C738C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 w:rsidR="006C738C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</w:tcPr>
          <w:p w:rsidR="006C738C" w:rsidRPr="008D3EFD" w:rsidRDefault="006C738C" w:rsidP="00647E8E">
            <w:pPr>
              <w:pStyle w:val="Textkrper-Zeileneinzug"/>
              <w:spacing w:before="80"/>
              <w:rPr>
                <w:sz w:val="18"/>
                <w:szCs w:val="18"/>
                <w:lang w:val="de-DE" w:bidi="de-DE"/>
              </w:rPr>
            </w:pPr>
            <w:r w:rsidRPr="008D3EFD">
              <w:rPr>
                <w:sz w:val="18"/>
                <w:szCs w:val="18"/>
                <w:lang w:val="de-DE" w:bidi="de-DE"/>
              </w:rPr>
              <w:t>Mengenvergleich mit Ringspaltvolumen:</w:t>
            </w:r>
          </w:p>
          <w:p w:rsidR="006C738C" w:rsidRPr="008D3EFD" w:rsidRDefault="00DE72D6" w:rsidP="00647E8E">
            <w:pPr>
              <w:pStyle w:val="Textkrper-Zeileneinzug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738C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6C738C" w:rsidRPr="008D3EFD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sehr viel mehr     </w: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738C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6C738C" w:rsidRPr="008D3EFD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„genau“    </w: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738C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6C738C" w:rsidRPr="008D3EFD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viel weniger</w:t>
            </w:r>
          </w:p>
          <w:p w:rsidR="006C738C" w:rsidRPr="004F14E4" w:rsidRDefault="006C738C" w:rsidP="00647E8E">
            <w:pPr>
              <w:pStyle w:val="Textkrper-Zeileneinzug"/>
              <w:rPr>
                <w:lang w:val="de-DE" w:bidi="de-DE"/>
              </w:rPr>
            </w:pPr>
            <w:r w:rsidRPr="008D3EFD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Erklärung:</w:t>
            </w:r>
            <w:r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</w:t>
            </w:r>
            <w:r w:rsidR="00DE72D6"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="00DE72D6" w:rsidRPr="009942FD">
              <w:rPr>
                <w:rFonts w:ascii="Arial" w:hAnsi="Arial" w:cs="Arial"/>
                <w:color w:val="0000FF"/>
                <w:sz w:val="20"/>
              </w:rPr>
            </w:r>
            <w:r w:rsidR="00DE72D6"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DE72D6"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C738C" w:rsidRPr="00E50AFE" w:rsidRDefault="006C738C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6C738C" w:rsidRPr="00E50AFE" w:rsidRDefault="006C738C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4</w:t>
            </w: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 xml:space="preserve"> /</w:t>
            </w:r>
          </w:p>
          <w:p w:rsidR="006C738C" w:rsidRPr="00E50AFE" w:rsidRDefault="006C738C" w:rsidP="00647E8E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C55E7E" w:rsidRPr="00F11B30" w:rsidTr="00C55E7E">
        <w:trPr>
          <w:trHeight w:val="186"/>
        </w:trPr>
        <w:tc>
          <w:tcPr>
            <w:tcW w:w="103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5E7E" w:rsidRPr="00F11B30" w:rsidRDefault="00C55E7E" w:rsidP="00C55E7E">
            <w:pPr>
              <w:widowControl w:val="0"/>
              <w:autoSpaceDE w:val="0"/>
              <w:autoSpaceDN w:val="0"/>
              <w:adjustRightInd w:val="0"/>
              <w:spacing w:before="240" w:after="40" w:line="240" w:lineRule="auto"/>
              <w:rPr>
                <w:rFonts w:cs="Helvetica"/>
                <w:b/>
                <w:iCs/>
                <w:color w:val="000000"/>
                <w:sz w:val="28"/>
                <w:szCs w:val="28"/>
                <w:lang w:val="de-DE" w:bidi="de-DE"/>
              </w:rPr>
            </w:pPr>
            <w:r w:rsidRPr="00F11B30">
              <w:rPr>
                <w:rFonts w:cs="Helvetica"/>
                <w:b/>
                <w:iCs/>
                <w:color w:val="000000"/>
                <w:sz w:val="28"/>
                <w:szCs w:val="28"/>
                <w:lang w:val="de-DE" w:bidi="de-DE"/>
              </w:rPr>
              <w:t>Kurzbeurteilung Geologe / Geologin:</w:t>
            </w:r>
          </w:p>
        </w:tc>
      </w:tr>
      <w:tr w:rsidR="00C55E7E" w:rsidRPr="00E35C49" w:rsidTr="00C55E7E">
        <w:trPr>
          <w:trHeight w:val="374"/>
        </w:trPr>
        <w:tc>
          <w:tcPr>
            <w:tcW w:w="2410" w:type="dxa"/>
            <w:tcBorders>
              <w:top w:val="single" w:sz="4" w:space="0" w:color="auto"/>
            </w:tcBorders>
          </w:tcPr>
          <w:p w:rsidR="00C55E7E" w:rsidRPr="003202C8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</w:p>
          <w:p w:rsidR="00C55E7E" w:rsidRPr="003202C8" w:rsidRDefault="00C55E7E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Ausführung </w:t>
            </w:r>
          </w:p>
          <w:p w:rsidR="00C55E7E" w:rsidRPr="00216850" w:rsidRDefault="00C55E7E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So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n</w:t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den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 </w:t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/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 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Bohrungen:</w:t>
            </w:r>
            <w:r w:rsidRPr="00216850">
              <w:rPr>
                <w:rFonts w:cs="Helvetica"/>
                <w:b/>
                <w:color w:val="000000"/>
                <w:sz w:val="20"/>
                <w:lang w:val="de-DE" w:bidi="de-DE"/>
              </w:rPr>
              <w:t xml:space="preserve"> 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</w:tcBorders>
          </w:tcPr>
          <w:p w:rsidR="00C55E7E" w:rsidRPr="004F19C8" w:rsidRDefault="00DE72D6" w:rsidP="00C55E7E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   Ausführung 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gemäss Bewilligung</w:t>
            </w:r>
          </w:p>
          <w:p w:rsidR="00C55E7E" w:rsidRPr="004F19C8" w:rsidRDefault="00DE72D6" w:rsidP="00144B2A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Projektänderung gegenüber Bewilligung: Grund: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br/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 xml:space="preserve">Projektänderung mit Geologe abgesprochen / Datum: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br/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Projektänderung mit ANU abgesprochen / Datum:</w:t>
            </w:r>
            <w:r w:rsidR="00144B2A" w:rsidRPr="009942FD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374"/>
        </w:trPr>
        <w:tc>
          <w:tcPr>
            <w:tcW w:w="2410" w:type="dxa"/>
          </w:tcPr>
          <w:p w:rsidR="00C55E7E" w:rsidRPr="00216850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  <w:p w:rsidR="00C55E7E" w:rsidRPr="003202C8" w:rsidRDefault="00C55E7E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hydrogeologischer Befund: </w:t>
            </w:r>
          </w:p>
        </w:tc>
        <w:tc>
          <w:tcPr>
            <w:tcW w:w="6804" w:type="dxa"/>
            <w:gridSpan w:val="3"/>
          </w:tcPr>
          <w:p w:rsidR="00C55E7E" w:rsidRDefault="00DE72D6" w:rsidP="00C55E7E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   keine Prognose erstellt</w:t>
            </w:r>
          </w:p>
          <w:p w:rsidR="00C55E7E" w:rsidRPr="00E926CB" w:rsidRDefault="00DE72D6" w:rsidP="003978BA">
            <w:pPr>
              <w:pStyle w:val="Textkrper-Zeileneinzug"/>
              <w:tabs>
                <w:tab w:val="left" w:pos="4891"/>
              </w:tabs>
              <w:spacing w:line="360" w:lineRule="auto"/>
              <w:rPr>
                <w:i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  Prognose erstellt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</w:t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/ Autor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: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03040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A03040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A03040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A03040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A03040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A03040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C55E7E" w:rsidRPr="00E926CB">
              <w:rPr>
                <w:i/>
                <w:sz w:val="18"/>
                <w:szCs w:val="18"/>
                <w:lang w:val="de-DE" w:bidi="de-DE"/>
              </w:rPr>
              <w:t xml:space="preserve"> </w:t>
            </w:r>
            <w:r w:rsidR="00A03040">
              <w:rPr>
                <w:i/>
                <w:sz w:val="18"/>
                <w:szCs w:val="18"/>
                <w:lang w:val="de-DE" w:bidi="de-DE"/>
              </w:rPr>
              <w:tab/>
            </w:r>
            <w:r w:rsidR="00C55E7E" w:rsidRPr="00E926CB">
              <w:rPr>
                <w:i/>
                <w:sz w:val="18"/>
                <w:szCs w:val="18"/>
                <w:lang w:val="de-DE" w:bidi="de-DE"/>
              </w:rPr>
              <w:t>Datum:</w:t>
            </w:r>
            <w:r w:rsidR="00144B2A">
              <w:rPr>
                <w:i/>
                <w:sz w:val="18"/>
                <w:szCs w:val="18"/>
                <w:lang w:val="de-DE" w:bidi="de-DE"/>
              </w:rPr>
              <w:t xml:space="preserve">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</w:p>
          <w:p w:rsidR="00C55E7E" w:rsidRPr="004F19C8" w:rsidRDefault="00DE72D6" w:rsidP="003978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bookmarkEnd w:id="3"/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Befund hydrogeol. Begleitung</w:t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: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entspricht Prognose</w:t>
            </w:r>
          </w:p>
          <w:p w:rsidR="00C55E7E" w:rsidRPr="004F19C8" w:rsidRDefault="00DE72D6" w:rsidP="003978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Befund hydrogeol. Begleitung</w:t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: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weicht geringfügig von Prognose ab</w:t>
            </w:r>
          </w:p>
          <w:p w:rsidR="00C55E7E" w:rsidRPr="004F19C8" w:rsidRDefault="00DE72D6" w:rsidP="003978BA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Befund hydrogeol. Begleitung</w:t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: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weicht stark von Prognose ab</w:t>
            </w:r>
          </w:p>
        </w:tc>
        <w:tc>
          <w:tcPr>
            <w:tcW w:w="1134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374"/>
        </w:trPr>
        <w:tc>
          <w:tcPr>
            <w:tcW w:w="2410" w:type="dxa"/>
          </w:tcPr>
          <w:p w:rsidR="00C55E7E" w:rsidRPr="00C623DB" w:rsidRDefault="00C55E7E" w:rsidP="00743C3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C623DB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Geothermischer Befund:</w:t>
            </w:r>
          </w:p>
        </w:tc>
        <w:tc>
          <w:tcPr>
            <w:tcW w:w="6804" w:type="dxa"/>
            <w:gridSpan w:val="3"/>
          </w:tcPr>
          <w:p w:rsidR="00C55E7E" w:rsidRDefault="00DE72D6" w:rsidP="00144B2A">
            <w:pPr>
              <w:widowControl w:val="0"/>
              <w:tabs>
                <w:tab w:val="left" w:pos="4041"/>
                <w:tab w:val="right" w:pos="6664"/>
              </w:tabs>
              <w:autoSpaceDE w:val="0"/>
              <w:autoSpaceDN w:val="0"/>
              <w:adjustRightInd w:val="0"/>
              <w:spacing w:before="12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  Wärmeleitfähigkeit  prognostiziert: </w:t>
            </w:r>
            <w:r w:rsidR="00144B2A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Lamda =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</w:t>
            </w:r>
            <w:r w:rsidR="00144B2A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[W/(m*K)]</w:t>
            </w:r>
          </w:p>
          <w:p w:rsidR="00C55E7E" w:rsidRPr="00C623DB" w:rsidRDefault="00DE72D6" w:rsidP="00144B2A">
            <w:pPr>
              <w:pStyle w:val="Textkrper-Zeileneinzug"/>
              <w:tabs>
                <w:tab w:val="left" w:pos="4041"/>
                <w:tab w:val="right" w:pos="6664"/>
              </w:tabs>
              <w:rPr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  Wärmeleitf</w:t>
            </w:r>
            <w:r w:rsidR="00144B2A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ähigkeit nach Bohrung geschätzt:</w:t>
            </w:r>
            <w:r w:rsidR="00144B2A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Lamda =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</w:t>
            </w:r>
            <w:r w:rsidR="00144B2A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[W/(m*K)]</w:t>
            </w:r>
          </w:p>
        </w:tc>
        <w:tc>
          <w:tcPr>
            <w:tcW w:w="1134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374"/>
        </w:trPr>
        <w:tc>
          <w:tcPr>
            <w:tcW w:w="2410" w:type="dxa"/>
          </w:tcPr>
          <w:p w:rsidR="00C55E7E" w:rsidRPr="003202C8" w:rsidRDefault="00C55E7E" w:rsidP="00743C33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Empfehlungen 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weitere 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</w:r>
            <w:r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Massnahmen: </w:t>
            </w:r>
          </w:p>
        </w:tc>
        <w:tc>
          <w:tcPr>
            <w:tcW w:w="6804" w:type="dxa"/>
            <w:gridSpan w:val="3"/>
          </w:tcPr>
          <w:p w:rsidR="00C55E7E" w:rsidRPr="004F19C8" w:rsidRDefault="00DE72D6" w:rsidP="00C55E7E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Nachführung Karte der Zulässigkeiten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br/>
              <w:t xml:space="preserve">Änderung Zulässigkeit am Standort von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zu 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4B2A" w:rsidRPr="005C5C8A">
              <w:rPr>
                <w:rFonts w:ascii="Arial" w:hAnsi="Arial" w:cs="Arial"/>
                <w:color w:val="0000FF"/>
                <w:sz w:val="20"/>
                <w:u w:val="single"/>
              </w:rPr>
              <w:instrText xml:space="preserve"> FORMTEXT </w:instrTex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144B2A" w:rsidRPr="005C5C8A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5C5C8A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</w:p>
          <w:p w:rsidR="00C55E7E" w:rsidRPr="00A015BA" w:rsidRDefault="00DE72D6" w:rsidP="00C55E7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instrText xml:space="preserve"> FORMCHECKBOX </w:instrText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Pr="003978B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ab/>
              <w:t>Weitere Massnah</w:t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men notwendig. Beschreibung:</w:t>
            </w:r>
            <w:r w:rsidR="005C5C8A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 xml:space="preserve"> 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C5C8A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5C5C8A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5C5C8A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5C5C8A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5C5C8A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="005C5C8A" w:rsidRPr="009942FD">
              <w:rPr>
                <w:rFonts w:ascii="Arial" w:hAnsi="Arial" w:cs="Arial"/>
                <w:noProof/>
                <w:color w:val="0000FF"/>
                <w:sz w:val="20"/>
              </w:rPr>
              <w:t>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br/>
              <w:t>(Ü</w:t>
            </w:r>
            <w:r w:rsidR="00C55E7E" w:rsidRPr="004F19C8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berwachung, Nachinjektion, Verfüllung Sonde, Erstellung Kopfschacht, usw.</w:t>
            </w:r>
            <w:r w:rsidR="00C55E7E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)</w:t>
            </w:r>
          </w:p>
        </w:tc>
        <w:tc>
          <w:tcPr>
            <w:tcW w:w="1134" w:type="dxa"/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C55E7E" w:rsidRPr="00851A30" w:rsidRDefault="00C55E7E" w:rsidP="00C55E7E">
            <w:pPr>
              <w:pStyle w:val="Textkrper-Zeileneinzug"/>
              <w:rPr>
                <w:lang w:val="de-DE" w:bidi="de-DE"/>
              </w:rPr>
            </w:pPr>
          </w:p>
        </w:tc>
      </w:tr>
    </w:tbl>
    <w:tbl>
      <w:tblPr>
        <w:tblpPr w:leftFromText="141" w:rightFromText="141" w:vertAnchor="text" w:tblpX="68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4"/>
        <w:gridCol w:w="6542"/>
        <w:gridCol w:w="1134"/>
      </w:tblGrid>
      <w:tr w:rsidR="00C55E7E" w:rsidRPr="00E35C49" w:rsidTr="00C55E7E">
        <w:trPr>
          <w:trHeight w:val="679"/>
        </w:trPr>
        <w:tc>
          <w:tcPr>
            <w:tcW w:w="10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E7E" w:rsidRPr="00485CA6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28"/>
                <w:szCs w:val="28"/>
                <w:lang w:val="de-DE" w:bidi="de-DE"/>
              </w:rPr>
            </w:pPr>
            <w:r w:rsidRPr="00485CA6"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lastRenderedPageBreak/>
              <w:t>Amtsinterne Beurteilung</w:t>
            </w:r>
            <w:r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>:</w:t>
            </w:r>
            <w:r>
              <w:rPr>
                <w:rFonts w:cs="Helvetica"/>
                <w:b/>
                <w:bCs/>
                <w:color w:val="000000"/>
                <w:szCs w:val="22"/>
                <w:lang w:val="de-DE" w:bidi="de-DE"/>
              </w:rPr>
              <w:t xml:space="preserve">                                  </w:t>
            </w:r>
            <w:r w:rsidRPr="00995E5F">
              <w:rPr>
                <w:rFonts w:cs="Helvetica"/>
                <w:b/>
                <w:bCs/>
                <w:color w:val="000000"/>
                <w:szCs w:val="22"/>
                <w:lang w:val="de-DE" w:bidi="de-DE"/>
              </w:rPr>
              <w:t xml:space="preserve"> bitte leer lassen</w:t>
            </w:r>
          </w:p>
        </w:tc>
      </w:tr>
      <w:tr w:rsidR="00C55E7E" w:rsidRPr="00E35C49" w:rsidTr="00C55E7E">
        <w:trPr>
          <w:trHeight w:val="585"/>
        </w:trPr>
        <w:tc>
          <w:tcPr>
            <w:tcW w:w="10280" w:type="dxa"/>
            <w:gridSpan w:val="3"/>
            <w:tcBorders>
              <w:top w:val="single" w:sz="4" w:space="0" w:color="auto"/>
              <w:left w:val="single" w:sz="2" w:space="0" w:color="auto"/>
              <w:bottom w:val="nil"/>
            </w:tcBorders>
            <w:vAlign w:val="center"/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  <w:p w:rsidR="00C55E7E" w:rsidRPr="00A07B04" w:rsidRDefault="00C55E7E" w:rsidP="00C55E7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cs="Helvetica"/>
                <w:b/>
                <w:i/>
                <w:iCs/>
                <w:color w:val="000000"/>
                <w:sz w:val="24"/>
                <w:szCs w:val="24"/>
                <w:lang w:val="de-DE" w:bidi="de-DE"/>
              </w:rPr>
            </w:pPr>
            <w:r w:rsidRPr="00A07B04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Weitere Massnahmen:</w:t>
            </w:r>
          </w:p>
        </w:tc>
      </w:tr>
      <w:tr w:rsidR="00330A34" w:rsidRPr="00E35C49" w:rsidTr="00CD7788">
        <w:trPr>
          <w:trHeight w:val="629"/>
        </w:trPr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330A34" w:rsidRDefault="00330A3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</w:p>
          <w:p w:rsidR="00330A34" w:rsidRPr="00485CA6" w:rsidRDefault="00330A3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485CA6">
              <w:rPr>
                <w:rFonts w:cs="Helvetica"/>
                <w:b/>
                <w:color w:val="000000"/>
                <w:sz w:val="20"/>
                <w:lang w:val="de-DE" w:bidi="de-DE"/>
              </w:rPr>
              <w:t>Überwachung:</w:t>
            </w:r>
            <w:r w:rsidRPr="00485CA6"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</w:t>
            </w:r>
          </w:p>
          <w:p w:rsidR="00330A34" w:rsidRDefault="00330A3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(z.B. Dichtigkeit von Artesern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)</w:t>
            </w:r>
          </w:p>
          <w:p w:rsidR="00330A34" w:rsidRPr="00C0109C" w:rsidRDefault="00330A34" w:rsidP="00C55E7E">
            <w:pPr>
              <w:pStyle w:val="Textkrper-Zeileneinzug"/>
              <w:jc w:val="left"/>
              <w:rPr>
                <w:lang w:val="de-DE" w:bidi="de-DE"/>
              </w:rPr>
            </w:pPr>
          </w:p>
          <w:p w:rsidR="00330A34" w:rsidRPr="00C0109C" w:rsidRDefault="00330A3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  <w:tc>
          <w:tcPr>
            <w:tcW w:w="6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30A34" w:rsidRPr="009942FD" w:rsidRDefault="00330A3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</w:tcBorders>
          </w:tcPr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</w:tc>
      </w:tr>
      <w:tr w:rsidR="00330A34" w:rsidRPr="00E35C49" w:rsidTr="00330A34">
        <w:trPr>
          <w:trHeight w:val="397"/>
        </w:trPr>
        <w:tc>
          <w:tcPr>
            <w:tcW w:w="26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0A34" w:rsidRDefault="00330A34" w:rsidP="00330A3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</w:p>
          <w:p w:rsidR="00330A34" w:rsidRPr="00485CA6" w:rsidRDefault="00330A34" w:rsidP="00330A3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485CA6">
              <w:rPr>
                <w:rFonts w:cs="Helvetica"/>
                <w:b/>
                <w:color w:val="000000"/>
                <w:sz w:val="20"/>
                <w:lang w:val="de-DE" w:bidi="de-DE"/>
              </w:rPr>
              <w:t>Verfügung weitere Mas</w:t>
            </w:r>
            <w:r w:rsidRPr="00485CA6">
              <w:rPr>
                <w:rFonts w:cs="Helvetica"/>
                <w:b/>
                <w:color w:val="000000"/>
                <w:sz w:val="20"/>
                <w:lang w:val="de-DE" w:bidi="de-DE"/>
              </w:rPr>
              <w:t>s</w:t>
            </w:r>
            <w:r w:rsidRPr="00485CA6">
              <w:rPr>
                <w:rFonts w:cs="Helvetica"/>
                <w:b/>
                <w:color w:val="000000"/>
                <w:sz w:val="20"/>
                <w:lang w:val="de-DE" w:bidi="de-DE"/>
              </w:rPr>
              <w:t>nahmen:</w:t>
            </w:r>
          </w:p>
          <w:p w:rsidR="00330A34" w:rsidRPr="00851CB2" w:rsidRDefault="00330A34" w:rsidP="00330A34">
            <w:pPr>
              <w:pStyle w:val="Textkrper-Zeileneinzug"/>
              <w:jc w:val="left"/>
              <w:rPr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(z.B. Erstellung Kontrollschacht Sondenkopf, Nachinjektion, 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br/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Verfüllung Sonde</w:t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)</w:t>
            </w:r>
          </w:p>
        </w:tc>
        <w:tc>
          <w:tcPr>
            <w:tcW w:w="654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34" w:rsidRPr="009942FD" w:rsidRDefault="00330A3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</w:tcBorders>
          </w:tcPr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  <w:p w:rsidR="00330A34" w:rsidRPr="00330A34" w:rsidRDefault="00330A34" w:rsidP="00330A34">
            <w:pPr>
              <w:pStyle w:val="Textkrper-Zeileneinzug"/>
              <w:rPr>
                <w:sz w:val="20"/>
                <w:lang w:val="de-DE" w:bidi="de-DE"/>
              </w:rPr>
            </w:pPr>
          </w:p>
        </w:tc>
      </w:tr>
      <w:tr w:rsidR="00C55E7E" w:rsidRPr="00E35C49" w:rsidTr="00C55E7E">
        <w:trPr>
          <w:trHeight w:val="595"/>
        </w:trPr>
        <w:tc>
          <w:tcPr>
            <w:tcW w:w="10280" w:type="dxa"/>
            <w:gridSpan w:val="3"/>
            <w:tcBorders>
              <w:top w:val="single" w:sz="2" w:space="0" w:color="auto"/>
              <w:bottom w:val="nil"/>
            </w:tcBorders>
            <w:vAlign w:val="center"/>
          </w:tcPr>
          <w:p w:rsidR="00C55E7E" w:rsidRPr="00A07B04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sz w:val="24"/>
                <w:szCs w:val="24"/>
                <w:lang w:val="de-DE" w:bidi="de-DE"/>
              </w:rPr>
            </w:pPr>
          </w:p>
          <w:p w:rsidR="00C55E7E" w:rsidRPr="00A07B04" w:rsidRDefault="00C55E7E" w:rsidP="00C55E7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cs="Helvetica"/>
                <w:b/>
                <w:i/>
                <w:iCs/>
                <w:sz w:val="24"/>
                <w:szCs w:val="24"/>
                <w:lang w:val="de-DE" w:bidi="de-DE"/>
              </w:rPr>
            </w:pPr>
            <w:r w:rsidRPr="00A07B04">
              <w:rPr>
                <w:rFonts w:cs="Helvetica"/>
                <w:b/>
                <w:sz w:val="24"/>
                <w:szCs w:val="24"/>
                <w:lang w:val="de-DE" w:bidi="de-DE"/>
              </w:rPr>
              <w:t>Nachführung Karte der Zulässigkeit:</w:t>
            </w:r>
          </w:p>
        </w:tc>
      </w:tr>
      <w:tr w:rsidR="00D6676A" w:rsidRPr="00E35C49" w:rsidTr="00C55E7E">
        <w:trPr>
          <w:trHeight w:val="1024"/>
        </w:trPr>
        <w:tc>
          <w:tcPr>
            <w:tcW w:w="2604" w:type="dxa"/>
            <w:tcBorders>
              <w:top w:val="nil"/>
              <w:bottom w:val="nil"/>
            </w:tcBorders>
          </w:tcPr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sz w:val="20"/>
                <w:lang w:val="de-DE" w:bidi="de-DE"/>
              </w:rPr>
            </w:pPr>
          </w:p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b/>
                <w:sz w:val="20"/>
                <w:lang w:val="de-DE" w:bidi="de-DE"/>
              </w:rPr>
            </w:pPr>
            <w:r w:rsidRPr="00995E5F">
              <w:rPr>
                <w:rFonts w:cs="Helvetica"/>
                <w:b/>
                <w:sz w:val="20"/>
                <w:lang w:val="de-DE" w:bidi="de-DE"/>
              </w:rPr>
              <w:t xml:space="preserve">Änderung </w:t>
            </w:r>
          </w:p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b/>
                <w:sz w:val="20"/>
                <w:lang w:val="de-DE" w:bidi="de-DE"/>
              </w:rPr>
            </w:pPr>
            <w:r w:rsidRPr="00995E5F">
              <w:rPr>
                <w:rFonts w:cs="Helvetica"/>
                <w:b/>
                <w:sz w:val="20"/>
                <w:lang w:val="de-DE" w:bidi="de-DE"/>
              </w:rPr>
              <w:t>Zulässigkeitsbereiche:</w:t>
            </w:r>
          </w:p>
          <w:p w:rsidR="00D6676A" w:rsidRPr="00995E5F" w:rsidRDefault="00D6676A" w:rsidP="00D6676A">
            <w:pPr>
              <w:pStyle w:val="Textkrper-Zeileneinzug"/>
              <w:rPr>
                <w:lang w:val="de-DE" w:bidi="de-DE"/>
              </w:rPr>
            </w:pPr>
            <w:r w:rsidRPr="00995E5F">
              <w:rPr>
                <w:rFonts w:cs="Helvetica"/>
                <w:i/>
                <w:iCs/>
                <w:sz w:val="16"/>
                <w:szCs w:val="16"/>
                <w:lang w:val="de-DE" w:bidi="de-DE"/>
              </w:rPr>
              <w:t>(z.B. Vormerkung für Anpassung Zulässigkeitsbereiche)</w:t>
            </w:r>
          </w:p>
        </w:tc>
        <w:tc>
          <w:tcPr>
            <w:tcW w:w="6542" w:type="dxa"/>
            <w:tcBorders>
              <w:top w:val="single" w:sz="4" w:space="0" w:color="auto"/>
            </w:tcBorders>
          </w:tcPr>
          <w:p w:rsidR="00D6676A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D6676A" w:rsidRDefault="00D6676A" w:rsidP="00D6676A">
            <w:pPr>
              <w:pStyle w:val="Textkrper-Zeileneinzug"/>
              <w:tabs>
                <w:tab w:val="left" w:pos="2499"/>
                <w:tab w:val="left" w:pos="4767"/>
              </w:tabs>
              <w:rPr>
                <w:lang w:val="de-DE" w:bidi="de-DE"/>
              </w:rPr>
            </w:pPr>
            <w:r>
              <w:rPr>
                <w:lang w:val="de-DE" w:bidi="de-DE"/>
              </w:rPr>
              <w:t xml:space="preserve">von: </w:t>
            </w:r>
            <w:r w:rsidRPr="005141D8">
              <w:rPr>
                <w:u w:val="single"/>
                <w:lang w:val="de-DE" w:bidi="de-DE"/>
              </w:rPr>
              <w:tab/>
            </w:r>
            <w:r>
              <w:rPr>
                <w:lang w:val="de-DE" w:bidi="de-DE"/>
              </w:rPr>
              <w:t xml:space="preserve"> zu: </w:t>
            </w:r>
            <w:r w:rsidRPr="005141D8">
              <w:rPr>
                <w:u w:val="single"/>
                <w:lang w:val="de-DE" w:bidi="de-DE"/>
              </w:rPr>
              <w:tab/>
            </w:r>
          </w:p>
          <w:p w:rsidR="00D6676A" w:rsidRDefault="00D6676A" w:rsidP="00D6676A">
            <w:pPr>
              <w:pStyle w:val="Textkrper-Zeileneinzug"/>
              <w:rPr>
                <w:lang w:val="de-DE" w:bidi="de-DE"/>
              </w:rPr>
            </w:pPr>
          </w:p>
          <w:p w:rsidR="00D6676A" w:rsidRDefault="00D6676A" w:rsidP="00D6676A">
            <w:pPr>
              <w:pStyle w:val="Textkrper-Zeileneinzug"/>
              <w:rPr>
                <w:lang w:val="de-DE" w:bidi="de-DE"/>
              </w:rPr>
            </w:pPr>
            <w:r>
              <w:rPr>
                <w:lang w:val="de-DE" w:bidi="de-DE"/>
              </w:rPr>
              <w:t>Bemerkungen:</w:t>
            </w:r>
          </w:p>
          <w:p w:rsidR="00D6676A" w:rsidRPr="0089285C" w:rsidRDefault="00D6676A" w:rsidP="00D6676A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</w:tc>
      </w:tr>
      <w:tr w:rsidR="00D6676A" w:rsidRPr="00E35C49" w:rsidTr="00C55E7E">
        <w:trPr>
          <w:trHeight w:val="1133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sz w:val="20"/>
                <w:lang w:val="de-DE" w:bidi="de-DE"/>
              </w:rPr>
            </w:pPr>
          </w:p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sz w:val="20"/>
                <w:lang w:val="de-DE" w:bidi="de-DE"/>
              </w:rPr>
            </w:pPr>
            <w:r w:rsidRPr="00995E5F">
              <w:rPr>
                <w:rFonts w:cs="Helvetica"/>
                <w:b/>
                <w:sz w:val="20"/>
                <w:lang w:val="de-DE" w:bidi="de-DE"/>
              </w:rPr>
              <w:t>Hinweise:</w:t>
            </w:r>
          </w:p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sz w:val="16"/>
                <w:szCs w:val="16"/>
                <w:lang w:val="de-DE" w:bidi="de-DE"/>
              </w:rPr>
            </w:pPr>
            <w:r w:rsidRPr="00995E5F">
              <w:rPr>
                <w:rFonts w:cs="Helvetica"/>
                <w:i/>
                <w:iCs/>
                <w:sz w:val="16"/>
                <w:szCs w:val="16"/>
                <w:lang w:val="de-DE" w:bidi="de-DE"/>
              </w:rPr>
              <w:t xml:space="preserve"> (z.B. Anpassung Nachführung besondere Hinweise)</w:t>
            </w:r>
          </w:p>
          <w:p w:rsidR="00D6676A" w:rsidRPr="00995E5F" w:rsidRDefault="00D6676A" w:rsidP="00D6676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sz w:val="20"/>
                <w:lang w:val="de-DE" w:bidi="de-DE"/>
              </w:rPr>
            </w:pPr>
          </w:p>
        </w:tc>
        <w:tc>
          <w:tcPr>
            <w:tcW w:w="6542" w:type="dxa"/>
            <w:tcBorders>
              <w:left w:val="single" w:sz="4" w:space="0" w:color="auto"/>
            </w:tcBorders>
          </w:tcPr>
          <w:p w:rsidR="00D6676A" w:rsidRPr="00906A57" w:rsidRDefault="00D6676A" w:rsidP="00D6676A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1134" w:type="dxa"/>
          </w:tcPr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  <w:p w:rsidR="00D6676A" w:rsidRPr="00330A34" w:rsidRDefault="00D6676A" w:rsidP="00D6676A">
            <w:pPr>
              <w:pStyle w:val="Textkrper-Zeileneinzug"/>
              <w:rPr>
                <w:sz w:val="20"/>
                <w:lang w:val="de-DE" w:bidi="de-DE"/>
              </w:rPr>
            </w:pPr>
          </w:p>
        </w:tc>
      </w:tr>
      <w:tr w:rsidR="00C55E7E" w:rsidRPr="00E35C49" w:rsidTr="00C55E7E">
        <w:trPr>
          <w:trHeight w:val="1133"/>
        </w:trPr>
        <w:tc>
          <w:tcPr>
            <w:tcW w:w="2604" w:type="dxa"/>
            <w:tcBorders>
              <w:top w:val="nil"/>
            </w:tcBorders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  <w:p w:rsidR="00C55E7E" w:rsidRDefault="00C55E7E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8C625F">
              <w:rPr>
                <w:rFonts w:cs="Helvetica"/>
                <w:b/>
                <w:color w:val="000000"/>
                <w:sz w:val="20"/>
                <w:lang w:val="de-DE" w:bidi="de-DE"/>
              </w:rPr>
              <w:t xml:space="preserve">Nachführung </w:t>
            </w: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>Karte der Zulässigkeiten:</w:t>
            </w:r>
          </w:p>
          <w:p w:rsidR="00C55E7E" w:rsidRDefault="00C55E7E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(Visum / Datum Nachführung)</w:t>
            </w:r>
          </w:p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</w:p>
        </w:tc>
        <w:tc>
          <w:tcPr>
            <w:tcW w:w="6542" w:type="dxa"/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lang w:val="de-DE" w:bidi="de-DE"/>
              </w:rPr>
            </w:pPr>
          </w:p>
        </w:tc>
        <w:tc>
          <w:tcPr>
            <w:tcW w:w="1134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979"/>
        </w:trPr>
        <w:tc>
          <w:tcPr>
            <w:tcW w:w="2604" w:type="dxa"/>
            <w:vAlign w:val="center"/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  <w:p w:rsidR="00C55E7E" w:rsidRDefault="00C55E7E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A07B04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Nachführung EWS </w:t>
            </w:r>
            <w:r w:rsidRPr="00A07B04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br/>
              <w:t>Kataster:</w:t>
            </w:r>
            <w:r w:rsidRPr="00995E5F">
              <w:rPr>
                <w:rFonts w:cs="Helvetica"/>
                <w:i/>
                <w:iCs/>
                <w:color w:val="000000"/>
                <w:szCs w:val="22"/>
                <w:lang w:val="de-DE" w:bidi="de-DE"/>
              </w:rPr>
              <w:t xml:space="preserve"> </w:t>
            </w:r>
            <w:r w:rsidRPr="00995E5F">
              <w:rPr>
                <w:rFonts w:cs="Helvetica"/>
                <w:i/>
                <w:iCs/>
                <w:color w:val="000000"/>
                <w:szCs w:val="22"/>
                <w:lang w:val="de-DE" w:bidi="de-DE"/>
              </w:rPr>
              <w:br/>
            </w:r>
            <w:r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(Visum / Datum Nachführung</w:t>
            </w:r>
          </w:p>
          <w:p w:rsidR="00C55E7E" w:rsidRPr="00C6101E" w:rsidRDefault="00C55E7E" w:rsidP="00C55E7E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6542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  <w:tc>
          <w:tcPr>
            <w:tcW w:w="1134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852"/>
        </w:trPr>
        <w:tc>
          <w:tcPr>
            <w:tcW w:w="2604" w:type="dxa"/>
            <w:vAlign w:val="center"/>
          </w:tcPr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</w:p>
          <w:p w:rsidR="00C55E7E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lang w:val="de-DE" w:bidi="de-DE"/>
              </w:rPr>
            </w:pPr>
            <w:r w:rsidRPr="00A07B04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Archivierung:</w:t>
            </w: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 xml:space="preserve"> </w:t>
            </w:r>
            <w:r w:rsidRPr="00A07B04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</w:t>
            </w: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(ja / nein)</w:t>
            </w:r>
          </w:p>
          <w:p w:rsidR="00C55E7E" w:rsidRPr="00C6101E" w:rsidRDefault="00C55E7E" w:rsidP="00C55E7E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6542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  <w:tc>
          <w:tcPr>
            <w:tcW w:w="1134" w:type="dxa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C55E7E" w:rsidRPr="00E35C49" w:rsidTr="00C55E7E">
        <w:trPr>
          <w:trHeight w:val="397"/>
        </w:trPr>
        <w:tc>
          <w:tcPr>
            <w:tcW w:w="2604" w:type="dxa"/>
            <w:vAlign w:val="center"/>
          </w:tcPr>
          <w:p w:rsidR="00C55E7E" w:rsidRPr="00995E5F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Cs w:val="22"/>
                <w:lang w:val="de-DE" w:bidi="de-DE"/>
              </w:rPr>
            </w:pPr>
          </w:p>
          <w:p w:rsidR="00C55E7E" w:rsidRPr="00A07B04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A07B04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Bemerkungen:</w:t>
            </w:r>
          </w:p>
          <w:p w:rsidR="00C55E7E" w:rsidRPr="00A07B04" w:rsidRDefault="00C55E7E" w:rsidP="00C55E7E">
            <w:pPr>
              <w:pStyle w:val="Textkrper-Zeileneinzug"/>
              <w:rPr>
                <w:sz w:val="24"/>
                <w:szCs w:val="24"/>
                <w:lang w:val="de-DE" w:bidi="de-DE"/>
              </w:rPr>
            </w:pPr>
          </w:p>
          <w:p w:rsidR="00C55E7E" w:rsidRPr="0089285C" w:rsidRDefault="00C55E7E" w:rsidP="00C55E7E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7676" w:type="dxa"/>
            <w:gridSpan w:val="2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</w:tbl>
    <w:p w:rsidR="00C67617" w:rsidRDefault="00C67617" w:rsidP="00C55E7E">
      <w:pPr>
        <w:pStyle w:val="Textkrper-Zeileneinzug"/>
        <w:rPr>
          <w:b/>
          <w:sz w:val="24"/>
          <w:szCs w:val="24"/>
        </w:rPr>
      </w:pPr>
    </w:p>
    <w:p w:rsidR="00CD7788" w:rsidRDefault="00CD7788" w:rsidP="00CD7788">
      <w:pPr>
        <w:pStyle w:val="Textkrper-Zeileneinzug"/>
        <w:jc w:val="left"/>
        <w:rPr>
          <w:b/>
          <w:i/>
        </w:rPr>
      </w:pPr>
    </w:p>
    <w:p w:rsidR="00CD7788" w:rsidRPr="000632B7" w:rsidRDefault="00CD7788" w:rsidP="00CD7788">
      <w:pPr>
        <w:pStyle w:val="Textkrper-Zeileneinzug"/>
        <w:jc w:val="left"/>
        <w:rPr>
          <w:b/>
          <w:i/>
        </w:rPr>
        <w:sectPr w:rsidR="00CD7788" w:rsidRPr="000632B7" w:rsidSect="00BB7200">
          <w:headerReference w:type="even" r:id="rId16"/>
          <w:headerReference w:type="default" r:id="rId17"/>
          <w:headerReference w:type="first" r:id="rId18"/>
          <w:pgSz w:w="11907" w:h="16840" w:code="9"/>
          <w:pgMar w:top="720" w:right="720" w:bottom="284" w:left="720" w:header="720" w:footer="680" w:gutter="0"/>
          <w:pgNumType w:start="2"/>
          <w:cols w:space="0" w:equalWidth="0">
            <w:col w:w="10167" w:space="708"/>
          </w:cols>
          <w:titlePg/>
          <w:docGrid w:linePitch="299"/>
        </w:sectPr>
      </w:pPr>
    </w:p>
    <w:p w:rsidR="00C55E7E" w:rsidRPr="00B43EE4" w:rsidRDefault="00326BF1" w:rsidP="00C55E7E">
      <w:pPr>
        <w:pStyle w:val="Textkrper-Zeileneinzug"/>
        <w:rPr>
          <w:b/>
          <w:sz w:val="24"/>
          <w:szCs w:val="24"/>
        </w:rPr>
      </w:pPr>
      <w:r>
        <w:rPr>
          <w:b/>
          <w:i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-526415</wp:posOffset>
                </wp:positionV>
                <wp:extent cx="882650" cy="314325"/>
                <wp:effectExtent l="0" t="0" r="0" b="254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788" w:rsidRPr="005F39F0" w:rsidRDefault="00CD7788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Anhang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39.35pt;margin-top:-41.45pt;width:69.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" stroked="f">
                <v:textbox>
                  <w:txbxContent>
                    <w:p w:rsidR="00CD7788" w:rsidRPr="005F39F0" w:rsidRDefault="00CD7788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 xml:space="preserve">Anhang </w:t>
                      </w:r>
                      <w:r>
                        <w:rPr>
                          <w:b/>
                          <w:lang w:val="de-D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5E7E" w:rsidRPr="00B43EE4">
        <w:rPr>
          <w:b/>
          <w:sz w:val="24"/>
          <w:szCs w:val="24"/>
        </w:rPr>
        <w:t xml:space="preserve">Übersichtskarten </w:t>
      </w:r>
    </w:p>
    <w:p w:rsidR="00C55E7E" w:rsidRDefault="00C55E7E" w:rsidP="00C55E7E">
      <w:pPr>
        <w:pStyle w:val="Textkrper-Zeileneinzug"/>
        <w:jc w:val="left"/>
        <w:rPr>
          <w:b/>
        </w:rPr>
      </w:pPr>
    </w:p>
    <w:p w:rsidR="00C55E7E" w:rsidRDefault="00B839AC" w:rsidP="00C55E7E">
      <w:pPr>
        <w:pStyle w:val="Textkrper-Zeileneinzug"/>
        <w:jc w:val="left"/>
        <w:rPr>
          <w:b/>
          <w:i/>
        </w:rPr>
      </w:pPr>
      <w:r>
        <w:rPr>
          <w:b/>
          <w:i/>
        </w:rPr>
        <w:t>Ausschnitt Gewässerschutzkarte / Grundwasserkarte /</w:t>
      </w:r>
      <w:r w:rsidR="00C55E7E" w:rsidRPr="00B43EE4">
        <w:rPr>
          <w:b/>
          <w:i/>
        </w:rPr>
        <w:t xml:space="preserve"> Kataster der belasteten Standorte / </w:t>
      </w:r>
      <w:r w:rsidR="00C55E7E" w:rsidRPr="00B43EE4">
        <w:rPr>
          <w:b/>
          <w:i/>
        </w:rPr>
        <w:br/>
        <w:t>geologische Karte / hydrogeologische Karte</w:t>
      </w:r>
      <w:r w:rsidR="00C55E7E" w:rsidRPr="00B43EE4">
        <w:rPr>
          <w:b/>
          <w:i/>
        </w:rPr>
        <w:br/>
        <w:t>Mass</w:t>
      </w:r>
      <w:r w:rsidR="00C67617">
        <w:rPr>
          <w:b/>
          <w:i/>
        </w:rPr>
        <w:t>stab ca.  1:5'000 – 1:10’000</w:t>
      </w:r>
    </w:p>
    <w:p w:rsidR="00CD7788" w:rsidRDefault="00CD7788" w:rsidP="00C55E7E">
      <w:pPr>
        <w:pStyle w:val="Textkrper-Zeileneinzug"/>
        <w:jc w:val="left"/>
        <w:rPr>
          <w:b/>
          <w:i/>
        </w:rPr>
      </w:pPr>
    </w:p>
    <w:p w:rsidR="00CD7788" w:rsidRDefault="00CD7788" w:rsidP="00C55E7E">
      <w:pPr>
        <w:pStyle w:val="Textkrper-Zeileneinzug"/>
        <w:jc w:val="left"/>
        <w:rPr>
          <w:b/>
          <w:i/>
        </w:rPr>
      </w:pPr>
    </w:p>
    <w:p w:rsidR="00CD7788" w:rsidRDefault="00CD7788" w:rsidP="00C55E7E">
      <w:pPr>
        <w:pStyle w:val="Textkrper-Zeileneinzug"/>
        <w:jc w:val="left"/>
        <w:rPr>
          <w:b/>
          <w:i/>
        </w:rPr>
      </w:pPr>
    </w:p>
    <w:p w:rsidR="00CD7788" w:rsidRDefault="00CD7788" w:rsidP="00C55E7E">
      <w:pPr>
        <w:pStyle w:val="Textkrper-Zeileneinzug"/>
        <w:jc w:val="left"/>
        <w:rPr>
          <w:b/>
          <w:i/>
        </w:rPr>
      </w:pPr>
    </w:p>
    <w:p w:rsidR="00CD7788" w:rsidRDefault="00CD7788" w:rsidP="00C55E7E">
      <w:pPr>
        <w:pStyle w:val="Textkrper-Zeileneinzug"/>
        <w:jc w:val="left"/>
        <w:rPr>
          <w:b/>
          <w:i/>
        </w:rPr>
      </w:pPr>
    </w:p>
    <w:p w:rsidR="00CD7788" w:rsidRDefault="00CD7788">
      <w:pPr>
        <w:spacing w:line="240" w:lineRule="auto"/>
        <w:rPr>
          <w:b/>
          <w:i/>
        </w:rPr>
      </w:pPr>
      <w:r>
        <w:rPr>
          <w:b/>
          <w:i/>
        </w:rPr>
        <w:br w:type="page"/>
      </w:r>
    </w:p>
    <w:p w:rsidR="00511443" w:rsidRDefault="00326BF1" w:rsidP="00C55E7E">
      <w:pPr>
        <w:pStyle w:val="Textkrper-Zeileneinzug"/>
        <w:jc w:val="left"/>
        <w:rPr>
          <w:b/>
          <w:i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-391795</wp:posOffset>
                </wp:positionV>
                <wp:extent cx="882650" cy="314325"/>
                <wp:effectExtent l="0" t="0" r="0" b="127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788" w:rsidRPr="005F39F0" w:rsidRDefault="00CD7788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Anhang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39.2pt;margin-top:-30.85pt;width:69.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/UhA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" stroked="f">
                <v:textbox>
                  <w:txbxContent>
                    <w:p w:rsidR="00CD7788" w:rsidRPr="005F39F0" w:rsidRDefault="00CD7788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 xml:space="preserve">Anhang </w:t>
                      </w:r>
                      <w:r>
                        <w:rPr>
                          <w:b/>
                          <w:lang w:val="de-D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67617" w:rsidRDefault="00C67617" w:rsidP="00C55E7E">
      <w:pPr>
        <w:pStyle w:val="Textkrper-Zeileneinzug"/>
        <w:jc w:val="left"/>
        <w:rPr>
          <w:b/>
          <w:sz w:val="24"/>
          <w:szCs w:val="24"/>
        </w:rPr>
      </w:pPr>
    </w:p>
    <w:p w:rsidR="00C55E7E" w:rsidRPr="000632B7" w:rsidRDefault="00C55E7E" w:rsidP="00C55E7E">
      <w:pPr>
        <w:pStyle w:val="Textkrper-Zeileneinzug"/>
        <w:jc w:val="left"/>
      </w:pPr>
      <w:r w:rsidRPr="003D767D">
        <w:rPr>
          <w:b/>
          <w:sz w:val="24"/>
          <w:szCs w:val="24"/>
        </w:rPr>
        <w:t xml:space="preserve">Situationsplan mit Vermassung der Sondenstandorte </w:t>
      </w:r>
      <w:r>
        <w:rPr>
          <w:b/>
          <w:sz w:val="24"/>
          <w:szCs w:val="24"/>
        </w:rPr>
        <w:t>(</w:t>
      </w:r>
      <w:r w:rsidRPr="003D767D">
        <w:rPr>
          <w:b/>
          <w:sz w:val="24"/>
          <w:szCs w:val="24"/>
        </w:rPr>
        <w:t>1:</w:t>
      </w:r>
      <w:r>
        <w:rPr>
          <w:b/>
          <w:sz w:val="24"/>
          <w:szCs w:val="24"/>
        </w:rPr>
        <w:t>2</w:t>
      </w:r>
      <w:r w:rsidRPr="003D767D">
        <w:rPr>
          <w:b/>
          <w:sz w:val="24"/>
          <w:szCs w:val="24"/>
        </w:rPr>
        <w:t>00</w:t>
      </w:r>
      <w:r>
        <w:rPr>
          <w:b/>
          <w:sz w:val="24"/>
          <w:szCs w:val="24"/>
        </w:rPr>
        <w:t xml:space="preserve"> – 1:500)</w:t>
      </w:r>
      <w:r w:rsidRPr="003D767D">
        <w:rPr>
          <w:b/>
          <w:sz w:val="24"/>
          <w:szCs w:val="24"/>
        </w:rPr>
        <w:tab/>
      </w:r>
    </w:p>
    <w:p w:rsidR="00C55E7E" w:rsidRDefault="00C55E7E" w:rsidP="00C55E7E">
      <w:pPr>
        <w:pStyle w:val="Textkrper-Eingerckt"/>
        <w:jc w:val="left"/>
      </w:pPr>
    </w:p>
    <w:p w:rsidR="00372133" w:rsidRDefault="00372133" w:rsidP="00C55E7E">
      <w:pPr>
        <w:pStyle w:val="Textkrper-Eingerckt"/>
        <w:jc w:val="left"/>
      </w:pPr>
    </w:p>
    <w:p w:rsidR="00372133" w:rsidRDefault="00372133" w:rsidP="00C55E7E">
      <w:pPr>
        <w:pStyle w:val="Textkrper-Eingerckt"/>
        <w:jc w:val="left"/>
      </w:pPr>
    </w:p>
    <w:p w:rsidR="00372133" w:rsidRDefault="00372133" w:rsidP="00C55E7E">
      <w:pPr>
        <w:pStyle w:val="Textkrper-Eingerckt"/>
        <w:jc w:val="left"/>
      </w:pPr>
    </w:p>
    <w:p w:rsidR="00372133" w:rsidRDefault="00372133" w:rsidP="00C55E7E">
      <w:pPr>
        <w:pStyle w:val="Textkrper-Eingerckt"/>
        <w:jc w:val="left"/>
      </w:pPr>
    </w:p>
    <w:p w:rsidR="002A5853" w:rsidRDefault="00C55E7E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br w:type="page"/>
      </w:r>
    </w:p>
    <w:p w:rsidR="005839AA" w:rsidRDefault="00326BF1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-386715</wp:posOffset>
                </wp:positionV>
                <wp:extent cx="882650" cy="314325"/>
                <wp:effectExtent l="1270" t="3810" r="190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788" w:rsidRPr="005F39F0" w:rsidRDefault="00CD7788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>Anhang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38.85pt;margin-top:-30.45pt;width:69.5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" stroked="f">
                <v:textbox>
                  <w:txbxContent>
                    <w:p w:rsidR="00CD7788" w:rsidRPr="005F39F0" w:rsidRDefault="00CD7788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>Anhang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6467475" cy="9105900"/>
            <wp:effectExtent l="19050" t="19050" r="28575" b="19050"/>
            <wp:docPr id="1" name="Bild 3" descr="Bohrp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Bohrpr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0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39AA" w:rsidRDefault="002A5853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rPr>
          <w:noProof/>
          <w:lang w:val="en-US" w:eastAsia="en-US"/>
        </w:rPr>
        <w:br w:type="page"/>
      </w:r>
    </w:p>
    <w:p w:rsidR="005839AA" w:rsidRDefault="00326BF1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-386715</wp:posOffset>
                </wp:positionV>
                <wp:extent cx="882650" cy="314325"/>
                <wp:effectExtent l="0" t="381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788" w:rsidRPr="005F39F0" w:rsidRDefault="00CD7788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Anhang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438.5pt;margin-top:-30.45pt;width:69.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DjhgIAABg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" stroked="f">
                <v:textbox>
                  <w:txbxContent>
                    <w:p w:rsidR="00CD7788" w:rsidRPr="005F39F0" w:rsidRDefault="00CD7788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 xml:space="preserve">Anhang </w:t>
                      </w:r>
                      <w:r>
                        <w:rPr>
                          <w:b/>
                          <w:lang w:val="de-D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6477000" cy="9067800"/>
            <wp:effectExtent l="0" t="0" r="0" b="0"/>
            <wp:docPr id="2" name="Bild 4" descr="Druckprüf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Druckprüf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17" w:rsidRPr="004048EA" w:rsidRDefault="00C55E7E" w:rsidP="00C55E7E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line="360" w:lineRule="auto"/>
        <w:ind w:right="142"/>
        <w:rPr>
          <w:noProof/>
          <w:lang w:val="en-US" w:eastAsia="en-US"/>
        </w:rPr>
      </w:pPr>
      <w:r>
        <w:br w:type="page"/>
      </w:r>
    </w:p>
    <w:p w:rsidR="00C55E7E" w:rsidRDefault="00326BF1" w:rsidP="00C55E7E">
      <w:pPr>
        <w:pStyle w:val="Textkrper-Eingerckt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5576570</wp:posOffset>
                </wp:positionH>
                <wp:positionV relativeFrom="paragraph">
                  <wp:posOffset>-386715</wp:posOffset>
                </wp:positionV>
                <wp:extent cx="882650" cy="314325"/>
                <wp:effectExtent l="4445" t="381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788" w:rsidRPr="005F39F0" w:rsidRDefault="00CD7788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Anhang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439.1pt;margin-top:-30.45pt;width:69.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rghAIAABc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" stroked="f">
                <v:textbox>
                  <w:txbxContent>
                    <w:p w:rsidR="00CD7788" w:rsidRPr="005F39F0" w:rsidRDefault="00CD7788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 xml:space="preserve">Anhang </w:t>
                      </w:r>
                      <w:r>
                        <w:rPr>
                          <w:b/>
                          <w:lang w:val="de-D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55E7E" w:rsidRDefault="00326BF1" w:rsidP="00C55E7E">
      <w:pPr>
        <w:pStyle w:val="Textkrper-Eingerckt"/>
      </w:pPr>
      <w:r>
        <w:rPr>
          <w:noProof/>
          <w:lang w:eastAsia="de-CH"/>
        </w:rPr>
        <w:drawing>
          <wp:inline distT="0" distB="0" distL="0" distR="0">
            <wp:extent cx="6562725" cy="8601075"/>
            <wp:effectExtent l="0" t="0" r="9525" b="9525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E7E" w:rsidSect="00BB7200">
      <w:footerReference w:type="first" r:id="rId22"/>
      <w:pgSz w:w="11907" w:h="16840" w:code="9"/>
      <w:pgMar w:top="1134" w:right="708" w:bottom="737" w:left="709" w:header="709" w:footer="680" w:gutter="0"/>
      <w:cols w:space="720"/>
      <w:formProt w:val="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395" w:rsidRDefault="002D1395">
      <w:r>
        <w:separator/>
      </w:r>
    </w:p>
  </w:endnote>
  <w:endnote w:type="continuationSeparator" w:id="0">
    <w:p w:rsidR="002D1395" w:rsidRDefault="002D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8" w:rsidRDefault="00DE72D6" w:rsidP="004048EA">
    <w:pPr>
      <w:pStyle w:val="Fuzeile"/>
      <w:pBdr>
        <w:top w:val="single" w:sz="4" w:space="1" w:color="auto"/>
      </w:pBdr>
      <w:tabs>
        <w:tab w:val="left" w:pos="1418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6BF1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8" w:rsidRDefault="00DE72D6" w:rsidP="00A121BE">
    <w:pPr>
      <w:pStyle w:val="Fuzeile"/>
      <w:pBdr>
        <w:top w:val="single" w:sz="4" w:space="1" w:color="auto"/>
      </w:pBdr>
      <w:tabs>
        <w:tab w:val="left" w:pos="1418"/>
      </w:tabs>
      <w:ind w:left="14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6BF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8" w:rsidRDefault="00DE72D6" w:rsidP="00330A34">
    <w:pPr>
      <w:pStyle w:val="Fuzeile"/>
      <w:pBdr>
        <w:top w:val="single" w:sz="4" w:space="1" w:color="auto"/>
      </w:pBdr>
      <w:tabs>
        <w:tab w:val="left" w:pos="1418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6BF1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395" w:rsidRDefault="002D1395">
      <w:r>
        <w:separator/>
      </w:r>
    </w:p>
  </w:footnote>
  <w:footnote w:type="continuationSeparator" w:id="0">
    <w:p w:rsidR="002D1395" w:rsidRDefault="002D13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8" w:rsidRDefault="00CD778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8" w:rsidRPr="00C346B7" w:rsidRDefault="00CD7788" w:rsidP="00C55E7E">
    <w:pPr>
      <w:pStyle w:val="Kopfzeile"/>
      <w:pBdr>
        <w:bottom w:val="single" w:sz="4" w:space="1" w:color="auto"/>
      </w:pBdr>
      <w:tabs>
        <w:tab w:val="clear" w:pos="9072"/>
        <w:tab w:val="right" w:pos="10065"/>
      </w:tabs>
      <w:ind w:right="-1"/>
      <w:rPr>
        <w:rStyle w:val="Seitenzahl"/>
        <w:b/>
      </w:rPr>
    </w:pPr>
    <w:r>
      <w:t>EWS: Schlussdokumentation zum ausgeführten Werk: Anlage Nr.:</w:t>
    </w:r>
    <w:r w:rsidRPr="00542DFF">
      <w:rPr>
        <w:b/>
        <w:sz w:val="24"/>
        <w:szCs w:val="24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8" w:rsidRPr="00C346B7" w:rsidRDefault="00CD7788" w:rsidP="00446479">
    <w:pPr>
      <w:pStyle w:val="Kopfzeile"/>
      <w:pBdr>
        <w:bottom w:val="single" w:sz="4" w:space="1" w:color="auto"/>
      </w:pBdr>
      <w:tabs>
        <w:tab w:val="clear" w:pos="9072"/>
        <w:tab w:val="right" w:pos="10065"/>
      </w:tabs>
      <w:ind w:right="-1"/>
      <w:rPr>
        <w:rStyle w:val="Seitenzahl"/>
        <w:b/>
      </w:rPr>
    </w:pPr>
    <w:r>
      <w:t>EWS: Schlussdokumentation zum ausgeführten Werk: Anlage Nr.:</w:t>
    </w:r>
    <w:r w:rsidRPr="00542DFF">
      <w:rPr>
        <w:b/>
        <w:sz w:val="24"/>
        <w:szCs w:val="24"/>
      </w:rPr>
      <w:t xml:space="preserve">  </w:t>
    </w:r>
    <w:r>
      <w:tab/>
    </w:r>
  </w:p>
  <w:p w:rsidR="00CD7788" w:rsidRPr="00446479" w:rsidRDefault="00CD7788" w:rsidP="0044647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B5763BD"/>
    <w:multiLevelType w:val="hybridMultilevel"/>
    <w:tmpl w:val="2BA4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43201"/>
    <w:multiLevelType w:val="singleLevel"/>
    <w:tmpl w:val="3CAABCB2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">
    <w:nsid w:val="7D4B6BE2"/>
    <w:multiLevelType w:val="hybridMultilevel"/>
    <w:tmpl w:val="66ECC83A"/>
    <w:lvl w:ilvl="0" w:tplc="F41A35B2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_x0009__x0009_string benutzerDaten = String.Empty;_x000d__x000a__x0009__x0009__x0009_Guid benutzerGuid;_x000d__x000a__x0009__x0009__x0009_Benutzer ben = null;_x000d__x000a_ _x000d__x000a__x0009__x0009__x0009_//Benutzer Guid von dem angemeldeten Benutzer_x000d__x000a__x0009__x0009__x0009_benutzerGuid = CMI.DomainModel.MappingInterfaces.MapperSingleton.Instance.UserGuid;_x000d__x000a_ _x000d__x000a__x0009__x0009__x0009_//Benutzer suchen und laden_x000d__x000a__x0009__x0009__x0009_Query resultBen = new Query(TypeDefinitions.ROOT);_x000d__x000a__x0009__x0009__x0009_resultBen.Criterions.Add(new GUIDCriterion(benutzerGuid));_x000d__x000a__x0009__x0009__x0009_TypedObjektList objektList = CMI.DomainModel.MappingInterfaces.MapperSingleton.Instance.ExecuteObjektQuery(resultBen, new long[0]);_x000d__x000a_ _x000d__x000a__x0009__x0009__x0009_if (objektList.Count &gt; 0) // Bestehender Benutzer gefunden_x000d__x000a__x0009__x0009__x0009_{_x000d__x000a_ _x0009__x0009__x0009__x0009_ben = (Benutzer) objektList[0];_x000d__x000a_ _x0009__x0009__x0009__x0009_CMI.DomainModel.MappingInterfaces.MapperSingleton.Instance.Load(ben.GUID, ben.LoadedFieldIDs(), true);_x000d__x000a__x0009__x0009__x0009__x0009__x000d__x000a__x0009__x0009__x0009__x0009_//Benutzerdaten abfüllen_x000d__x000a__x0009__x0009__x0009__x0009_benutzerDaten = ben.TelefonGeschaeft; _x000d__x000a__x0009__x0009__x0009__x0009__x000d__x000a__x0009__x0009__x0009__x0009_return benutzerDaten;_x000d__x000a__x0009__x0009__x0009_}_x000d__x000a__x0009__x0009__x0009__x000d__x000a__x0009__x0009__x0009_return string.Empty;_x000d__x000a_       }_x000d__x000a_   }_x000d__x000a_}_x000d__x000a_"/>
    <w:docVar w:name="MetaTool_TypeDefinition" w:val="Dokument"/>
  </w:docVars>
  <w:rsids>
    <w:rsidRoot w:val="008E20E9"/>
    <w:rsid w:val="0000088E"/>
    <w:rsid w:val="00033867"/>
    <w:rsid w:val="00036375"/>
    <w:rsid w:val="000627E9"/>
    <w:rsid w:val="000763EF"/>
    <w:rsid w:val="000815AA"/>
    <w:rsid w:val="000E3ECC"/>
    <w:rsid w:val="00144B2A"/>
    <w:rsid w:val="00160B99"/>
    <w:rsid w:val="00171E0F"/>
    <w:rsid w:val="001D238D"/>
    <w:rsid w:val="00265EA1"/>
    <w:rsid w:val="00272F88"/>
    <w:rsid w:val="002929FC"/>
    <w:rsid w:val="002A5853"/>
    <w:rsid w:val="002B28C3"/>
    <w:rsid w:val="002D1395"/>
    <w:rsid w:val="002F4BBE"/>
    <w:rsid w:val="00326BF1"/>
    <w:rsid w:val="00330A34"/>
    <w:rsid w:val="003465BE"/>
    <w:rsid w:val="00353386"/>
    <w:rsid w:val="00372133"/>
    <w:rsid w:val="00391708"/>
    <w:rsid w:val="003978BA"/>
    <w:rsid w:val="004048EA"/>
    <w:rsid w:val="00446479"/>
    <w:rsid w:val="004E67F6"/>
    <w:rsid w:val="0050626F"/>
    <w:rsid w:val="0050793A"/>
    <w:rsid w:val="00511443"/>
    <w:rsid w:val="005141D8"/>
    <w:rsid w:val="005151AD"/>
    <w:rsid w:val="00542DFF"/>
    <w:rsid w:val="0054516D"/>
    <w:rsid w:val="005538FF"/>
    <w:rsid w:val="005839AA"/>
    <w:rsid w:val="00583FD2"/>
    <w:rsid w:val="00591047"/>
    <w:rsid w:val="005A17B4"/>
    <w:rsid w:val="005B3D10"/>
    <w:rsid w:val="005C5C8A"/>
    <w:rsid w:val="005F0F9C"/>
    <w:rsid w:val="005F19C1"/>
    <w:rsid w:val="005F223D"/>
    <w:rsid w:val="005F70AE"/>
    <w:rsid w:val="00605486"/>
    <w:rsid w:val="00647E8E"/>
    <w:rsid w:val="00671B20"/>
    <w:rsid w:val="0068565F"/>
    <w:rsid w:val="006C738C"/>
    <w:rsid w:val="006D6A0C"/>
    <w:rsid w:val="00743C33"/>
    <w:rsid w:val="00750BB6"/>
    <w:rsid w:val="007B143C"/>
    <w:rsid w:val="007C6C0B"/>
    <w:rsid w:val="007E59B4"/>
    <w:rsid w:val="00817066"/>
    <w:rsid w:val="00876CB4"/>
    <w:rsid w:val="008855CA"/>
    <w:rsid w:val="008B5F50"/>
    <w:rsid w:val="008E20E9"/>
    <w:rsid w:val="00954FE0"/>
    <w:rsid w:val="009942FD"/>
    <w:rsid w:val="00994873"/>
    <w:rsid w:val="00997AF6"/>
    <w:rsid w:val="009B1B21"/>
    <w:rsid w:val="00A03040"/>
    <w:rsid w:val="00A121BE"/>
    <w:rsid w:val="00A23507"/>
    <w:rsid w:val="00A24306"/>
    <w:rsid w:val="00A51650"/>
    <w:rsid w:val="00AB25E9"/>
    <w:rsid w:val="00AB63D7"/>
    <w:rsid w:val="00AD0291"/>
    <w:rsid w:val="00AE2858"/>
    <w:rsid w:val="00AF038C"/>
    <w:rsid w:val="00AF45E1"/>
    <w:rsid w:val="00B3137A"/>
    <w:rsid w:val="00B6145E"/>
    <w:rsid w:val="00B839AC"/>
    <w:rsid w:val="00BB7200"/>
    <w:rsid w:val="00BC61A7"/>
    <w:rsid w:val="00BD592B"/>
    <w:rsid w:val="00BE704B"/>
    <w:rsid w:val="00C017EE"/>
    <w:rsid w:val="00C10979"/>
    <w:rsid w:val="00C11F28"/>
    <w:rsid w:val="00C55E7E"/>
    <w:rsid w:val="00C67617"/>
    <w:rsid w:val="00C95098"/>
    <w:rsid w:val="00CD7788"/>
    <w:rsid w:val="00D17A13"/>
    <w:rsid w:val="00D6676A"/>
    <w:rsid w:val="00DE72D6"/>
    <w:rsid w:val="00E258B1"/>
    <w:rsid w:val="00E50AFE"/>
    <w:rsid w:val="00E83C70"/>
    <w:rsid w:val="00E91E3F"/>
    <w:rsid w:val="00EB2FEA"/>
    <w:rsid w:val="00EC336C"/>
    <w:rsid w:val="00ED3003"/>
    <w:rsid w:val="00ED7AED"/>
    <w:rsid w:val="00F0130D"/>
    <w:rsid w:val="00F23355"/>
    <w:rsid w:val="00F30D22"/>
    <w:rsid w:val="00F3410F"/>
    <w:rsid w:val="00F420A5"/>
    <w:rsid w:val="00FD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Textkrper-Zeileneinzug"/>
    <w:qFormat/>
    <w:rsid w:val="00C55E7E"/>
    <w:pPr>
      <w:spacing w:line="288" w:lineRule="auto"/>
    </w:pPr>
    <w:rPr>
      <w:rFonts w:ascii="Helvetica" w:hAnsi="Helvetica"/>
      <w:sz w:val="22"/>
      <w:lang w:eastAsia="de-DE"/>
    </w:rPr>
  </w:style>
  <w:style w:type="paragraph" w:styleId="berschrift1">
    <w:name w:val="heading 1"/>
    <w:basedOn w:val="Standard"/>
    <w:next w:val="Textkrper-Zeileneinzug"/>
    <w:link w:val="berschrift1Zchn"/>
    <w:qFormat/>
    <w:rsid w:val="00C55E7E"/>
    <w:pPr>
      <w:keepNext/>
      <w:spacing w:before="240" w:after="240"/>
      <w:outlineLvl w:val="0"/>
    </w:pPr>
    <w:rPr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71E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71E0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71E0F"/>
  </w:style>
  <w:style w:type="character" w:styleId="Hyperlink">
    <w:name w:val="Hyperlink"/>
    <w:basedOn w:val="Absatz-Standardschriftart"/>
    <w:rsid w:val="00171E0F"/>
    <w:rPr>
      <w:color w:val="0000FF"/>
      <w:u w:val="single"/>
    </w:rPr>
  </w:style>
  <w:style w:type="character" w:styleId="BesuchterHyperlink">
    <w:name w:val="FollowedHyperlink"/>
    <w:basedOn w:val="Absatz-Standardschriftart"/>
    <w:rsid w:val="00171E0F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55E7E"/>
    <w:rPr>
      <w:rFonts w:ascii="Helvetica" w:hAnsi="Helvetica"/>
      <w:b/>
      <w:kern w:val="28"/>
      <w:sz w:val="28"/>
      <w:lang w:val="de-CH" w:eastAsia="de-DE"/>
    </w:rPr>
  </w:style>
  <w:style w:type="paragraph" w:customStyle="1" w:styleId="TitelblattTitel1">
    <w:name w:val="Titelblatt.Titel1"/>
    <w:basedOn w:val="Standard"/>
    <w:rsid w:val="00C55E7E"/>
    <w:pPr>
      <w:tabs>
        <w:tab w:val="left" w:pos="709"/>
      </w:tabs>
      <w:spacing w:before="120" w:line="480" w:lineRule="atLeast"/>
      <w:jc w:val="center"/>
    </w:pPr>
    <w:rPr>
      <w:b/>
      <w:sz w:val="34"/>
    </w:rPr>
  </w:style>
  <w:style w:type="paragraph" w:customStyle="1" w:styleId="TitelblattAuftraggeber">
    <w:name w:val="Titelblatt.Auftraggeber"/>
    <w:basedOn w:val="Standard"/>
    <w:rsid w:val="00C55E7E"/>
    <w:pPr>
      <w:tabs>
        <w:tab w:val="left" w:pos="709"/>
        <w:tab w:val="right" w:pos="8789"/>
      </w:tabs>
      <w:spacing w:before="120" w:line="300" w:lineRule="atLeast"/>
      <w:jc w:val="center"/>
    </w:pPr>
    <w:rPr>
      <w:b/>
      <w:sz w:val="24"/>
    </w:rPr>
  </w:style>
  <w:style w:type="paragraph" w:styleId="Textkrper-Zeileneinzug">
    <w:name w:val="Body Text Indent"/>
    <w:basedOn w:val="Standard"/>
    <w:link w:val="Textkrper-ZeileneinzugZchn"/>
    <w:rsid w:val="00C55E7E"/>
    <w:pPr>
      <w:jc w:val="both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55E7E"/>
    <w:rPr>
      <w:rFonts w:ascii="Helvetica" w:hAnsi="Helvetica"/>
      <w:sz w:val="22"/>
      <w:lang w:val="de-CH" w:eastAsia="de-DE"/>
    </w:rPr>
  </w:style>
  <w:style w:type="paragraph" w:customStyle="1" w:styleId="Textkrper-Eingerckt">
    <w:name w:val="Textkörper-Eingerückt"/>
    <w:basedOn w:val="Textkrper-Zeileneinzug"/>
    <w:rsid w:val="00C55E7E"/>
  </w:style>
  <w:style w:type="paragraph" w:styleId="Textkrper">
    <w:name w:val="Body Text"/>
    <w:basedOn w:val="Standard"/>
    <w:link w:val="TextkrperZchn"/>
    <w:uiPriority w:val="99"/>
    <w:unhideWhenUsed/>
    <w:rsid w:val="00C55E7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55E7E"/>
    <w:rPr>
      <w:rFonts w:ascii="Helvetica" w:hAnsi="Helvetica"/>
      <w:sz w:val="22"/>
      <w:lang w:val="de-CH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55E7E"/>
    <w:rPr>
      <w:rFonts w:ascii="Arial" w:hAnsi="Arial"/>
      <w:sz w:val="22"/>
      <w:lang w:val="de-CH" w:eastAsia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C55E7E"/>
    <w:rPr>
      <w:rFonts w:ascii="Arial" w:hAnsi="Arial"/>
      <w:sz w:val="22"/>
      <w:lang w:val="de-CH" w:eastAsia="de-CH"/>
    </w:rPr>
  </w:style>
  <w:style w:type="paragraph" w:customStyle="1" w:styleId="TitelblattBericht">
    <w:name w:val="Titelblatt.Bericht"/>
    <w:basedOn w:val="Standard"/>
    <w:rsid w:val="00F420A5"/>
    <w:pPr>
      <w:tabs>
        <w:tab w:val="left" w:pos="0"/>
      </w:tabs>
      <w:spacing w:before="120" w:after="120" w:line="560" w:lineRule="atLeast"/>
      <w:jc w:val="center"/>
    </w:pPr>
    <w:rPr>
      <w:b/>
      <w:sz w:val="44"/>
    </w:rPr>
  </w:style>
  <w:style w:type="paragraph" w:styleId="Sprechblasentext">
    <w:name w:val="Balloon Text"/>
    <w:basedOn w:val="Standard"/>
    <w:link w:val="SprechblasentextZchn"/>
    <w:rsid w:val="00330A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30A34"/>
    <w:rPr>
      <w:rFonts w:ascii="Tahoma" w:hAnsi="Tahoma" w:cs="Tahoma"/>
      <w:sz w:val="16"/>
      <w:szCs w:val="16"/>
      <w:lang w:eastAsia="de-DE"/>
    </w:rPr>
  </w:style>
  <w:style w:type="table" w:styleId="Tabellengitternetz">
    <w:name w:val="Tabellengitternetz"/>
    <w:basedOn w:val="NormaleTabelle"/>
    <w:rsid w:val="00BD59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Textkrper-Zeileneinzug"/>
    <w:qFormat/>
    <w:rsid w:val="00C55E7E"/>
    <w:pPr>
      <w:spacing w:line="288" w:lineRule="auto"/>
    </w:pPr>
    <w:rPr>
      <w:rFonts w:ascii="Helvetica" w:hAnsi="Helvetica"/>
      <w:sz w:val="22"/>
      <w:lang w:eastAsia="de-DE"/>
    </w:rPr>
  </w:style>
  <w:style w:type="paragraph" w:styleId="berschrift1">
    <w:name w:val="heading 1"/>
    <w:basedOn w:val="Standard"/>
    <w:next w:val="Textkrper-Zeileneinzug"/>
    <w:link w:val="berschrift1Zchn"/>
    <w:qFormat/>
    <w:rsid w:val="00C55E7E"/>
    <w:pPr>
      <w:keepNext/>
      <w:spacing w:before="240" w:after="240"/>
      <w:outlineLvl w:val="0"/>
    </w:pPr>
    <w:rPr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71E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71E0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71E0F"/>
  </w:style>
  <w:style w:type="character" w:styleId="Hyperlink">
    <w:name w:val="Hyperlink"/>
    <w:basedOn w:val="Absatz-Standardschriftart"/>
    <w:rsid w:val="00171E0F"/>
    <w:rPr>
      <w:color w:val="0000FF"/>
      <w:u w:val="single"/>
    </w:rPr>
  </w:style>
  <w:style w:type="character" w:styleId="BesuchterHyperlink">
    <w:name w:val="FollowedHyperlink"/>
    <w:basedOn w:val="Absatz-Standardschriftart"/>
    <w:rsid w:val="00171E0F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55E7E"/>
    <w:rPr>
      <w:rFonts w:ascii="Helvetica" w:hAnsi="Helvetica"/>
      <w:b/>
      <w:kern w:val="28"/>
      <w:sz w:val="28"/>
      <w:lang w:val="de-CH" w:eastAsia="de-DE"/>
    </w:rPr>
  </w:style>
  <w:style w:type="paragraph" w:customStyle="1" w:styleId="TitelblattTitel1">
    <w:name w:val="Titelblatt.Titel1"/>
    <w:basedOn w:val="Standard"/>
    <w:rsid w:val="00C55E7E"/>
    <w:pPr>
      <w:tabs>
        <w:tab w:val="left" w:pos="709"/>
      </w:tabs>
      <w:spacing w:before="120" w:line="480" w:lineRule="atLeast"/>
      <w:jc w:val="center"/>
    </w:pPr>
    <w:rPr>
      <w:b/>
      <w:sz w:val="34"/>
    </w:rPr>
  </w:style>
  <w:style w:type="paragraph" w:customStyle="1" w:styleId="TitelblattAuftraggeber">
    <w:name w:val="Titelblatt.Auftraggeber"/>
    <w:basedOn w:val="Standard"/>
    <w:rsid w:val="00C55E7E"/>
    <w:pPr>
      <w:tabs>
        <w:tab w:val="left" w:pos="709"/>
        <w:tab w:val="right" w:pos="8789"/>
      </w:tabs>
      <w:spacing w:before="120" w:line="300" w:lineRule="atLeast"/>
      <w:jc w:val="center"/>
    </w:pPr>
    <w:rPr>
      <w:b/>
      <w:sz w:val="24"/>
    </w:rPr>
  </w:style>
  <w:style w:type="paragraph" w:styleId="Textkrper-Zeileneinzug">
    <w:name w:val="Body Text Indent"/>
    <w:basedOn w:val="Standard"/>
    <w:link w:val="Textkrper-ZeileneinzugZchn"/>
    <w:rsid w:val="00C55E7E"/>
    <w:pPr>
      <w:jc w:val="both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55E7E"/>
    <w:rPr>
      <w:rFonts w:ascii="Helvetica" w:hAnsi="Helvetica"/>
      <w:sz w:val="22"/>
      <w:lang w:val="de-CH" w:eastAsia="de-DE"/>
    </w:rPr>
  </w:style>
  <w:style w:type="paragraph" w:customStyle="1" w:styleId="Textkrper-Eingerckt">
    <w:name w:val="Textkörper-Eingerückt"/>
    <w:basedOn w:val="Textkrper-Zeileneinzug"/>
    <w:rsid w:val="00C55E7E"/>
  </w:style>
  <w:style w:type="paragraph" w:styleId="Textkrper">
    <w:name w:val="Body Text"/>
    <w:basedOn w:val="Standard"/>
    <w:link w:val="TextkrperZchn"/>
    <w:uiPriority w:val="99"/>
    <w:unhideWhenUsed/>
    <w:rsid w:val="00C55E7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55E7E"/>
    <w:rPr>
      <w:rFonts w:ascii="Helvetica" w:hAnsi="Helvetica"/>
      <w:sz w:val="22"/>
      <w:lang w:val="de-CH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55E7E"/>
    <w:rPr>
      <w:rFonts w:ascii="Arial" w:hAnsi="Arial"/>
      <w:sz w:val="22"/>
      <w:lang w:val="de-CH" w:eastAsia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C55E7E"/>
    <w:rPr>
      <w:rFonts w:ascii="Arial" w:hAnsi="Arial"/>
      <w:sz w:val="22"/>
      <w:lang w:val="de-CH" w:eastAsia="de-CH"/>
    </w:rPr>
  </w:style>
  <w:style w:type="paragraph" w:customStyle="1" w:styleId="TitelblattBericht">
    <w:name w:val="Titelblatt.Bericht"/>
    <w:basedOn w:val="Standard"/>
    <w:rsid w:val="00F420A5"/>
    <w:pPr>
      <w:tabs>
        <w:tab w:val="left" w:pos="0"/>
      </w:tabs>
      <w:spacing w:before="120" w:after="120" w:line="560" w:lineRule="atLeast"/>
      <w:jc w:val="center"/>
    </w:pPr>
    <w:rPr>
      <w:b/>
      <w:sz w:val="44"/>
    </w:rPr>
  </w:style>
  <w:style w:type="paragraph" w:styleId="Sprechblasentext">
    <w:name w:val="Balloon Text"/>
    <w:basedOn w:val="Standard"/>
    <w:link w:val="SprechblasentextZchn"/>
    <w:rsid w:val="00330A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30A34"/>
    <w:rPr>
      <w:rFonts w:ascii="Tahoma" w:hAnsi="Tahoma" w:cs="Tahoma"/>
      <w:sz w:val="16"/>
      <w:szCs w:val="16"/>
      <w:lang w:eastAsia="de-DE"/>
    </w:rPr>
  </w:style>
  <w:style w:type="table" w:styleId="Tabellengitternetz">
    <w:name w:val="Tabellengitternetz"/>
    <w:basedOn w:val="NormaleTabelle"/>
    <w:rsid w:val="00BD59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fws.ch/g&#252;tesiegel/erdw&#228;rmesonde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9A4BAD06C92748B2C8CA92399C5FA3" ma:contentTypeVersion="19" ma:contentTypeDescription="Ein neues Dokument erstellen." ma:contentTypeScope="" ma:versionID="c537bb793cc754175739f95182e760bb">
  <xsd:schema xmlns:xsd="http://www.w3.org/2001/XMLSchema" xmlns:xs="http://www.w3.org/2001/XMLSchema" xmlns:p="http://schemas.microsoft.com/office/2006/metadata/properties" xmlns:ns1="http://schemas.microsoft.com/sharepoint/v3" xmlns:ns2="aaa33bb4-a131-48f4-9bc1-82a00e57a64a" xmlns:ns4="47d2a402-d77b-4bbf-8606-249d8b7d3cfc" targetNamespace="http://schemas.microsoft.com/office/2006/metadata/properties" ma:root="true" ma:fieldsID="b9049b8d6af9ed176373af095fb0f860" ns1:_="" ns2:_="" ns4:_="">
    <xsd:import namespace="http://schemas.microsoft.com/sharepoint/v3"/>
    <xsd:import namespace="aaa33bb4-a131-48f4-9bc1-82a00e57a64a"/>
    <xsd:import namespace="47d2a402-d77b-4bbf-8606-249d8b7d3cfc"/>
    <xsd:element name="properties">
      <xsd:complexType>
        <xsd:sequence>
          <xsd:element name="documentManagement">
            <xsd:complexType>
              <xsd:all>
                <xsd:element ref="ns2:Kurzform" minOccurs="0"/>
                <xsd:element ref="ns2:Numero" minOccurs="0"/>
                <xsd:element ref="ns2:Dokumentart" minOccurs="0"/>
                <xsd:element ref="ns4:DateString" minOccurs="0"/>
                <xsd:element ref="ns1:Language" minOccurs="0"/>
                <xsd:element ref="ns1:CustomerID" minOccurs="0"/>
                <xsd:element ref="ns2:Schluesselwort" minOccurs="0"/>
                <xsd:element ref="ns2:Zielgruppe" minOccurs="0"/>
                <xsd:element ref="ns2:ExemplarWeiter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7" nillable="true" ma:displayName="Sprache" ma:internalName="Langu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"/>
                    <xsd:enumeration value="IT"/>
                    <xsd:enumeration value="RM"/>
                    <xsd:enumeration value="EN"/>
                  </xsd:restriction>
                </xsd:simpleType>
              </xsd:element>
            </xsd:sequence>
          </xsd:extension>
        </xsd:complexContent>
      </xsd:complexType>
    </xsd:element>
    <xsd:element name="CustomerID" ma:index="8" nillable="true" ma:displayName="Benutzerdefinierte ID" ma:description="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33bb4-a131-48f4-9bc1-82a00e57a64a" elementFormDefault="qualified">
    <xsd:import namespace="http://schemas.microsoft.com/office/2006/documentManagement/types"/>
    <xsd:import namespace="http://schemas.microsoft.com/office/infopath/2007/PartnerControls"/>
    <xsd:element name="Kurzform" ma:index="2" nillable="true" ma:displayName="Kurzform" ma:description="Kurzform zur Dokumentidentifikation" ma:internalName="Kurzform">
      <xsd:simpleType>
        <xsd:restriction base="dms:Text">
          <xsd:maxLength value="100"/>
        </xsd:restriction>
      </xsd:simpleType>
    </xsd:element>
    <xsd:element name="Numero" ma:index="3" nillable="true" ma:displayName="Numero" ma:internalName="Numero">
      <xsd:simpleType>
        <xsd:restriction base="dms:Text">
          <xsd:maxLength value="100"/>
        </xsd:restriction>
      </xsd:simpleType>
    </xsd:element>
    <xsd:element name="Dokumentart" ma:index="5" nillable="true" ma:displayName="Dokumentart" ma:internalName="Dokumentar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Vollzugshilfe"/>
                    <xsd:enumeration value="Merkblatt"/>
                    <xsd:enumeration value="Weisung"/>
                    <xsd:enumeration value="Formular"/>
                    <xsd:enumeration value="Publikation"/>
                    <xsd:enumeration value="Medienmitteilung"/>
                    <xsd:enumeration value="Temporäre Dokumente"/>
                    <xsd:enumeration value="anderes!"/>
                  </xsd:restriction>
                </xsd:simpleType>
              </xsd:element>
            </xsd:sequence>
          </xsd:extension>
        </xsd:complexContent>
      </xsd:complexType>
    </xsd:element>
    <xsd:element name="Schluesselwort" ma:index="16" nillable="true" ma:displayName="Schluesselwort" ma:internalName="Schluesselwort">
      <xsd:simpleType>
        <xsd:restriction base="dms:Text">
          <xsd:maxLength value="255"/>
        </xsd:restriction>
      </xsd:simpleType>
    </xsd:element>
    <xsd:element name="Zielgruppe" ma:index="17" nillable="true" ma:displayName="Zielgruppe" ma:internalName="Zielgrup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Zielgruppe 1"/>
                    <xsd:enumeration value="Zielgruppe 2"/>
                  </xsd:restriction>
                </xsd:simpleType>
              </xsd:element>
            </xsd:sequence>
          </xsd:extension>
        </xsd:complexContent>
      </xsd:complexType>
    </xsd:element>
    <xsd:element name="ExemplarWeiteres" ma:index="19" nillable="true" ma:displayName="Weiteres" ma:internalName="ExemplarWeiter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2a402-d77b-4bbf-8606-249d8b7d3cfc" elementFormDefault="qualified">
    <xsd:import namespace="http://schemas.microsoft.com/office/2006/documentManagement/types"/>
    <xsd:import namespace="http://schemas.microsoft.com/office/infopath/2007/PartnerControls"/>
    <xsd:element name="DateString" ma:index="6" nillable="true" ma:displayName="Datum" ma:description="Verweisdatum (s.a. im Dokument)" ma:format="DateOnly" ma:internalName="DateString">
      <xsd:simpleType>
        <xsd:restriction base="dms:DateTime"/>
      </xsd:simple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haltstyp"/>
        <xsd:element ref="dc:title" minOccurs="0" maxOccurs="1" ma:index="1" ma:displayName="Titel"/>
        <xsd:element ref="dc:subject" minOccurs="0" maxOccurs="1"/>
        <xsd:element ref="dc:description" minOccurs="0" maxOccurs="1" ma:index="9" ma:displayName="Kommentare"/>
        <xsd:element name="keywords" minOccurs="0" maxOccurs="1" type="xsd:string"/>
        <xsd:element ref="dc:language" minOccurs="0" maxOccurs="1"/>
        <xsd:element name="category" minOccurs="0" maxOccurs="1" type="xsd:string" ma:index="4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
      <Value>DE</Value>
    </Language>
    <CustomerID xmlns="http://schemas.microsoft.com/sharepoint/v3">xBF004d</CustomerID>
    <Kurzform xmlns="aaa33bb4-a131-48f4-9bc1-82a00e57a64a">BF004d</Kurzform>
    <DateString xmlns="47d2a402-d77b-4bbf-8606-249d8b7d3cfc">2010-06-30T22:00:00+00:00</DateString>
    <Dokumentart xmlns="aaa33bb4-a131-48f4-9bc1-82a00e57a64a">
      <Value>Formular</Value>
    </Dokumentart>
    <Numero xmlns="aaa33bb4-a131-48f4-9bc1-82a00e57a64a" xsi:nil="true"/>
    <Zielgruppe xmlns="aaa33bb4-a131-48f4-9bc1-82a00e57a64a"/>
    <Schluesselwort xmlns="aaa33bb4-a131-48f4-9bc1-82a00e57a64a">T_Waermepumpen_Erdwaerme_Info</Schluesselwort>
    <ExemplarWeiteres xmlns="aaa33bb4-a131-48f4-9bc1-82a00e57a64a" xsi:nil="true"/>
  </documentManagement>
</p:properties>
</file>

<file path=customXml/itemProps1.xml><?xml version="1.0" encoding="utf-8"?>
<ds:datastoreItem xmlns:ds="http://schemas.openxmlformats.org/officeDocument/2006/customXml" ds:itemID="{1FDF3D0F-095C-41C4-9BC0-1D30E553DBF8}"/>
</file>

<file path=customXml/itemProps2.xml><?xml version="1.0" encoding="utf-8"?>
<ds:datastoreItem xmlns:ds="http://schemas.openxmlformats.org/officeDocument/2006/customXml" ds:itemID="{4068E5D2-B42B-4C19-B73B-9F7E0BC41516}"/>
</file>

<file path=customXml/itemProps3.xml><?xml version="1.0" encoding="utf-8"?>
<ds:datastoreItem xmlns:ds="http://schemas.openxmlformats.org/officeDocument/2006/customXml" ds:itemID="{75C424E3-48C4-4BE0-AF09-4CD599BA5250}"/>
</file>

<file path=customXml/itemProps4.xml><?xml version="1.0" encoding="utf-8"?>
<ds:datastoreItem xmlns:ds="http://schemas.openxmlformats.org/officeDocument/2006/customXml" ds:itemID="{D7D84055-892F-4991-B9B6-4AF5F3F47A31}"/>
</file>

<file path=customXml/itemProps5.xml><?xml version="1.0" encoding="utf-8"?>
<ds:datastoreItem xmlns:ds="http://schemas.openxmlformats.org/officeDocument/2006/customXml" ds:itemID="{1CF218B9-E53F-4F5F-AA4A-60AEC7676C69}"/>
</file>

<file path=docProps/app.xml><?xml version="1.0" encoding="utf-8"?>
<Properties xmlns="http://schemas.openxmlformats.org/officeDocument/2006/extended-properties" xmlns:vt="http://schemas.openxmlformats.org/officeDocument/2006/docPropsVTypes">
  <Template>74BFE126.dotm</Template>
  <TotalTime>0</TotalTime>
  <Pages>9</Pages>
  <Words>840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BF004.doc</vt:lpstr>
    </vt:vector>
  </TitlesOfParts>
  <Company>Kantonale Verwaltung Graubünden</Company>
  <LinksUpToDate>false</LinksUpToDate>
  <CharactersWithSpaces>6123</CharactersWithSpaces>
  <SharedDoc>false</SharedDoc>
  <HLinks>
    <vt:vector size="6" baseType="variant">
      <vt:variant>
        <vt:i4>7929911</vt:i4>
      </vt:variant>
      <vt:variant>
        <vt:i4>30</vt:i4>
      </vt:variant>
      <vt:variant>
        <vt:i4>0</vt:i4>
      </vt:variant>
      <vt:variant>
        <vt:i4>5</vt:i4>
      </vt:variant>
      <vt:variant>
        <vt:lpwstr>http://www.fws.ch/gütesiegel/erdwärmesonden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EWS Geologische Schlussdokumentation - Vorlage</dc:title>
  <dc:subject>Logo AfU für neue Tel. Nr.</dc:subject>
  <dc:creator>ZIMMERMANN MAX</dc:creator>
  <dc:description/>
  <cp:lastModifiedBy>Crescenti Lorenzo</cp:lastModifiedBy>
  <cp:revision>2</cp:revision>
  <cp:lastPrinted>2008-10-15T05:50:00Z</cp:lastPrinted>
  <dcterms:created xsi:type="dcterms:W3CDTF">2014-08-27T14:17:00Z</dcterms:created>
  <dcterms:modified xsi:type="dcterms:W3CDTF">2014-08-27T14:17:00Z</dcterms:modified>
  <cp:category>TP_Wasser_Pumpe_Home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_3.Selektion">
    <vt:lpwstr>thisdoc=1</vt:lpwstr>
  </property>
  <property fmtid="{D5CDD505-2E9C-101B-9397-08002B2CF9AE}" pid="3" name="DOK_4.Selektion">
    <vt:lpwstr>thisdoc=1</vt:lpwstr>
  </property>
  <property fmtid="{D5CDD505-2E9C-101B-9397-08002B2CF9AE}" pid="4" name="DOK_5.Selektion">
    <vt:lpwstr>thisdoc=1</vt:lpwstr>
  </property>
  <property fmtid="{D5CDD505-2E9C-101B-9397-08002B2CF9AE}" pid="5" name="EIN_5.Selektion">
    <vt:lpwstr>ZSZ_ZSZ_NAME= 'Register ANU'</vt:lpwstr>
  </property>
  <property fmtid="{D5CDD505-2E9C-101B-9397-08002B2CF9AE}" pid="6" name="ZWS_6.Selektion">
    <vt:lpwstr>ZSZ_ZSZ_NAME= 'Beteiligter'</vt:lpwstr>
  </property>
  <property fmtid="{D5CDD505-2E9C-101B-9397-08002B2CF9AE}" pid="7" name="ZWS_6.SelektionManuell">
    <vt:bool>true</vt:bool>
  </property>
  <property fmtid="{D5CDD505-2E9C-101B-9397-08002B2CF9AE}" pid="8" name="ContentTypeId">
    <vt:lpwstr>0x0101003B9A4BAD06C92748B2C8CA92399C5FA3</vt:lpwstr>
  </property>
  <property fmtid="{D5CDD505-2E9C-101B-9397-08002B2CF9AE}" pid="9" name="ContentType">
    <vt:lpwstr>Dokument</vt:lpwstr>
  </property>
  <property fmtid="{D5CDD505-2E9C-101B-9397-08002B2CF9AE}" pid="10" name="Order">
    <vt:r8>52100</vt:r8>
  </property>
  <property fmtid="{D5CDD505-2E9C-101B-9397-08002B2CF9AE}" pid="11" name="Datum_tmp">
    <vt:lpwstr>01.07.2010</vt:lpwstr>
  </property>
</Properties>
</file>