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7E" w:rsidRDefault="002B53E5" w:rsidP="00C55E7E">
      <w:pPr>
        <w:pStyle w:val="Kopfzeile"/>
        <w:tabs>
          <w:tab w:val="clear" w:pos="4536"/>
          <w:tab w:val="clear" w:pos="9072"/>
        </w:tabs>
        <w:rPr>
          <w:szCs w:val="22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147955</wp:posOffset>
                </wp:positionV>
                <wp:extent cx="1164590" cy="476885"/>
                <wp:effectExtent l="3175" t="0" r="3810" b="254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9D0" w:rsidRPr="009769D0" w:rsidRDefault="009769D0" w:rsidP="009769D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69D0">
                              <w:rPr>
                                <w:rFonts w:ascii="Arial" w:hAnsi="Arial" w:cs="Arial"/>
                                <w:b/>
                              </w:rPr>
                              <w:t>Committente/</w:t>
                            </w:r>
                          </w:p>
                          <w:p w:rsidR="009769D0" w:rsidRPr="009769D0" w:rsidRDefault="009769D0" w:rsidP="009769D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69D0">
                              <w:rPr>
                                <w:rFonts w:ascii="Arial" w:hAnsi="Arial" w:cs="Arial"/>
                                <w:b/>
                              </w:rPr>
                              <w:t>Esercente: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.2pt;margin-top:11.65pt;width:91.7pt;height:37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4bsw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" filled="f" stroked="f">
                <v:textbox style="mso-fit-shape-to-text:t">
                  <w:txbxContent>
                    <w:p w:rsidR="009769D0" w:rsidRPr="009769D0" w:rsidRDefault="009769D0" w:rsidP="009769D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769D0">
                        <w:rPr>
                          <w:rFonts w:ascii="Arial" w:hAnsi="Arial" w:cs="Arial"/>
                          <w:b/>
                        </w:rPr>
                        <w:t>Committente/</w:t>
                      </w:r>
                    </w:p>
                    <w:p w:rsidR="009769D0" w:rsidRPr="009769D0" w:rsidRDefault="009769D0" w:rsidP="009769D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769D0">
                        <w:rPr>
                          <w:rFonts w:ascii="Arial" w:hAnsi="Arial" w:cs="Arial"/>
                          <w:b/>
                        </w:rPr>
                        <w:t>Esercente: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418"/>
        <w:gridCol w:w="2850"/>
        <w:gridCol w:w="2851"/>
      </w:tblGrid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4E2B3C">
            <w:pPr>
              <w:pStyle w:val="Kopfzeile"/>
              <w:tabs>
                <w:tab w:val="clear" w:pos="4536"/>
                <w:tab w:val="clear" w:pos="9072"/>
              </w:tabs>
              <w:spacing w:line="240" w:lineRule="auto"/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4E2B3C">
            <w:pPr>
              <w:pStyle w:val="Kopfzeile"/>
              <w:tabs>
                <w:tab w:val="clear" w:pos="4536"/>
                <w:tab w:val="clear" w:pos="9072"/>
              </w:tabs>
              <w:spacing w:line="240" w:lineRule="auto"/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Nome: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0C092C" w:rsidP="004E2B3C">
            <w:pPr>
              <w:pStyle w:val="Kopfzeile"/>
              <w:tabs>
                <w:tab w:val="clear" w:pos="4536"/>
                <w:tab w:val="clear" w:pos="9072"/>
              </w:tabs>
              <w:spacing w:line="240" w:lineRule="auto"/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t>        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4E2B3C">
            <w:pPr>
              <w:pStyle w:val="Kopfzeile"/>
              <w:tabs>
                <w:tab w:val="clear" w:pos="4536"/>
                <w:tab w:val="clear" w:pos="9072"/>
              </w:tabs>
              <w:spacing w:line="240" w:lineRule="auto"/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4E2B3C">
            <w:pPr>
              <w:pStyle w:val="Kopfzeile"/>
              <w:tabs>
                <w:tab w:val="clear" w:pos="4536"/>
                <w:tab w:val="clear" w:pos="9072"/>
              </w:tabs>
              <w:spacing w:line="240" w:lineRule="auto"/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Indirizzo: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0C092C" w:rsidP="004E2B3C">
            <w:pPr>
              <w:pStyle w:val="Kopfzeile"/>
              <w:tabs>
                <w:tab w:val="clear" w:pos="4536"/>
                <w:tab w:val="clear" w:pos="9072"/>
              </w:tabs>
              <w:spacing w:line="240" w:lineRule="auto"/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RPr="00954FE0" w:rsidTr="002B28C3">
        <w:trPr>
          <w:trHeight w:val="8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8"/>
                <w:szCs w:val="8"/>
              </w:rPr>
            </w:pP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sz w:val="8"/>
                <w:szCs w:val="8"/>
              </w:rPr>
            </w:pP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823C8C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>
              <w:rPr>
                <w:b/>
                <w:szCs w:val="22"/>
              </w:rPr>
              <w:t>Recapito</w:t>
            </w:r>
            <w:r w:rsidR="00BD592B" w:rsidRPr="002B28C3">
              <w:rPr>
                <w:b/>
                <w:szCs w:val="22"/>
              </w:rPr>
              <w:t>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Indirizzo: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0C092C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Comune: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0C092C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4E2B3C" w:rsidP="004E2B3C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Parcella</w:t>
            </w:r>
            <w:r w:rsidR="00BD592B" w:rsidRPr="002B28C3">
              <w:rPr>
                <w:i/>
                <w:sz w:val="18"/>
                <w:szCs w:val="18"/>
              </w:rPr>
              <w:t xml:space="preserve"> n</w:t>
            </w:r>
            <w:r>
              <w:rPr>
                <w:i/>
                <w:sz w:val="18"/>
                <w:szCs w:val="18"/>
              </w:rPr>
              <w:t>o</w:t>
            </w:r>
            <w:r w:rsidR="00BD592B" w:rsidRPr="002B28C3">
              <w:rPr>
                <w:i/>
                <w:sz w:val="18"/>
                <w:szCs w:val="18"/>
              </w:rPr>
              <w:t>.</w:t>
            </w:r>
            <w:r>
              <w:rPr>
                <w:i/>
                <w:sz w:val="18"/>
                <w:szCs w:val="18"/>
              </w:rPr>
              <w:t>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0C092C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Coordinate</w:t>
            </w:r>
            <w:r w:rsidR="004E2B3C">
              <w:rPr>
                <w:i/>
                <w:sz w:val="18"/>
                <w:szCs w:val="18"/>
              </w:rPr>
              <w:t>: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X: </w:t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Y: </w:t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="000C092C"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954FE0" w:rsidRPr="00954FE0" w:rsidTr="002B28C3">
        <w:trPr>
          <w:trHeight w:val="8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8"/>
                <w:szCs w:val="8"/>
              </w:rPr>
            </w:pP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sz w:val="8"/>
                <w:szCs w:val="8"/>
              </w:rPr>
            </w:pP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b/>
                <w:szCs w:val="22"/>
              </w:rPr>
              <w:t>Autorizzazione: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Data: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0C092C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954FE0" w:rsidRPr="00954FE0" w:rsidTr="002B28C3">
        <w:trPr>
          <w:trHeight w:val="8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8"/>
                <w:szCs w:val="8"/>
              </w:rPr>
            </w:pP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4FE0" w:rsidRPr="002B28C3" w:rsidRDefault="00954FE0" w:rsidP="002B28C3">
            <w:pPr>
              <w:pStyle w:val="Kopfzeile"/>
              <w:tabs>
                <w:tab w:val="clear" w:pos="4536"/>
                <w:tab w:val="clear" w:pos="9072"/>
              </w:tabs>
              <w:rPr>
                <w:sz w:val="8"/>
                <w:szCs w:val="8"/>
              </w:rPr>
            </w:pPr>
          </w:p>
        </w:tc>
      </w:tr>
      <w:tr w:rsidR="00BD592B" w:rsidTr="002B28C3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4E2B3C" w:rsidP="004E2B3C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>
              <w:rPr>
                <w:b/>
                <w:szCs w:val="22"/>
              </w:rPr>
              <w:t>Impianto</w:t>
            </w:r>
            <w:r w:rsidR="00BD592B" w:rsidRPr="002B28C3">
              <w:rPr>
                <w:b/>
                <w:szCs w:val="22"/>
              </w:rPr>
              <w:t>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BD592B" w:rsidP="002B28C3">
            <w:pPr>
              <w:pStyle w:val="Kopfzeile"/>
              <w:tabs>
                <w:tab w:val="clear" w:pos="4536"/>
                <w:tab w:val="clear" w:pos="9072"/>
              </w:tabs>
              <w:rPr>
                <w:i/>
                <w:sz w:val="18"/>
                <w:szCs w:val="18"/>
              </w:rPr>
            </w:pPr>
            <w:r w:rsidRPr="002B28C3">
              <w:rPr>
                <w:i/>
                <w:sz w:val="18"/>
                <w:szCs w:val="18"/>
              </w:rPr>
              <w:t>Numero: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592B" w:rsidRPr="002B28C3" w:rsidRDefault="000C092C" w:rsidP="002B28C3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Cs w:val="22"/>
              </w:rPr>
            </w:pP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D592B" w:rsidRPr="002B28C3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BD592B" w:rsidRPr="002B28C3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2B28C3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</w:tbl>
    <w:p w:rsidR="00BD592B" w:rsidRDefault="00BD592B" w:rsidP="00C55E7E">
      <w:pPr>
        <w:pStyle w:val="Kopfzeile"/>
        <w:tabs>
          <w:tab w:val="clear" w:pos="4536"/>
          <w:tab w:val="clear" w:pos="9072"/>
        </w:tabs>
        <w:rPr>
          <w:szCs w:val="22"/>
        </w:rPr>
      </w:pPr>
    </w:p>
    <w:p w:rsidR="00C55E7E" w:rsidRPr="00E35C49" w:rsidRDefault="00C55E7E" w:rsidP="00C55E7E">
      <w:pPr>
        <w:pBdr>
          <w:bottom w:val="single" w:sz="12" w:space="1" w:color="auto"/>
        </w:pBdr>
        <w:rPr>
          <w:b/>
          <w:lang w:val="de-DE"/>
        </w:rPr>
      </w:pPr>
      <w:bookmarkStart w:id="0" w:name="_Toc477681757"/>
    </w:p>
    <w:p w:rsidR="00C55E7E" w:rsidRPr="00E35C49" w:rsidRDefault="00C55E7E" w:rsidP="00C55E7E">
      <w:pPr>
        <w:rPr>
          <w:b/>
          <w:lang w:val="de-DE"/>
        </w:rPr>
      </w:pPr>
    </w:p>
    <w:p w:rsidR="00823C8C" w:rsidRPr="004E2B3C" w:rsidRDefault="00823C8C" w:rsidP="00823C8C">
      <w:pPr>
        <w:pStyle w:val="TitelblattTitel1"/>
        <w:jc w:val="left"/>
        <w:rPr>
          <w:sz w:val="40"/>
          <w:lang w:val="it-CH"/>
        </w:rPr>
      </w:pPr>
      <w:r w:rsidRPr="004E2B3C">
        <w:rPr>
          <w:sz w:val="40"/>
          <w:lang w:val="it-CH"/>
        </w:rPr>
        <w:t>Installazione di sonde geotermiche (</w:t>
      </w:r>
      <w:r w:rsidR="00C935FC" w:rsidRPr="004E2B3C">
        <w:rPr>
          <w:sz w:val="40"/>
          <w:lang w:val="it-CH"/>
        </w:rPr>
        <w:t>SGV</w:t>
      </w:r>
      <w:r w:rsidRPr="004E2B3C">
        <w:rPr>
          <w:sz w:val="40"/>
          <w:lang w:val="it-CH"/>
        </w:rPr>
        <w:t>)</w:t>
      </w:r>
    </w:p>
    <w:p w:rsidR="00823C8C" w:rsidRPr="004E2B3C" w:rsidRDefault="00823C8C" w:rsidP="004E2B3C">
      <w:pPr>
        <w:pStyle w:val="TitelblattTitel1"/>
        <w:jc w:val="left"/>
        <w:rPr>
          <w:sz w:val="40"/>
          <w:lang w:val="it-CH"/>
        </w:rPr>
      </w:pPr>
      <w:r w:rsidRPr="004E2B3C">
        <w:rPr>
          <w:sz w:val="40"/>
          <w:lang w:val="it-CH"/>
        </w:rPr>
        <w:t>Documentazione geologica e idrogeologica</w:t>
      </w:r>
      <w:r w:rsidRPr="004E2B3C">
        <w:rPr>
          <w:sz w:val="40"/>
          <w:lang w:val="it-CH"/>
        </w:rPr>
        <w:br/>
      </w:r>
      <w:r w:rsidR="00675532" w:rsidRPr="004E2B3C">
        <w:rPr>
          <w:sz w:val="40"/>
          <w:lang w:val="it-CH"/>
        </w:rPr>
        <w:t>dell’impianto</w:t>
      </w:r>
    </w:p>
    <w:p w:rsidR="00C55E7E" w:rsidRPr="004E2B3C" w:rsidRDefault="00C55E7E" w:rsidP="00954FE0">
      <w:pPr>
        <w:pStyle w:val="TitelblattTitel1"/>
        <w:spacing w:before="0"/>
        <w:jc w:val="left"/>
        <w:rPr>
          <w:lang w:val="it-CH"/>
        </w:rPr>
      </w:pPr>
    </w:p>
    <w:p w:rsidR="00C55E7E" w:rsidRPr="00DD53DA" w:rsidRDefault="00C55E7E" w:rsidP="00954FE0">
      <w:pPr>
        <w:pStyle w:val="TitelblattTitel1"/>
        <w:spacing w:before="0"/>
        <w:jc w:val="left"/>
        <w:rPr>
          <w:lang w:val="it-IT"/>
        </w:rPr>
      </w:pPr>
      <w:r w:rsidRPr="00DD53DA">
        <w:rPr>
          <w:sz w:val="22"/>
          <w:lang w:val="it-IT"/>
        </w:rPr>
        <w:t>Contenuto:</w:t>
      </w:r>
    </w:p>
    <w:p w:rsidR="00C55E7E" w:rsidRPr="004E2B3C" w:rsidRDefault="00823C8C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it-CH"/>
        </w:rPr>
      </w:pPr>
      <w:r w:rsidRPr="004E2B3C">
        <w:rPr>
          <w:sz w:val="22"/>
          <w:lang w:val="it-CH"/>
        </w:rPr>
        <w:t>Supervisione e valutazione geologica delle perforazioni geotermiche</w:t>
      </w:r>
    </w:p>
    <w:p w:rsidR="00C55E7E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 w:rsidRPr="003E6878">
        <w:rPr>
          <w:sz w:val="22"/>
          <w:lang w:val="de-DE"/>
        </w:rPr>
        <w:t xml:space="preserve">Allegato 1: </w:t>
      </w:r>
      <w:r w:rsidR="00823C8C">
        <w:rPr>
          <w:sz w:val="22"/>
          <w:lang w:val="de-DE"/>
        </w:rPr>
        <w:t>Inquadramento cartografico</w:t>
      </w:r>
      <w:r w:rsidRPr="003E6878">
        <w:rPr>
          <w:sz w:val="22"/>
          <w:lang w:val="de-DE"/>
        </w:rPr>
        <w:t> </w:t>
      </w:r>
    </w:p>
    <w:p w:rsidR="00C55E7E" w:rsidRPr="004E2B3C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it-CH"/>
        </w:rPr>
      </w:pPr>
      <w:r w:rsidRPr="004E2B3C">
        <w:rPr>
          <w:sz w:val="22"/>
          <w:lang w:val="it-CH"/>
        </w:rPr>
        <w:t xml:space="preserve">Allegato 2: </w:t>
      </w:r>
      <w:r w:rsidR="00823C8C" w:rsidRPr="004E2B3C">
        <w:rPr>
          <w:sz w:val="22"/>
          <w:lang w:val="it-CH"/>
        </w:rPr>
        <w:t>Planimetria catastale con posizione dell</w:t>
      </w:r>
      <w:r w:rsidR="004E2B3C">
        <w:rPr>
          <w:sz w:val="22"/>
          <w:lang w:val="it-CH"/>
        </w:rPr>
        <w:t>e</w:t>
      </w:r>
      <w:r w:rsidR="00823C8C" w:rsidRPr="004E2B3C">
        <w:rPr>
          <w:sz w:val="22"/>
          <w:lang w:val="it-CH"/>
        </w:rPr>
        <w:t xml:space="preserve"> sond</w:t>
      </w:r>
      <w:r w:rsidR="004E2B3C">
        <w:rPr>
          <w:sz w:val="22"/>
          <w:lang w:val="it-CH"/>
        </w:rPr>
        <w:t>e</w:t>
      </w:r>
    </w:p>
    <w:p w:rsidR="00C55E7E" w:rsidRPr="00E35C49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>
        <w:rPr>
          <w:sz w:val="22"/>
          <w:lang w:val="de-DE"/>
        </w:rPr>
        <w:t>Allegato 3: </w:t>
      </w:r>
      <w:r w:rsidR="00823C8C">
        <w:rPr>
          <w:sz w:val="22"/>
          <w:lang w:val="de-DE"/>
        </w:rPr>
        <w:t>Protocollo di perforazione</w:t>
      </w:r>
    </w:p>
    <w:p w:rsidR="00C55E7E" w:rsidRPr="004E2B3C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it-CH"/>
        </w:rPr>
      </w:pPr>
      <w:r w:rsidRPr="004E2B3C">
        <w:rPr>
          <w:sz w:val="22"/>
          <w:lang w:val="it-CH"/>
        </w:rPr>
        <w:t xml:space="preserve">Allegato 4: </w:t>
      </w:r>
      <w:r w:rsidR="00933DCE" w:rsidRPr="004E2B3C">
        <w:rPr>
          <w:sz w:val="22"/>
          <w:lang w:val="it-CH"/>
        </w:rPr>
        <w:t>Test e protocolli di collaudo</w:t>
      </w:r>
    </w:p>
    <w:p w:rsidR="00C55E7E" w:rsidRPr="00E35C49" w:rsidRDefault="00C55E7E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lang w:val="de-DE"/>
        </w:rPr>
      </w:pPr>
      <w:r>
        <w:rPr>
          <w:sz w:val="22"/>
          <w:lang w:val="de-DE"/>
        </w:rPr>
        <w:t>Allegato 5: </w:t>
      </w:r>
      <w:r w:rsidR="00823C8C">
        <w:rPr>
          <w:sz w:val="22"/>
          <w:lang w:val="de-DE"/>
        </w:rPr>
        <w:t>Stratigrafia del terreno</w:t>
      </w:r>
    </w:p>
    <w:p w:rsidR="00C55E7E" w:rsidRPr="005F19C1" w:rsidRDefault="00823C8C" w:rsidP="00C55E7E">
      <w:pPr>
        <w:pStyle w:val="TitelblattAuftraggeber"/>
        <w:numPr>
          <w:ilvl w:val="0"/>
          <w:numId w:val="3"/>
        </w:numPr>
        <w:tabs>
          <w:tab w:val="clear" w:pos="709"/>
          <w:tab w:val="clear" w:pos="8789"/>
        </w:tabs>
        <w:spacing w:line="240" w:lineRule="auto"/>
        <w:ind w:hanging="720"/>
        <w:jc w:val="left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Documenti</w:t>
      </w:r>
      <w:r w:rsidR="00C55E7E" w:rsidRPr="005F19C1">
        <w:rPr>
          <w:sz w:val="22"/>
          <w:szCs w:val="22"/>
          <w:lang w:val="de-DE"/>
        </w:rPr>
        <w:t xml:space="preserve"> ausiliari: </w:t>
      </w:r>
      <w:r w:rsidR="000C092C" w:rsidRPr="00D17A13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D17A13">
        <w:rPr>
          <w:rFonts w:ascii="Arial" w:hAnsi="Arial" w:cs="Arial"/>
          <w:color w:val="0000FF"/>
          <w:sz w:val="22"/>
          <w:szCs w:val="22"/>
        </w:rPr>
        <w:instrText xml:space="preserve"> FORMTEXT </w:instrText>
      </w:r>
      <w:r w:rsidR="000C092C" w:rsidRPr="00D17A13">
        <w:rPr>
          <w:rFonts w:ascii="Arial" w:hAnsi="Arial" w:cs="Arial"/>
          <w:color w:val="0000FF"/>
          <w:sz w:val="22"/>
          <w:szCs w:val="22"/>
        </w:rPr>
      </w:r>
      <w:r w:rsidR="000C092C" w:rsidRPr="00D17A13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D17A13">
        <w:rPr>
          <w:rFonts w:ascii="Arial" w:hAnsi="Arial" w:cs="Arial"/>
          <w:noProof/>
          <w:color w:val="0000FF"/>
          <w:sz w:val="22"/>
          <w:szCs w:val="22"/>
        </w:rPr>
        <w:t>        </w:t>
      </w:r>
      <w:r w:rsidR="000C092C" w:rsidRPr="00D17A13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C55E7E" w:rsidRPr="00E35C49" w:rsidRDefault="00C55E7E" w:rsidP="00954FE0">
      <w:pPr>
        <w:pStyle w:val="TitelblattAuftraggeber"/>
        <w:tabs>
          <w:tab w:val="left" w:pos="3119"/>
        </w:tabs>
        <w:spacing w:before="0"/>
        <w:jc w:val="left"/>
        <w:rPr>
          <w:sz w:val="22"/>
          <w:lang w:val="de-DE"/>
        </w:rPr>
      </w:pPr>
    </w:p>
    <w:p w:rsidR="00C55E7E" w:rsidRPr="004E2B3C" w:rsidRDefault="00C55E7E" w:rsidP="00954FE0">
      <w:pPr>
        <w:pStyle w:val="TitelblattAuftraggeber"/>
        <w:pBdr>
          <w:bottom w:val="single" w:sz="12" w:space="1" w:color="auto"/>
        </w:pBdr>
        <w:tabs>
          <w:tab w:val="left" w:pos="3119"/>
        </w:tabs>
        <w:spacing w:before="60"/>
        <w:rPr>
          <w:sz w:val="22"/>
          <w:lang w:val="it-CH"/>
        </w:rPr>
      </w:pPr>
      <w:r w:rsidRPr="004E2B3C">
        <w:rPr>
          <w:b w:val="0"/>
          <w:sz w:val="18"/>
          <w:szCs w:val="18"/>
          <w:lang w:val="it-CH"/>
        </w:rPr>
        <w:t>(Allegati 3, 4 e 5 corrispondono ai modelli del FWS: ) </w:t>
      </w:r>
      <w:hyperlink r:id="rId13" w:history="1">
        <w:r w:rsidRPr="004E2B3C">
          <w:rPr>
            <w:rStyle w:val="Hyperlink"/>
            <w:b w:val="0"/>
            <w:sz w:val="18"/>
            <w:szCs w:val="18"/>
            <w:lang w:val="it-CH"/>
          </w:rPr>
          <w:t>www.fws.ch/gütesiegel/erdwärmesonden</w:t>
        </w:r>
      </w:hyperlink>
    </w:p>
    <w:p w:rsidR="005F19C1" w:rsidRPr="004E2B3C" w:rsidRDefault="00C55E7E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sz w:val="22"/>
          <w:szCs w:val="22"/>
          <w:u w:val="single"/>
          <w:lang w:val="it-CH"/>
        </w:rPr>
      </w:pPr>
      <w:r w:rsidRPr="004E2B3C">
        <w:rPr>
          <w:rFonts w:ascii="Arial" w:hAnsi="Arial" w:cs="Arial"/>
          <w:sz w:val="22"/>
          <w:szCs w:val="22"/>
          <w:lang w:val="it-CH"/>
        </w:rPr>
        <w:t>Relazione:</w:t>
      </w:r>
      <w:r w:rsidRPr="004E2B3C">
        <w:rPr>
          <w:rFonts w:ascii="Arial" w:hAnsi="Arial" w:cs="Arial"/>
          <w:sz w:val="22"/>
          <w:szCs w:val="22"/>
          <w:lang w:val="it-CH"/>
        </w:rPr>
        <w:tab/>
      </w: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>Numero: </w:t>
      </w:r>
      <w:r w:rsidR="00EC336C"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4E2B3C">
        <w:rPr>
          <w:rFonts w:ascii="Arial" w:hAnsi="Arial" w:cs="Arial"/>
          <w:color w:val="0000FF"/>
          <w:sz w:val="22"/>
          <w:szCs w:val="22"/>
          <w:lang w:val="it-CH"/>
        </w:rPr>
        <w:instrText xml:space="preserve"> FORMTEXT </w:instrText>
      </w:r>
      <w:r w:rsidR="000C092C" w:rsidRPr="00AF45E1">
        <w:rPr>
          <w:rFonts w:ascii="Arial" w:hAnsi="Arial" w:cs="Arial"/>
          <w:color w:val="0000FF"/>
          <w:sz w:val="22"/>
          <w:szCs w:val="22"/>
        </w:rPr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4E2B3C">
        <w:rPr>
          <w:rFonts w:ascii="Arial" w:hAnsi="Arial" w:cs="Arial"/>
          <w:noProof/>
          <w:color w:val="0000FF"/>
          <w:sz w:val="22"/>
          <w:szCs w:val="22"/>
          <w:lang w:val="it-CH"/>
        </w:rPr>
        <w:t>        </w:t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5F19C1" w:rsidRPr="004E2B3C" w:rsidRDefault="00C55E7E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sz w:val="22"/>
          <w:szCs w:val="22"/>
          <w:u w:val="single"/>
          <w:lang w:val="it-CH"/>
        </w:rPr>
      </w:pP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  <w:t>Data : </w:t>
      </w:r>
      <w:r w:rsidR="00EC336C"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4E2B3C">
        <w:rPr>
          <w:rFonts w:ascii="Arial" w:hAnsi="Arial" w:cs="Arial"/>
          <w:color w:val="0000FF"/>
          <w:sz w:val="22"/>
          <w:szCs w:val="22"/>
          <w:lang w:val="it-CH"/>
        </w:rPr>
        <w:instrText xml:space="preserve"> FORMTEXT </w:instrText>
      </w:r>
      <w:r w:rsidR="000C092C" w:rsidRPr="00AF45E1">
        <w:rPr>
          <w:rFonts w:ascii="Arial" w:hAnsi="Arial" w:cs="Arial"/>
          <w:color w:val="0000FF"/>
          <w:sz w:val="22"/>
          <w:szCs w:val="22"/>
        </w:rPr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4E2B3C">
        <w:rPr>
          <w:rFonts w:ascii="Arial" w:hAnsi="Arial" w:cs="Arial"/>
          <w:noProof/>
          <w:color w:val="0000FF"/>
          <w:sz w:val="22"/>
          <w:szCs w:val="22"/>
          <w:lang w:val="it-CH"/>
        </w:rPr>
        <w:t>        </w:t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954FE0" w:rsidRPr="004E2B3C" w:rsidRDefault="00954FE0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i/>
          <w:sz w:val="22"/>
          <w:szCs w:val="22"/>
          <w:lang w:val="it-CH"/>
        </w:rPr>
      </w:pP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="00823C8C" w:rsidRPr="004E2B3C">
        <w:rPr>
          <w:rFonts w:ascii="Arial" w:hAnsi="Arial" w:cs="Arial"/>
          <w:b w:val="0"/>
          <w:i/>
          <w:sz w:val="22"/>
          <w:szCs w:val="22"/>
          <w:lang w:val="it-CH"/>
        </w:rPr>
        <w:t>Studio di geologia</w:t>
      </w: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>: </w:t>
      </w:r>
      <w:r w:rsidR="00EC336C"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4E2B3C">
        <w:rPr>
          <w:rFonts w:ascii="Arial" w:hAnsi="Arial" w:cs="Arial"/>
          <w:color w:val="0000FF"/>
          <w:sz w:val="22"/>
          <w:szCs w:val="22"/>
          <w:lang w:val="it-CH"/>
        </w:rPr>
        <w:instrText xml:space="preserve"> FORMTEXT </w:instrText>
      </w:r>
      <w:r w:rsidR="000C092C" w:rsidRPr="00AF45E1">
        <w:rPr>
          <w:rFonts w:ascii="Arial" w:hAnsi="Arial" w:cs="Arial"/>
          <w:color w:val="0000FF"/>
          <w:sz w:val="22"/>
          <w:szCs w:val="22"/>
        </w:rPr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Pr="004E2B3C">
        <w:rPr>
          <w:rFonts w:ascii="Arial" w:hAnsi="Arial" w:cs="Arial"/>
          <w:noProof/>
          <w:color w:val="0000FF"/>
          <w:sz w:val="22"/>
          <w:szCs w:val="22"/>
          <w:lang w:val="it-CH"/>
        </w:rPr>
        <w:t>        </w:t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C55E7E" w:rsidRPr="004E2B3C" w:rsidRDefault="00954FE0" w:rsidP="00EC336C">
      <w:pPr>
        <w:pStyle w:val="TitelblattAuftraggeber"/>
        <w:tabs>
          <w:tab w:val="left" w:pos="1134"/>
          <w:tab w:val="left" w:pos="3261"/>
        </w:tabs>
        <w:jc w:val="left"/>
        <w:rPr>
          <w:rFonts w:ascii="Arial" w:hAnsi="Arial" w:cs="Arial"/>
          <w:b w:val="0"/>
          <w:i/>
          <w:sz w:val="22"/>
          <w:szCs w:val="22"/>
          <w:lang w:val="it-CH"/>
        </w:rPr>
      </w:pP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="00C55E7E" w:rsidRPr="004E2B3C">
        <w:rPr>
          <w:rFonts w:ascii="Arial" w:hAnsi="Arial" w:cs="Arial"/>
          <w:b w:val="0"/>
          <w:i/>
          <w:sz w:val="22"/>
          <w:szCs w:val="22"/>
          <w:lang w:val="it-CH"/>
        </w:rPr>
        <w:t>A</w:t>
      </w:r>
      <w:r w:rsidR="00823C8C" w:rsidRPr="004E2B3C">
        <w:rPr>
          <w:rFonts w:ascii="Arial" w:hAnsi="Arial" w:cs="Arial"/>
          <w:b w:val="0"/>
          <w:i/>
          <w:sz w:val="22"/>
          <w:szCs w:val="22"/>
          <w:lang w:val="it-CH"/>
        </w:rPr>
        <w:t>utore</w:t>
      </w:r>
      <w:r w:rsidR="00C55E7E" w:rsidRPr="004E2B3C">
        <w:rPr>
          <w:rFonts w:ascii="Arial" w:hAnsi="Arial" w:cs="Arial"/>
          <w:b w:val="0"/>
          <w:i/>
          <w:sz w:val="22"/>
          <w:szCs w:val="22"/>
          <w:lang w:val="it-CH"/>
        </w:rPr>
        <w:t>: </w:t>
      </w:r>
      <w:r w:rsidR="00EC336C" w:rsidRPr="004E2B3C">
        <w:rPr>
          <w:rFonts w:ascii="Arial" w:hAnsi="Arial" w:cs="Arial"/>
          <w:b w:val="0"/>
          <w:i/>
          <w:sz w:val="22"/>
          <w:szCs w:val="22"/>
          <w:lang w:val="it-CH"/>
        </w:rPr>
        <w:tab/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F19C1" w:rsidRPr="004E2B3C">
        <w:rPr>
          <w:rFonts w:ascii="Arial" w:hAnsi="Arial" w:cs="Arial"/>
          <w:color w:val="0000FF"/>
          <w:sz w:val="22"/>
          <w:szCs w:val="22"/>
          <w:lang w:val="it-CH"/>
        </w:rPr>
        <w:instrText xml:space="preserve"> FORMTEXT </w:instrText>
      </w:r>
      <w:r w:rsidR="000C092C" w:rsidRPr="00AF45E1">
        <w:rPr>
          <w:rFonts w:ascii="Arial" w:hAnsi="Arial" w:cs="Arial"/>
          <w:color w:val="0000FF"/>
          <w:sz w:val="22"/>
          <w:szCs w:val="22"/>
        </w:rPr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separate"/>
      </w:r>
      <w:r w:rsidR="005F19C1" w:rsidRPr="004E2B3C">
        <w:rPr>
          <w:rFonts w:ascii="Arial" w:hAnsi="Arial" w:cs="Arial"/>
          <w:noProof/>
          <w:color w:val="0000FF"/>
          <w:sz w:val="22"/>
          <w:szCs w:val="22"/>
          <w:lang w:val="it-CH"/>
        </w:rPr>
        <w:t>        </w:t>
      </w:r>
      <w:r w:rsidR="000C092C" w:rsidRPr="00AF45E1">
        <w:rPr>
          <w:rFonts w:ascii="Arial" w:hAnsi="Arial" w:cs="Arial"/>
          <w:color w:val="0000FF"/>
          <w:sz w:val="22"/>
          <w:szCs w:val="22"/>
        </w:rPr>
        <w:fldChar w:fldCharType="end"/>
      </w:r>
    </w:p>
    <w:p w:rsidR="00C55E7E" w:rsidRPr="004E2B3C" w:rsidRDefault="00C55E7E" w:rsidP="00954FE0">
      <w:pPr>
        <w:pStyle w:val="TitelblattAuftraggeber"/>
        <w:tabs>
          <w:tab w:val="left" w:pos="3119"/>
        </w:tabs>
        <w:spacing w:before="0"/>
        <w:jc w:val="left"/>
        <w:rPr>
          <w:b w:val="0"/>
          <w:i/>
          <w:sz w:val="22"/>
          <w:lang w:val="it-CH"/>
        </w:rPr>
      </w:pPr>
    </w:p>
    <w:p w:rsidR="00C55E7E" w:rsidRPr="004E2B3C" w:rsidRDefault="00C55E7E" w:rsidP="00954FE0">
      <w:pPr>
        <w:pStyle w:val="TitelblattAuftraggeber"/>
        <w:tabs>
          <w:tab w:val="left" w:pos="3119"/>
        </w:tabs>
        <w:spacing w:before="0"/>
        <w:jc w:val="left"/>
        <w:rPr>
          <w:b w:val="0"/>
          <w:i/>
          <w:sz w:val="22"/>
          <w:lang w:val="it-CH"/>
        </w:rPr>
      </w:pPr>
    </w:p>
    <w:p w:rsidR="00DA2C5E" w:rsidRPr="004E2B3C" w:rsidRDefault="00D84644" w:rsidP="00743C33">
      <w:pPr>
        <w:pStyle w:val="TitelblattAuftraggeber"/>
        <w:tabs>
          <w:tab w:val="left" w:pos="1134"/>
        </w:tabs>
        <w:jc w:val="left"/>
        <w:rPr>
          <w:sz w:val="22"/>
          <w:lang w:val="it-CH"/>
        </w:rPr>
      </w:pPr>
      <w:r w:rsidRPr="004E2B3C">
        <w:rPr>
          <w:b w:val="0"/>
          <w:sz w:val="22"/>
          <w:lang w:val="it-CH"/>
        </w:rPr>
        <w:t>Distribuito a</w:t>
      </w:r>
      <w:r w:rsidRPr="004E2B3C">
        <w:rPr>
          <w:sz w:val="22"/>
          <w:lang w:val="it-CH"/>
        </w:rPr>
        <w:t xml:space="preserve"> </w:t>
      </w:r>
      <w:r w:rsidR="00C55E7E" w:rsidRPr="004E2B3C">
        <w:rPr>
          <w:sz w:val="22"/>
          <w:lang w:val="it-CH"/>
        </w:rPr>
        <w:t>:</w:t>
      </w:r>
      <w:r w:rsidR="00C55E7E" w:rsidRPr="004E2B3C">
        <w:rPr>
          <w:sz w:val="22"/>
          <w:lang w:val="it-CH"/>
        </w:rPr>
        <w:tab/>
      </w:r>
    </w:p>
    <w:p w:rsidR="00DA2C5E" w:rsidRPr="004E2B3C" w:rsidRDefault="00823C8C" w:rsidP="00743C33">
      <w:pPr>
        <w:pStyle w:val="TitelblattAuftraggeber"/>
        <w:tabs>
          <w:tab w:val="left" w:pos="1134"/>
        </w:tabs>
        <w:jc w:val="left"/>
        <w:rPr>
          <w:i/>
          <w:sz w:val="22"/>
          <w:lang w:val="it-CH"/>
        </w:rPr>
      </w:pPr>
      <w:r w:rsidRPr="004E2B3C">
        <w:rPr>
          <w:i/>
          <w:sz w:val="22"/>
          <w:lang w:val="it-CH"/>
        </w:rPr>
        <w:t>UNA</w:t>
      </w:r>
      <w:r w:rsidR="00DA2C5E" w:rsidRPr="004E2B3C">
        <w:rPr>
          <w:i/>
          <w:sz w:val="22"/>
          <w:lang w:val="it-CH"/>
        </w:rPr>
        <w:t> </w:t>
      </w:r>
    </w:p>
    <w:p w:rsidR="00C55E7E" w:rsidRPr="004E2B3C" w:rsidRDefault="00823C8C" w:rsidP="00743C33">
      <w:pPr>
        <w:pStyle w:val="TitelblattAuftraggeber"/>
        <w:tabs>
          <w:tab w:val="left" w:pos="1134"/>
        </w:tabs>
        <w:jc w:val="left"/>
        <w:rPr>
          <w:lang w:val="it-CH"/>
        </w:rPr>
        <w:sectPr w:rsidR="00C55E7E" w:rsidRPr="004E2B3C" w:rsidSect="00B839AC">
          <w:footerReference w:type="default" r:id="rId14"/>
          <w:footerReference w:type="first" r:id="rId15"/>
          <w:type w:val="continuous"/>
          <w:pgSz w:w="11907" w:h="16840" w:code="9"/>
          <w:pgMar w:top="992" w:right="850" w:bottom="567" w:left="1559" w:header="720" w:footer="680" w:gutter="0"/>
          <w:pgNumType w:start="1"/>
          <w:cols w:space="0"/>
          <w:titlePg/>
          <w:docGrid w:linePitch="299"/>
        </w:sectPr>
      </w:pPr>
      <w:r w:rsidRPr="004E2B3C">
        <w:rPr>
          <w:i/>
          <w:sz w:val="22"/>
          <w:lang w:val="it-CH"/>
        </w:rPr>
        <w:t>Committente</w:t>
      </w:r>
      <w:r w:rsidR="002A5735">
        <w:rPr>
          <w:i/>
          <w:sz w:val="22"/>
          <w:lang w:val="it-CH"/>
        </w:rPr>
        <w:t xml:space="preserve"> / Esercente</w:t>
      </w:r>
      <w:r w:rsidR="00C55E7E" w:rsidRPr="004E2B3C">
        <w:rPr>
          <w:i/>
          <w:sz w:val="22"/>
          <w:lang w:val="it-CH"/>
        </w:rPr>
        <w:t> </w:t>
      </w:r>
    </w:p>
    <w:bookmarkEnd w:id="0"/>
    <w:p w:rsidR="00C55E7E" w:rsidRPr="004E2B3C" w:rsidRDefault="00FA1057" w:rsidP="00C55E7E">
      <w:pPr>
        <w:pStyle w:val="berschrift1"/>
        <w:spacing w:before="120" w:after="120"/>
        <w:rPr>
          <w:sz w:val="24"/>
          <w:u w:val="single"/>
          <w:lang w:val="it-CH"/>
        </w:rPr>
      </w:pPr>
      <w:r w:rsidRPr="004E2B3C">
        <w:rPr>
          <w:sz w:val="24"/>
          <w:u w:val="single"/>
          <w:lang w:val="it-CH"/>
        </w:rPr>
        <w:lastRenderedPageBreak/>
        <w:t xml:space="preserve">Supervisione e valutazione geologica delle </w:t>
      </w:r>
      <w:r w:rsidR="00D84644" w:rsidRPr="004E2B3C">
        <w:rPr>
          <w:sz w:val="24"/>
          <w:u w:val="single"/>
          <w:lang w:val="it-CH"/>
        </w:rPr>
        <w:t xml:space="preserve">perforazioni per le </w:t>
      </w:r>
      <w:r w:rsidRPr="004E2B3C">
        <w:rPr>
          <w:sz w:val="24"/>
          <w:u w:val="single"/>
          <w:lang w:val="it-CH"/>
        </w:rPr>
        <w:t>sonde g</w:t>
      </w:r>
      <w:r w:rsidR="002B7B36" w:rsidRPr="004E2B3C">
        <w:rPr>
          <w:sz w:val="24"/>
          <w:u w:val="single"/>
          <w:lang w:val="it-CH"/>
        </w:rPr>
        <w:t>e</w:t>
      </w:r>
      <w:r w:rsidRPr="004E2B3C">
        <w:rPr>
          <w:sz w:val="24"/>
          <w:u w:val="single"/>
          <w:lang w:val="it-CH"/>
        </w:rPr>
        <w:t>otermiche</w:t>
      </w:r>
    </w:p>
    <w:tbl>
      <w:tblPr>
        <w:tblW w:w="103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1701"/>
        <w:gridCol w:w="1276"/>
        <w:gridCol w:w="2693"/>
        <w:gridCol w:w="1276"/>
      </w:tblGrid>
      <w:tr w:rsidR="00C55E7E" w:rsidRPr="00E35C49" w:rsidTr="00C55E7E">
        <w:trPr>
          <w:trHeight w:val="374"/>
        </w:trPr>
        <w:tc>
          <w:tcPr>
            <w:tcW w:w="103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5E7E" w:rsidRPr="00F11B30" w:rsidRDefault="00D84644" w:rsidP="00C55E7E">
            <w:pPr>
              <w:pStyle w:val="Textkrper-Zeileneinzug"/>
              <w:spacing w:before="120" w:after="120"/>
              <w:jc w:val="left"/>
              <w:rPr>
                <w:b/>
                <w:sz w:val="28"/>
                <w:szCs w:val="28"/>
                <w:lang w:val="de-DE" w:bidi="de-DE"/>
              </w:rPr>
            </w:pPr>
            <w:r>
              <w:rPr>
                <w:b/>
                <w:sz w:val="28"/>
                <w:szCs w:val="28"/>
                <w:lang w:val="de-DE" w:bidi="de-DE"/>
              </w:rPr>
              <w:t>Dati</w:t>
            </w:r>
            <w:r w:rsidR="00C55E7E" w:rsidRPr="00F11B30">
              <w:rPr>
                <w:b/>
                <w:sz w:val="28"/>
                <w:szCs w:val="28"/>
                <w:lang w:val="de-DE" w:bidi="de-DE"/>
              </w:rPr>
              <w:t>:</w:t>
            </w:r>
          </w:p>
        </w:tc>
      </w:tr>
      <w:tr w:rsidR="00C55E7E" w:rsidRPr="00E35C49" w:rsidTr="00BD592B">
        <w:trPr>
          <w:trHeight w:val="374"/>
        </w:trPr>
        <w:tc>
          <w:tcPr>
            <w:tcW w:w="2268" w:type="dxa"/>
            <w:tcBorders>
              <w:top w:val="single" w:sz="4" w:space="0" w:color="auto"/>
            </w:tcBorders>
          </w:tcPr>
          <w:p w:rsidR="00C55E7E" w:rsidRPr="004E2B3C" w:rsidRDefault="00FA1057" w:rsidP="00E91E3F">
            <w:pPr>
              <w:pStyle w:val="Textkrper-Zeileneinzug"/>
              <w:spacing w:before="40"/>
              <w:jc w:val="right"/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szCs w:val="24"/>
                <w:lang w:val="it-CH" w:bidi="de-DE"/>
              </w:rPr>
              <w:t>Ditta di perforazione</w:t>
            </w:r>
            <w:r w:rsidR="00077A50" w:rsidRPr="004E2B3C">
              <w:rPr>
                <w:rFonts w:cs="Helvetica"/>
                <w:b/>
                <w:color w:val="000000"/>
                <w:sz w:val="20"/>
                <w:szCs w:val="24"/>
                <w:lang w:val="it-CH" w:bidi="de-DE"/>
              </w:rPr>
              <w:t xml:space="preserve">:  </w:t>
            </w:r>
            <w:r w:rsidR="00077A50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N</w:t>
            </w:r>
            <w:r w:rsidR="00C55E7E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ome</w:t>
            </w:r>
            <w:r w:rsidR="00C55E7E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 xml:space="preserve">  </w:t>
            </w:r>
          </w:p>
          <w:p w:rsidR="00C55E7E" w:rsidRPr="004E2B3C" w:rsidRDefault="00077A50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 xml:space="preserve">Via  </w:t>
            </w:r>
          </w:p>
          <w:p w:rsidR="00C55E7E" w:rsidRPr="004E2B3C" w:rsidRDefault="00077A50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N</w:t>
            </w:r>
            <w:r w:rsidR="002A5735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AP</w:t>
            </w:r>
            <w:r w:rsidR="00C55E7E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 xml:space="preserve">, </w:t>
            </w:r>
            <w:r w:rsidR="002A5735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Luogo</w:t>
            </w:r>
          </w:p>
          <w:p w:rsidR="00C55E7E" w:rsidRPr="00135BAB" w:rsidRDefault="00C55E7E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Tel, Fax</w:t>
            </w:r>
          </w:p>
          <w:p w:rsidR="00C55E7E" w:rsidRPr="00135BAB" w:rsidRDefault="00C55E7E" w:rsidP="00BD592B">
            <w:pPr>
              <w:pStyle w:val="Textkrper-Zeileneinzug"/>
              <w:jc w:val="right"/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pPr>
            <w:r w:rsidRPr="00135BAB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t>E-mail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</w:tcBorders>
          </w:tcPr>
          <w:p w:rsidR="00C55E7E" w:rsidRPr="00494D4B" w:rsidRDefault="000C092C" w:rsidP="00F0130D">
            <w:pPr>
              <w:pStyle w:val="Textkrper-Zeileneinzug"/>
              <w:jc w:val="left"/>
              <w:rPr>
                <w:lang w:val="de-DE" w:bidi="de-DE"/>
              </w:rPr>
            </w:pPr>
            <w:r w:rsidRPr="00AF45E1">
              <w:rPr>
                <w:rFonts w:ascii="Arial" w:hAnsi="Arial" w:cs="Arial"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AF45E1">
              <w:rPr>
                <w:rFonts w:ascii="Arial" w:hAnsi="Arial" w:cs="Arial"/>
                <w:color w:val="0000FF"/>
                <w:szCs w:val="22"/>
              </w:rPr>
              <w:instrText xml:space="preserve"> FORMTEXT </w:instrText>
            </w:r>
            <w:r w:rsidRPr="00AF45E1">
              <w:rPr>
                <w:rFonts w:ascii="Arial" w:hAnsi="Arial" w:cs="Arial"/>
                <w:color w:val="0000FF"/>
                <w:szCs w:val="22"/>
              </w:rPr>
            </w:r>
            <w:r w:rsidRPr="00AF45E1">
              <w:rPr>
                <w:rFonts w:ascii="Arial" w:hAnsi="Arial" w:cs="Arial"/>
                <w:color w:val="0000FF"/>
                <w:szCs w:val="22"/>
              </w:rPr>
              <w:fldChar w:fldCharType="separate"/>
            </w:r>
            <w:r w:rsidR="00C017EE" w:rsidRPr="00AF45E1">
              <w:rPr>
                <w:rFonts w:ascii="Arial" w:hAnsi="Arial" w:cs="Arial"/>
                <w:noProof/>
                <w:color w:val="0000FF"/>
                <w:szCs w:val="22"/>
              </w:rPr>
              <w:t>        </w:t>
            </w:r>
            <w:r w:rsidRPr="00AF45E1">
              <w:rPr>
                <w:rFonts w:ascii="Arial" w:hAnsi="Arial" w:cs="Arial"/>
                <w:color w:val="0000FF"/>
                <w:szCs w:val="22"/>
              </w:rPr>
              <w:fldChar w:fldCharType="end"/>
            </w:r>
          </w:p>
        </w:tc>
      </w:tr>
      <w:tr w:rsidR="00C55E7E" w:rsidRPr="00DD53DA" w:rsidTr="00C55E7E">
        <w:trPr>
          <w:trHeight w:val="500"/>
        </w:trPr>
        <w:tc>
          <w:tcPr>
            <w:tcW w:w="10348" w:type="dxa"/>
            <w:gridSpan w:val="7"/>
            <w:tcBorders>
              <w:bottom w:val="single" w:sz="2" w:space="0" w:color="auto"/>
            </w:tcBorders>
            <w:vAlign w:val="center"/>
          </w:tcPr>
          <w:p w:rsidR="00C55E7E" w:rsidRPr="004E2B3C" w:rsidRDefault="00077A50" w:rsidP="00077A5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t xml:space="preserve">Installazione sonde geotermiche </w:t>
            </w:r>
            <w:r w:rsidR="00C55E7E" w:rsidRPr="004E2B3C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t xml:space="preserve">: </w:t>
            </w:r>
            <w:r w:rsidR="00C55E7E" w:rsidRPr="004E2B3C">
              <w:rPr>
                <w:rFonts w:cs="Helvetica"/>
                <w:bCs/>
                <w:color w:val="000000"/>
                <w:sz w:val="20"/>
                <w:lang w:val="it-CH" w:bidi="de-DE"/>
              </w:rPr>
              <w:t xml:space="preserve">numero </w:t>
            </w:r>
            <w:r w:rsidRPr="004E2B3C">
              <w:rPr>
                <w:rFonts w:cs="Helvetica"/>
                <w:bCs/>
                <w:color w:val="000000"/>
                <w:sz w:val="20"/>
                <w:lang w:val="it-CH" w:bidi="de-DE"/>
              </w:rPr>
              <w:t xml:space="preserve">e </w:t>
            </w:r>
            <w:r w:rsidR="00C55E7E" w:rsidRPr="004E2B3C">
              <w:rPr>
                <w:rFonts w:cs="Helvetica"/>
                <w:bCs/>
                <w:color w:val="000000"/>
                <w:sz w:val="20"/>
                <w:lang w:val="it-CH" w:bidi="de-DE"/>
              </w:rPr>
              <w:t>profondità</w:t>
            </w:r>
            <w:r w:rsidRPr="004E2B3C">
              <w:rPr>
                <w:rFonts w:cs="Helvetica"/>
                <w:bCs/>
                <w:color w:val="000000"/>
                <w:sz w:val="20"/>
                <w:lang w:val="it-CH" w:bidi="de-DE"/>
              </w:rPr>
              <w:t xml:space="preserve"> delle sonde</w:t>
            </w:r>
            <w:r w:rsidR="00C55E7E" w:rsidRPr="004E2B3C">
              <w:rPr>
                <w:rFonts w:cs="Helvetica"/>
                <w:bCs/>
                <w:color w:val="000000"/>
                <w:sz w:val="20"/>
                <w:lang w:val="it-CH" w:bidi="de-DE"/>
              </w:rPr>
              <w:t>:</w:t>
            </w:r>
          </w:p>
        </w:tc>
      </w:tr>
      <w:tr w:rsidR="00C017EE" w:rsidRPr="00912CB0" w:rsidTr="00CD7788">
        <w:trPr>
          <w:trHeight w:val="690"/>
        </w:trPr>
        <w:tc>
          <w:tcPr>
            <w:tcW w:w="2268" w:type="dxa"/>
            <w:vAlign w:val="center"/>
          </w:tcPr>
          <w:p w:rsidR="00077A50" w:rsidRPr="004E2B3C" w:rsidRDefault="002A5735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>
              <w:rPr>
                <w:rFonts w:cs="Helvetica"/>
                <w:b/>
                <w:color w:val="000000"/>
                <w:sz w:val="20"/>
                <w:lang w:val="it-CH" w:bidi="de-DE"/>
              </w:rPr>
              <w:t xml:space="preserve">Autorizzazione </w:t>
            </w:r>
            <w:r>
              <w:rPr>
                <w:rFonts w:cs="Helvetica"/>
                <w:color w:val="000000"/>
                <w:sz w:val="20"/>
                <w:lang w:val="it-CH" w:bidi="de-DE"/>
              </w:rPr>
              <w:t>s</w:t>
            </w:r>
            <w:r w:rsidR="00E91E3F" w:rsidRPr="002A5735">
              <w:rPr>
                <w:rFonts w:cs="Helvetica"/>
                <w:color w:val="000000"/>
                <w:sz w:val="20"/>
                <w:lang w:val="it-CH" w:bidi="de-DE"/>
              </w:rPr>
              <w:t>eco</w:t>
            </w:r>
            <w:r w:rsidR="00E91E3F" w:rsidRPr="002A5735">
              <w:rPr>
                <w:rFonts w:cs="Helvetica"/>
                <w:color w:val="000000"/>
                <w:sz w:val="20"/>
                <w:lang w:val="it-CH" w:bidi="de-DE"/>
              </w:rPr>
              <w:t>n</w:t>
            </w:r>
            <w:r w:rsidR="00E91E3F" w:rsidRPr="002A5735">
              <w:rPr>
                <w:rFonts w:cs="Helvetica"/>
                <w:color w:val="000000"/>
                <w:sz w:val="20"/>
                <w:lang w:val="it-CH" w:bidi="de-DE"/>
              </w:rPr>
              <w:t>do progetto</w:t>
            </w:r>
            <w:r w:rsidR="00C017EE" w:rsidRPr="004E2B3C">
              <w:rPr>
                <w:rFonts w:cs="Helvetica"/>
                <w:color w:val="000000"/>
                <w:sz w:val="20"/>
                <w:lang w:val="it-CH" w:bidi="de-DE"/>
              </w:rPr>
              <w:t>:</w:t>
            </w:r>
          </w:p>
          <w:p w:rsidR="00C017EE" w:rsidRPr="004E2B3C" w:rsidRDefault="00C017EE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(nn x zz m)</w:t>
            </w:r>
          </w:p>
        </w:tc>
        <w:tc>
          <w:tcPr>
            <w:tcW w:w="2835" w:type="dxa"/>
            <w:gridSpan w:val="3"/>
            <w:tcBorders>
              <w:bottom w:val="single" w:sz="2" w:space="0" w:color="auto"/>
            </w:tcBorders>
            <w:vAlign w:val="center"/>
          </w:tcPr>
          <w:p w:rsidR="00C017EE" w:rsidRPr="009B1B21" w:rsidRDefault="000C092C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20"/>
                <w:lang w:val="de-DE" w:bidi="de-DE"/>
              </w:rPr>
            </w:pP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9B1B21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  <w:tc>
          <w:tcPr>
            <w:tcW w:w="1276" w:type="dxa"/>
            <w:tcBorders>
              <w:bottom w:val="single" w:sz="2" w:space="0" w:color="auto"/>
            </w:tcBorders>
            <w:vAlign w:val="center"/>
          </w:tcPr>
          <w:p w:rsidR="00C017EE" w:rsidRPr="004E2B3C" w:rsidRDefault="00C017E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Esegui</w:t>
            </w:r>
            <w:r w:rsidR="00077A50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te</w:t>
            </w: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</w:p>
          <w:p w:rsidR="00C017EE" w:rsidRPr="004E2B3C" w:rsidRDefault="00077A50" w:rsidP="00C55E7E">
            <w:pPr>
              <w:pStyle w:val="Textkrper-Zeileneinzug"/>
              <w:jc w:val="left"/>
              <w:rPr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(nn x zz m)</w:t>
            </w:r>
          </w:p>
        </w:tc>
        <w:tc>
          <w:tcPr>
            <w:tcW w:w="3969" w:type="dxa"/>
            <w:gridSpan w:val="2"/>
            <w:tcBorders>
              <w:bottom w:val="single" w:sz="2" w:space="0" w:color="auto"/>
            </w:tcBorders>
            <w:vAlign w:val="center"/>
          </w:tcPr>
          <w:p w:rsidR="00C017EE" w:rsidRPr="009B1B21" w:rsidRDefault="000C092C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20"/>
                <w:lang w:val="de-DE" w:bidi="de-DE"/>
              </w:rPr>
            </w:pP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9B1B21">
              <w:rPr>
                <w:rFonts w:ascii="Arial" w:hAnsi="Arial" w:cs="Arial"/>
                <w:b/>
                <w:color w:val="0000FF"/>
                <w:szCs w:val="22"/>
              </w:rPr>
              <w:instrText xml:space="preserve"> FORMTEXT </w:instrTex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separate"/>
            </w:r>
            <w:r w:rsidR="00C017EE" w:rsidRPr="009B1B21">
              <w:rPr>
                <w:rFonts w:ascii="Arial" w:hAnsi="Arial" w:cs="Arial"/>
                <w:b/>
                <w:noProof/>
                <w:color w:val="0000FF"/>
                <w:szCs w:val="22"/>
              </w:rPr>
              <w:t>        </w:t>
            </w:r>
            <w:r w:rsidRPr="009B1B21">
              <w:rPr>
                <w:rFonts w:ascii="Arial" w:hAnsi="Arial" w:cs="Arial"/>
                <w:b/>
                <w:color w:val="0000FF"/>
                <w:szCs w:val="22"/>
              </w:rPr>
              <w:fldChar w:fldCharType="end"/>
            </w:r>
          </w:p>
        </w:tc>
      </w:tr>
      <w:tr w:rsidR="00C55E7E" w:rsidRPr="00DA7D09" w:rsidTr="002A5735">
        <w:trPr>
          <w:trHeight w:val="374"/>
        </w:trPr>
        <w:tc>
          <w:tcPr>
            <w:tcW w:w="9072" w:type="dxa"/>
            <w:gridSpan w:val="6"/>
            <w:vAlign w:val="center"/>
          </w:tcPr>
          <w:p w:rsidR="00C55E7E" w:rsidRPr="004E2B3C" w:rsidRDefault="00C55E7E" w:rsidP="002A573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t>Riassunto e commenti </w:t>
            </w:r>
            <w:r w:rsidRPr="004E2B3C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br/>
              <w:t xml:space="preserve">Geologia / </w:t>
            </w:r>
            <w:r w:rsidR="002A5735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t>I</w:t>
            </w:r>
            <w:r w:rsidRPr="004E2B3C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t xml:space="preserve">drogeologia / </w:t>
            </w:r>
            <w:r w:rsidR="002A5735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t>Protezione delle acque</w:t>
            </w:r>
            <w:r w:rsidRPr="004E2B3C">
              <w:rPr>
                <w:rFonts w:cs="Helvetica"/>
                <w:b/>
                <w:bCs/>
                <w:color w:val="000000"/>
                <w:sz w:val="24"/>
                <w:szCs w:val="24"/>
                <w:lang w:val="it-CH" w:bidi="de-DE"/>
              </w:rPr>
              <w:t>:</w:t>
            </w:r>
          </w:p>
        </w:tc>
        <w:tc>
          <w:tcPr>
            <w:tcW w:w="1276" w:type="dxa"/>
            <w:vAlign w:val="center"/>
          </w:tcPr>
          <w:p w:rsidR="00C55E7E" w:rsidRPr="00DA7D09" w:rsidRDefault="00C55E7E" w:rsidP="00077A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/>
                <w:iCs/>
                <w:color w:val="000000"/>
                <w:sz w:val="24"/>
                <w:szCs w:val="24"/>
                <w:lang w:val="de-DE" w:bidi="de-DE"/>
              </w:rPr>
            </w:pPr>
            <w:r w:rsidRPr="00DA7D09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ALLEGATO</w:t>
            </w:r>
            <w:r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 xml:space="preserve"> / </w:t>
            </w:r>
            <w:r w:rsidR="00077A50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doc.</w:t>
            </w:r>
            <w:r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 xml:space="preserve"> ausili</w:t>
            </w:r>
            <w:r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a</w:t>
            </w:r>
            <w:r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rio</w:t>
            </w:r>
          </w:p>
        </w:tc>
      </w:tr>
      <w:tr w:rsidR="009942FD" w:rsidRPr="00DA7D09" w:rsidTr="002A5735">
        <w:trPr>
          <w:trHeight w:val="1211"/>
        </w:trPr>
        <w:tc>
          <w:tcPr>
            <w:tcW w:w="2268" w:type="dxa"/>
            <w:vAlign w:val="center"/>
          </w:tcPr>
          <w:p w:rsidR="009942FD" w:rsidRPr="004E2B3C" w:rsidRDefault="009942FD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Cs w:val="22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Cs w:val="22"/>
                <w:lang w:val="it-CH" w:bidi="de-DE"/>
              </w:rPr>
              <w:t>Geologia:</w:t>
            </w:r>
          </w:p>
          <w:p w:rsidR="009942FD" w:rsidRPr="004E2B3C" w:rsidRDefault="009942FD" w:rsidP="00077A50">
            <w:pPr>
              <w:pStyle w:val="Textkrper-Zeileneinzug"/>
              <w:jc w:val="left"/>
              <w:rPr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(Breve descrizione </w:t>
            </w:r>
            <w:r w:rsidR="00077A50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litologia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, stratificazione, spessore, </w:t>
            </w:r>
            <w:r w:rsidR="00077A50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facies geologica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)</w:t>
            </w:r>
          </w:p>
        </w:tc>
        <w:tc>
          <w:tcPr>
            <w:tcW w:w="6804" w:type="dxa"/>
            <w:gridSpan w:val="5"/>
            <w:vAlign w:val="center"/>
          </w:tcPr>
          <w:p w:rsidR="009942FD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9942FD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9942FD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9942FD" w:rsidRPr="00DA7D09" w:rsidRDefault="009942FD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18"/>
                <w:szCs w:val="18"/>
                <w:lang w:val="de-DE" w:bidi="de-DE"/>
              </w:rPr>
            </w:pPr>
            <w:r w:rsidRPr="00132C5A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</w:tc>
      </w:tr>
      <w:tr w:rsidR="00C017EE" w:rsidRPr="00DA7D09" w:rsidTr="002A5735">
        <w:trPr>
          <w:trHeight w:val="1215"/>
        </w:trPr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:rsidR="00C017EE" w:rsidRPr="004E2B3C" w:rsidRDefault="00C017E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Cs w:val="22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Cs w:val="22"/>
                <w:lang w:val="it-CH" w:bidi="de-DE"/>
              </w:rPr>
              <w:t>Idrogeologia:</w:t>
            </w:r>
          </w:p>
          <w:p w:rsidR="00C017EE" w:rsidRPr="004E2B3C" w:rsidRDefault="00C017EE" w:rsidP="00077A5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(Breve descrizione </w:t>
            </w:r>
            <w:r w:rsidR="00077A50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della falda acquifera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: tipo, profondità, spessore, qualità dell'acqua)</w:t>
            </w:r>
          </w:p>
        </w:tc>
        <w:tc>
          <w:tcPr>
            <w:tcW w:w="6804" w:type="dxa"/>
            <w:gridSpan w:val="5"/>
            <w:vAlign w:val="center"/>
          </w:tcPr>
          <w:p w:rsidR="00C017EE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017EE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C017EE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C017EE" w:rsidRPr="00132C5A" w:rsidRDefault="00C017E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Cs w:val="22"/>
                <w:lang w:val="de-DE" w:bidi="de-DE"/>
              </w:rPr>
            </w:pPr>
            <w:r w:rsidRPr="00132C5A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</w:tc>
      </w:tr>
      <w:tr w:rsidR="00C55E7E" w:rsidRPr="00DD53DA" w:rsidTr="00C55E7E">
        <w:trPr>
          <w:trHeight w:val="621"/>
        </w:trPr>
        <w:tc>
          <w:tcPr>
            <w:tcW w:w="10348" w:type="dxa"/>
            <w:gridSpan w:val="7"/>
            <w:tcBorders>
              <w:top w:val="nil"/>
              <w:bottom w:val="nil"/>
            </w:tcBorders>
            <w:vAlign w:val="center"/>
          </w:tcPr>
          <w:p w:rsidR="00C55E7E" w:rsidRPr="004E2B3C" w:rsidRDefault="00C55E7E" w:rsidP="002A573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it-CH" w:bidi="de-DE"/>
              </w:rPr>
            </w:pPr>
            <w:r w:rsidRPr="004E2B3C">
              <w:rPr>
                <w:rFonts w:cs="Helvetica"/>
                <w:b/>
                <w:iCs/>
                <w:color w:val="000000"/>
                <w:szCs w:val="22"/>
                <w:lang w:val="it-CH" w:bidi="de-DE"/>
              </w:rPr>
              <w:t xml:space="preserve">Eventi </w:t>
            </w:r>
            <w:r w:rsidR="002A5735">
              <w:rPr>
                <w:rFonts w:cs="Helvetica"/>
                <w:b/>
                <w:iCs/>
                <w:color w:val="000000"/>
                <w:szCs w:val="22"/>
                <w:lang w:val="it-CH" w:bidi="de-DE"/>
              </w:rPr>
              <w:t>s</w:t>
            </w:r>
            <w:r w:rsidRPr="004E2B3C">
              <w:rPr>
                <w:rFonts w:cs="Helvetica"/>
                <w:b/>
                <w:iCs/>
                <w:color w:val="000000"/>
                <w:szCs w:val="22"/>
                <w:lang w:val="it-CH" w:bidi="de-DE"/>
              </w:rPr>
              <w:t xml:space="preserve">peciali </w:t>
            </w:r>
            <w:r w:rsidRPr="004E2B3C">
              <w:rPr>
                <w:rFonts w:cs="Helvetica"/>
                <w:iCs/>
                <w:color w:val="000000"/>
                <w:szCs w:val="22"/>
                <w:lang w:val="it-CH" w:bidi="de-DE"/>
              </w:rPr>
              <w:t>(per</w:t>
            </w:r>
            <w:r w:rsidR="00077A50" w:rsidRPr="004E2B3C">
              <w:rPr>
                <w:rFonts w:cs="Helvetica"/>
                <w:iCs/>
                <w:color w:val="000000"/>
                <w:szCs w:val="22"/>
                <w:lang w:val="it-CH" w:bidi="de-DE"/>
              </w:rPr>
              <w:t xml:space="preserve"> ogni</w:t>
            </w:r>
            <w:r w:rsidRPr="004E2B3C">
              <w:rPr>
                <w:rFonts w:cs="Helvetica"/>
                <w:iCs/>
                <w:color w:val="000000"/>
                <w:szCs w:val="22"/>
                <w:lang w:val="it-CH" w:bidi="de-DE"/>
              </w:rPr>
              <w:t xml:space="preserve"> </w:t>
            </w:r>
            <w:r w:rsidR="00077A50" w:rsidRPr="004E2B3C">
              <w:rPr>
                <w:rFonts w:cs="Helvetica"/>
                <w:iCs/>
                <w:color w:val="000000"/>
                <w:szCs w:val="22"/>
                <w:lang w:val="it-CH" w:bidi="de-DE"/>
              </w:rPr>
              <w:t>perforazione</w:t>
            </w:r>
            <w:r w:rsidRPr="004E2B3C">
              <w:rPr>
                <w:rFonts w:cs="Helvetica"/>
                <w:iCs/>
                <w:color w:val="000000"/>
                <w:szCs w:val="22"/>
                <w:lang w:val="it-CH" w:bidi="de-DE"/>
              </w:rPr>
              <w:t>)</w:t>
            </w:r>
          </w:p>
        </w:tc>
      </w:tr>
      <w:tr w:rsidR="00C55E7E" w:rsidRPr="00DA7D09" w:rsidTr="002A5735">
        <w:trPr>
          <w:trHeight w:val="278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C55E7E" w:rsidRPr="004E2B3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Sì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N.</w:t>
            </w: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C55E7E" w:rsidRPr="00E91E3F" w:rsidRDefault="00C55E7E" w:rsidP="000442D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color w:val="000000"/>
                <w:sz w:val="20"/>
                <w:vertAlign w:val="subscript"/>
                <w:lang w:val="de-DE" w:bidi="de-DE"/>
              </w:rPr>
            </w:pPr>
            <w:r w:rsidRPr="00E91E3F">
              <w:rPr>
                <w:rFonts w:ascii="Arial" w:hAnsi="Arial" w:cs="Arial"/>
                <w:iCs/>
                <w:color w:val="000000"/>
                <w:sz w:val="20"/>
                <w:vertAlign w:val="subscript"/>
                <w:lang w:val="de-DE" w:bidi="de-DE"/>
              </w:rPr>
              <w:t xml:space="preserve">Foro </w:t>
            </w:r>
            <w:r w:rsidR="000442DE">
              <w:rPr>
                <w:rFonts w:ascii="Arial" w:hAnsi="Arial" w:cs="Arial"/>
                <w:iCs/>
                <w:color w:val="000000"/>
                <w:sz w:val="20"/>
                <w:vertAlign w:val="subscript"/>
                <w:lang w:val="de-DE" w:bidi="de-DE"/>
              </w:rPr>
              <w:t>n°</w:t>
            </w:r>
            <w:r w:rsidRPr="00E91E3F">
              <w:rPr>
                <w:rFonts w:ascii="Arial" w:hAnsi="Arial" w:cs="Arial"/>
                <w:iCs/>
                <w:color w:val="000000"/>
                <w:sz w:val="20"/>
                <w:vertAlign w:val="subscript"/>
                <w:lang w:val="de-DE" w:bidi="de-DE"/>
              </w:rPr>
              <w:t xml:space="preserve"> / ecc.</w:t>
            </w:r>
          </w:p>
        </w:tc>
        <w:tc>
          <w:tcPr>
            <w:tcW w:w="1276" w:type="dxa"/>
            <w:tcBorders>
              <w:top w:val="nil"/>
            </w:tcBorders>
          </w:tcPr>
          <w:p w:rsidR="00C55E7E" w:rsidRPr="00132C5A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</w:p>
        </w:tc>
      </w:tr>
      <w:tr w:rsidR="007E59B4" w:rsidRPr="00DA7D09" w:rsidTr="002A5735">
        <w:trPr>
          <w:trHeight w:val="424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4E2B3C" w:rsidRDefault="00077A50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Falda artesiana</w:t>
            </w:r>
            <w:r w:rsidR="007E59B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</w:p>
          <w:p w:rsidR="007E59B4" w:rsidRPr="004E2B3C" w:rsidRDefault="00160B99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(Profondità, P, Q, misure)</w:t>
            </w:r>
          </w:p>
        </w:tc>
        <w:bookmarkStart w:id="1" w:name="Text4"/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0C092C" w:rsidP="00144B2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gridSpan w:val="3"/>
            <w:tcBorders>
              <w:top w:val="nil"/>
            </w:tcBorders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7E59B4" w:rsidRPr="00E50AFE" w:rsidRDefault="007E59B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E50AFE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2A5735">
        <w:trPr>
          <w:trHeight w:val="554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4E2B3C" w:rsidRDefault="000442DE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Venute</w:t>
            </w:r>
            <w:r w:rsidR="00FF7C9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 xml:space="preserve"> d‘acqua</w:t>
            </w:r>
            <w:r w:rsidR="007E59B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</w:p>
          <w:p w:rsidR="007E59B4" w:rsidRPr="004E2B3C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(Profondità, Q, misure)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gridSpan w:val="3"/>
            <w:tcBorders>
              <w:top w:val="nil"/>
            </w:tcBorders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2A5735">
        <w:trPr>
          <w:trHeight w:val="576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4E2B3C" w:rsidRDefault="00933DCE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C</w:t>
            </w:r>
            <w:r w:rsidR="00FF7C9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ollasso fond</w:t>
            </w: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o foro</w:t>
            </w:r>
            <w:r w:rsidR="007E59B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</w:p>
          <w:p w:rsidR="007E59B4" w:rsidRPr="004E2B3C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(Profondità, misure)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gridSpan w:val="3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2A5735">
        <w:trPr>
          <w:trHeight w:val="556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4E2B3C" w:rsidRDefault="00A672BC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Presenza idrocarburi</w:t>
            </w:r>
            <w:r w:rsidR="007E59B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</w:p>
          <w:p w:rsidR="007E59B4" w:rsidRPr="004E2B3C" w:rsidRDefault="007E59B4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(Profondità, quantità, misure)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gridSpan w:val="3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2A5735">
        <w:trPr>
          <w:trHeight w:val="55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4E2B3C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 xml:space="preserve">Cavità </w:t>
            </w:r>
            <w:r w:rsidRPr="004E2B3C">
              <w:rPr>
                <w:rFonts w:cs="Helvetica"/>
                <w:color w:val="000000"/>
                <w:sz w:val="20"/>
                <w:lang w:val="it-CH" w:bidi="de-DE"/>
              </w:rPr>
              <w:t>(</w:t>
            </w:r>
            <w:r w:rsidR="00A672BC" w:rsidRPr="004E2B3C">
              <w:rPr>
                <w:rFonts w:cs="Helvetica"/>
                <w:color w:val="000000"/>
                <w:sz w:val="20"/>
                <w:lang w:val="it-CH" w:bidi="de-DE"/>
              </w:rPr>
              <w:t>carsiche</w:t>
            </w:r>
            <w:r w:rsidRPr="004E2B3C">
              <w:rPr>
                <w:rFonts w:cs="Helvetica"/>
                <w:color w:val="000000"/>
                <w:sz w:val="20"/>
                <w:lang w:val="it-CH" w:bidi="de-DE"/>
              </w:rPr>
              <w:t>):</w:t>
            </w:r>
          </w:p>
          <w:p w:rsidR="007E59B4" w:rsidRPr="004E2B3C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(Profondità, livelli d'acqua, misure)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gridSpan w:val="3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2A5735">
        <w:trPr>
          <w:trHeight w:val="397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E59B4" w:rsidRPr="004E2B3C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S</w:t>
            </w:r>
            <w:r w:rsidR="00A672BC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trati</w:t>
            </w: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 xml:space="preserve"> contaminati: </w:t>
            </w:r>
          </w:p>
          <w:p w:rsidR="007E59B4" w:rsidRPr="004E2B3C" w:rsidRDefault="007E59B4" w:rsidP="00160B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(Profondità, osservazioni, azioni) 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gridSpan w:val="3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DA7D09" w:rsidTr="002A5735">
        <w:trPr>
          <w:trHeight w:val="397"/>
        </w:trPr>
        <w:tc>
          <w:tcPr>
            <w:tcW w:w="2268" w:type="dxa"/>
            <w:tcBorders>
              <w:top w:val="nil"/>
              <w:bottom w:val="single" w:sz="4" w:space="0" w:color="auto"/>
            </w:tcBorders>
            <w:vAlign w:val="center"/>
          </w:tcPr>
          <w:p w:rsidR="007E59B4" w:rsidRPr="004E2B3C" w:rsidRDefault="00A672BC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Imprevisti</w:t>
            </w:r>
            <w:r w:rsidR="00FF7C9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/Eventi</w:t>
            </w: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 xml:space="preserve"> di perforazione</w:t>
            </w:r>
            <w:r w:rsidR="007E59B4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</w:p>
          <w:p w:rsidR="007E59B4" w:rsidRPr="004E2B3C" w:rsidRDefault="007E59B4" w:rsidP="00F3410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(Profondità, descrizione, 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br/>
              <w:t>Misure)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</w:tbl>
    <w:p w:rsidR="00C55E7E" w:rsidRDefault="00C55E7E" w:rsidP="00C55E7E">
      <w:r>
        <w:br w:type="page"/>
      </w:r>
    </w:p>
    <w:tbl>
      <w:tblPr>
        <w:tblW w:w="10348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67"/>
        <w:gridCol w:w="567"/>
        <w:gridCol w:w="5670"/>
        <w:gridCol w:w="1134"/>
      </w:tblGrid>
      <w:tr w:rsidR="00C55E7E" w:rsidRPr="00E35C49" w:rsidTr="00C55E7E">
        <w:trPr>
          <w:trHeight w:val="374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55E7E" w:rsidRPr="00F11B30" w:rsidRDefault="00C55E7E" w:rsidP="002A5735">
            <w:pPr>
              <w:widowControl w:val="0"/>
              <w:autoSpaceDE w:val="0"/>
              <w:autoSpaceDN w:val="0"/>
              <w:adjustRightInd w:val="0"/>
              <w:spacing w:before="120" w:after="40" w:line="240" w:lineRule="auto"/>
              <w:rPr>
                <w:rFonts w:cs="Helvetica"/>
                <w:b/>
                <w:i/>
                <w:iCs/>
                <w:color w:val="000000"/>
                <w:sz w:val="28"/>
                <w:szCs w:val="28"/>
                <w:lang w:val="de-DE" w:bidi="de-DE"/>
              </w:rPr>
            </w:pPr>
            <w:r w:rsidRPr="00F11B30"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t xml:space="preserve">Documentazione </w:t>
            </w:r>
            <w:r w:rsidR="002A5735"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t>t</w:t>
            </w:r>
            <w:r w:rsidRPr="00F11B30"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t>ecnica</w:t>
            </w:r>
            <w:r>
              <w:rPr>
                <w:rFonts w:cs="Helvetica"/>
                <w:b/>
                <w:bCs/>
                <w:color w:val="000000"/>
                <w:sz w:val="28"/>
                <w:szCs w:val="28"/>
                <w:lang w:val="de-DE" w:bidi="de-DE"/>
              </w:rPr>
              <w:t>:</w:t>
            </w:r>
          </w:p>
        </w:tc>
      </w:tr>
      <w:tr w:rsidR="00C55E7E" w:rsidRPr="00E35C49" w:rsidTr="00C55E7E">
        <w:trPr>
          <w:trHeight w:val="540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933DCE" w:rsidRPr="004E2B3C" w:rsidRDefault="00C55E7E" w:rsidP="00FF7C94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</w:pPr>
            <w:r w:rsidRPr="004E2B3C"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  <w:t>Completezza /</w:t>
            </w:r>
          </w:p>
          <w:p w:rsidR="00C55E7E" w:rsidRPr="004E2B3C" w:rsidRDefault="00C55E7E" w:rsidP="002A5735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</w:pPr>
            <w:r w:rsidRPr="004E2B3C"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  <w:t> </w:t>
            </w:r>
            <w:r w:rsidR="00FF7C94" w:rsidRPr="004E2B3C"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  <w:t xml:space="preserve">Esecuzione in </w:t>
            </w:r>
            <w:r w:rsidR="002A5735"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  <w:t>o</w:t>
            </w:r>
            <w:r w:rsidR="00FF7C94" w:rsidRPr="004E2B3C"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  <w:t xml:space="preserve">rdine </w:t>
            </w:r>
            <w:r w:rsidR="00A672BC" w:rsidRPr="004E2B3C">
              <w:rPr>
                <w:rFonts w:cs="Helvetica"/>
                <w:b/>
                <w:bCs/>
                <w:color w:val="000000"/>
                <w:sz w:val="18"/>
                <w:szCs w:val="18"/>
                <w:lang w:val="it-CH" w:bidi="de-DE"/>
              </w:rPr>
              <w:t>i.O.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Sì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55E7E" w:rsidRPr="009F3F2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</w:pPr>
            <w:r w:rsidRPr="009F3F2C">
              <w:rPr>
                <w:rFonts w:cs="Helvetica"/>
                <w:b/>
                <w:color w:val="000000"/>
                <w:sz w:val="18"/>
                <w:szCs w:val="18"/>
                <w:lang w:val="de-DE" w:bidi="de-DE"/>
              </w:rPr>
              <w:t>N.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55E7E" w:rsidRPr="00E35C49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>
              <w:rPr>
                <w:rFonts w:cs="Helvetica"/>
                <w:b/>
                <w:color w:val="000000"/>
                <w:sz w:val="20"/>
                <w:lang w:val="de-DE" w:bidi="de-DE"/>
              </w:rPr>
              <w:t>Valutazione / descrizione / </w:t>
            </w:r>
            <w:r w:rsidRPr="00E35C49">
              <w:rPr>
                <w:rFonts w:cs="Helvetica"/>
                <w:b/>
                <w:color w:val="000000"/>
                <w:sz w:val="20"/>
                <w:lang w:val="de-DE" w:bidi="de-DE"/>
              </w:rPr>
              <w:t>commenti: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55E7E" w:rsidRPr="00D65C26" w:rsidRDefault="00A672BC" w:rsidP="00A672B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>
              <w:rPr>
                <w:rFonts w:cs="Helvetica"/>
                <w:b/>
                <w:color w:val="000000"/>
                <w:sz w:val="16"/>
                <w:szCs w:val="16"/>
                <w:lang w:val="de-DE" w:bidi="de-DE"/>
              </w:rPr>
              <w:t>ALLEGATO / doc.</w:t>
            </w:r>
            <w:r w:rsidR="00C55E7E" w:rsidRPr="00D65C26">
              <w:rPr>
                <w:rFonts w:cs="Helvetica"/>
                <w:b/>
                <w:color w:val="000000"/>
                <w:sz w:val="16"/>
                <w:szCs w:val="16"/>
                <w:lang w:val="de-DE" w:bidi="de-DE"/>
              </w:rPr>
              <w:t xml:space="preserve"> ausili</w:t>
            </w:r>
            <w:r w:rsidR="00C55E7E" w:rsidRPr="00D65C26">
              <w:rPr>
                <w:rFonts w:cs="Helvetica"/>
                <w:b/>
                <w:color w:val="000000"/>
                <w:sz w:val="16"/>
                <w:szCs w:val="16"/>
                <w:lang w:val="de-DE" w:bidi="de-DE"/>
              </w:rPr>
              <w:t>a</w:t>
            </w:r>
            <w:r w:rsidR="00C55E7E" w:rsidRPr="00D65C26">
              <w:rPr>
                <w:rFonts w:cs="Helvetica"/>
                <w:b/>
                <w:color w:val="000000"/>
                <w:sz w:val="16"/>
                <w:szCs w:val="16"/>
                <w:lang w:val="de-DE" w:bidi="de-DE"/>
              </w:rPr>
              <w:t>rio</w:t>
            </w:r>
          </w:p>
        </w:tc>
      </w:tr>
      <w:tr w:rsidR="007E59B4" w:rsidRPr="00E35C49" w:rsidTr="00CD7788">
        <w:trPr>
          <w:trHeight w:val="498"/>
        </w:trPr>
        <w:tc>
          <w:tcPr>
            <w:tcW w:w="2410" w:type="dxa"/>
            <w:vAlign w:val="center"/>
          </w:tcPr>
          <w:p w:rsidR="007E59B4" w:rsidRPr="003202C8" w:rsidRDefault="00A672BC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Inquadramento ca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r</w:t>
            </w:r>
            <w:r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tografico</w:t>
            </w:r>
            <w:r w:rsidR="007E59B4" w:rsidRPr="003202C8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:</w:t>
            </w:r>
          </w:p>
          <w:p w:rsidR="007E59B4" w:rsidRPr="00DA7D09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(Valutazione completezza)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1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E35C49" w:rsidTr="00CD7788">
        <w:trPr>
          <w:trHeight w:val="987"/>
        </w:trPr>
        <w:tc>
          <w:tcPr>
            <w:tcW w:w="2410" w:type="dxa"/>
            <w:vAlign w:val="center"/>
          </w:tcPr>
          <w:p w:rsidR="007E59B4" w:rsidRPr="004E2B3C" w:rsidRDefault="00A672BC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Planimetria catast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a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 xml:space="preserve">le con </w:t>
            </w:r>
            <w:r w:rsidR="00FF7C94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dimensi</w:t>
            </w:r>
            <w:r w:rsidR="00FF7C94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o</w:t>
            </w:r>
            <w:r w:rsidR="00FF7C94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 xml:space="preserve">namento 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sonde</w:t>
            </w:r>
            <w:r w:rsidR="007E59B4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:</w:t>
            </w:r>
          </w:p>
          <w:p w:rsidR="007E59B4" w:rsidRPr="00DA7D09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E35C49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(Valutazione completezza, dimensioni)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2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E35C49" w:rsidTr="002A5735">
        <w:trPr>
          <w:trHeight w:val="1154"/>
        </w:trPr>
        <w:tc>
          <w:tcPr>
            <w:tcW w:w="2410" w:type="dxa"/>
            <w:vAlign w:val="center"/>
          </w:tcPr>
          <w:p w:rsidR="007E59B4" w:rsidRPr="004E2B3C" w:rsidRDefault="007E59B4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Protocollo</w:t>
            </w:r>
            <w:r w:rsidR="00A672BC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 xml:space="preserve"> di p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erf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o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razione</w:t>
            </w:r>
            <w:r w:rsidR="00A672BC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:</w:t>
            </w:r>
          </w:p>
          <w:p w:rsidR="007E59B4" w:rsidRPr="009769D0" w:rsidRDefault="007E59B4" w:rsidP="00A672B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pacing w:val="-4"/>
                <w:w w:val="98"/>
                <w:sz w:val="20"/>
                <w:lang w:val="it-CH" w:bidi="de-DE"/>
              </w:rPr>
            </w:pPr>
            <w:r w:rsidRPr="009769D0">
              <w:rPr>
                <w:rFonts w:cs="Helvetica"/>
                <w:i/>
                <w:iCs/>
                <w:color w:val="000000"/>
                <w:spacing w:val="-4"/>
                <w:w w:val="98"/>
                <w:sz w:val="16"/>
                <w:szCs w:val="16"/>
                <w:lang w:val="it-CH" w:bidi="de-DE"/>
              </w:rPr>
              <w:t xml:space="preserve">(Valutazione completezza, </w:t>
            </w:r>
            <w:r w:rsidR="00A672BC" w:rsidRPr="009769D0">
              <w:rPr>
                <w:rFonts w:cs="Helvetica"/>
                <w:i/>
                <w:iCs/>
                <w:color w:val="000000"/>
                <w:spacing w:val="-4"/>
                <w:w w:val="98"/>
                <w:sz w:val="16"/>
                <w:szCs w:val="16"/>
                <w:lang w:val="it-CH" w:bidi="de-DE"/>
              </w:rPr>
              <w:t>valut</w:t>
            </w:r>
            <w:r w:rsidR="00A672BC" w:rsidRPr="009769D0">
              <w:rPr>
                <w:rFonts w:cs="Helvetica"/>
                <w:i/>
                <w:iCs/>
                <w:color w:val="000000"/>
                <w:spacing w:val="-4"/>
                <w:w w:val="98"/>
                <w:sz w:val="16"/>
                <w:szCs w:val="16"/>
                <w:lang w:val="it-CH" w:bidi="de-DE"/>
              </w:rPr>
              <w:t>a</w:t>
            </w:r>
            <w:r w:rsidR="00A672BC" w:rsidRPr="009769D0">
              <w:rPr>
                <w:rFonts w:cs="Helvetica"/>
                <w:i/>
                <w:iCs/>
                <w:color w:val="000000"/>
                <w:spacing w:val="-4"/>
                <w:w w:val="98"/>
                <w:sz w:val="16"/>
                <w:szCs w:val="16"/>
                <w:lang w:val="it-CH" w:bidi="de-DE"/>
              </w:rPr>
              <w:t>zione compatibilità idrogeologica</w:t>
            </w:r>
            <w:r w:rsidRPr="009769D0">
              <w:rPr>
                <w:rFonts w:cs="Helvetica"/>
                <w:i/>
                <w:iCs/>
                <w:color w:val="000000"/>
                <w:spacing w:val="-4"/>
                <w:w w:val="98"/>
                <w:sz w:val="16"/>
                <w:szCs w:val="16"/>
                <w:lang w:val="it-CH" w:bidi="de-DE"/>
              </w:rPr>
              <w:t xml:space="preserve">, </w:t>
            </w:r>
            <w:r w:rsidR="00A672BC" w:rsidRPr="009769D0">
              <w:rPr>
                <w:rFonts w:cs="Helvetica"/>
                <w:i/>
                <w:iCs/>
                <w:color w:val="000000"/>
                <w:spacing w:val="-4"/>
                <w:w w:val="98"/>
                <w:sz w:val="16"/>
                <w:szCs w:val="16"/>
                <w:lang w:val="it-CH" w:bidi="de-DE"/>
              </w:rPr>
              <w:t>metodo di perforazione</w:t>
            </w:r>
            <w:r w:rsidRPr="009769D0">
              <w:rPr>
                <w:rFonts w:cs="Helvetica"/>
                <w:i/>
                <w:iCs/>
                <w:color w:val="000000"/>
                <w:spacing w:val="-4"/>
                <w:w w:val="98"/>
                <w:sz w:val="16"/>
                <w:szCs w:val="16"/>
                <w:lang w:val="it-CH" w:bidi="de-DE"/>
              </w:rPr>
              <w:t>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3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7E59B4" w:rsidRPr="00E35C49" w:rsidTr="00CD7788">
        <w:trPr>
          <w:trHeight w:val="698"/>
        </w:trPr>
        <w:tc>
          <w:tcPr>
            <w:tcW w:w="2410" w:type="dxa"/>
            <w:vAlign w:val="center"/>
          </w:tcPr>
          <w:p w:rsidR="007E59B4" w:rsidRPr="004E2B3C" w:rsidRDefault="0019492D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Campioni prelevati</w:t>
            </w:r>
            <w:r w:rsidR="007E59B4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:</w:t>
            </w:r>
          </w:p>
          <w:p w:rsidR="007E59B4" w:rsidRPr="004E2B3C" w:rsidRDefault="009769D0" w:rsidP="0019492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 </w:t>
            </w:r>
            <w:r w:rsidR="007E59B4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(Valutazione </w:t>
            </w:r>
            <w:r w:rsidR="00A672BC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compatibilità </w:t>
            </w:r>
            <w:r w:rsidR="0019492D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con i rapporti di perforazione</w:t>
            </w:r>
            <w:r w:rsidR="007E59B4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DA7D09" w:rsidRDefault="007E59B4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 w:val="18"/>
                <w:szCs w:val="18"/>
                <w:lang w:val="de-DE" w:bidi="de-DE"/>
              </w:rPr>
            </w:pPr>
          </w:p>
        </w:tc>
      </w:tr>
      <w:tr w:rsidR="007E59B4" w:rsidRPr="00E35C49" w:rsidTr="00CD7788">
        <w:trPr>
          <w:trHeight w:val="1701"/>
        </w:trPr>
        <w:tc>
          <w:tcPr>
            <w:tcW w:w="2410" w:type="dxa"/>
            <w:tcBorders>
              <w:bottom w:val="single" w:sz="2" w:space="0" w:color="auto"/>
            </w:tcBorders>
            <w:vAlign w:val="center"/>
          </w:tcPr>
          <w:p w:rsidR="007E59B4" w:rsidRPr="004E2B3C" w:rsidRDefault="0019492D" w:rsidP="00AB63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Stratigrafia del te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r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reno</w:t>
            </w:r>
            <w:r w:rsidR="007E59B4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:</w:t>
            </w:r>
          </w:p>
          <w:p w:rsidR="007E59B4" w:rsidRPr="004E2B3C" w:rsidRDefault="007E59B4" w:rsidP="0019492D">
            <w:pPr>
              <w:pStyle w:val="Textkrper-Zeileneinzug"/>
              <w:jc w:val="left"/>
              <w:rPr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(Osservazioni e conclusioni dopo aver valutato </w:t>
            </w:r>
            <w:r w:rsidR="0019492D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i rapporti di perforazione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, osservazioni e valutazione </w:t>
            </w:r>
            <w:r w:rsidR="0019492D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geologiche dei campioni prelevati, compatibilità idrogeologica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) 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tcBorders>
              <w:bottom w:val="single" w:sz="2" w:space="0" w:color="auto"/>
            </w:tcBorders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 w:rsidRPr="00E50AFE"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5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C55E7E" w:rsidRPr="00DD53DA" w:rsidTr="00C55E7E">
        <w:trPr>
          <w:trHeight w:val="374"/>
        </w:trPr>
        <w:tc>
          <w:tcPr>
            <w:tcW w:w="10348" w:type="dxa"/>
            <w:gridSpan w:val="5"/>
            <w:vAlign w:val="center"/>
          </w:tcPr>
          <w:p w:rsidR="00C55E7E" w:rsidRPr="004E2B3C" w:rsidRDefault="0019492D" w:rsidP="0016311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 xml:space="preserve">Test </w:t>
            </w:r>
            <w:r w:rsidR="0016311C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e protocolli di collaudo</w:t>
            </w:r>
            <w:r w:rsidR="00C55E7E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: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 xml:space="preserve"> </w:t>
            </w: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secondo</w:t>
            </w:r>
            <w:r w:rsidR="00C55E7E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 SIA 384/6</w:t>
            </w:r>
          </w:p>
        </w:tc>
      </w:tr>
      <w:tr w:rsidR="007E59B4" w:rsidRPr="00E35C49" w:rsidTr="009769D0">
        <w:trPr>
          <w:trHeight w:val="575"/>
        </w:trPr>
        <w:tc>
          <w:tcPr>
            <w:tcW w:w="2410" w:type="dxa"/>
            <w:vAlign w:val="center"/>
          </w:tcPr>
          <w:p w:rsidR="007E59B4" w:rsidRDefault="007E59B4" w:rsidP="009769D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102" w:hanging="102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DA7D09">
              <w:rPr>
                <w:rFonts w:cs="Helvetica"/>
                <w:b/>
                <w:color w:val="000000"/>
                <w:sz w:val="20"/>
                <w:lang w:val="de-DE" w:bidi="de-DE"/>
              </w:rPr>
              <w:t>Prova di tenuta:</w:t>
            </w:r>
          </w:p>
          <w:p w:rsidR="007E59B4" w:rsidRPr="00477B93" w:rsidRDefault="007E59B4" w:rsidP="00AB63D7">
            <w:pPr>
              <w:pStyle w:val="Textkrper-Zeileneinzug"/>
              <w:jc w:val="left"/>
              <w:rPr>
                <w:i/>
                <w:sz w:val="16"/>
                <w:szCs w:val="16"/>
                <w:lang w:val="de-DE" w:bidi="de-DE"/>
              </w:rPr>
            </w:pPr>
            <w:r w:rsidRPr="00477B93">
              <w:rPr>
                <w:i/>
                <w:sz w:val="16"/>
                <w:szCs w:val="16"/>
                <w:lang w:val="de-DE" w:bidi="de-DE"/>
              </w:rPr>
              <w:t>(Valutazione completezza)</w:t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7E59B4" w:rsidRPr="007B143C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7E59B4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7E59B4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  <w:vAlign w:val="center"/>
          </w:tcPr>
          <w:p w:rsidR="007E59B4" w:rsidRPr="009942FD" w:rsidRDefault="000C092C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E59B4"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Pr="009942FD">
              <w:rPr>
                <w:rFonts w:ascii="Arial" w:hAnsi="Arial" w:cs="Arial"/>
                <w:color w:val="0000FF"/>
                <w:sz w:val="20"/>
              </w:rPr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="007E59B4"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7E59B4" w:rsidRPr="00E50AFE" w:rsidRDefault="007E59B4" w:rsidP="00CD77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4 /</w:t>
            </w:r>
          </w:p>
          <w:p w:rsidR="007E59B4" w:rsidRPr="00E50AFE" w:rsidRDefault="007E59B4" w:rsidP="00CD7788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6C738C" w:rsidRPr="00E35C49" w:rsidTr="00647E8E">
        <w:trPr>
          <w:trHeight w:val="548"/>
        </w:trPr>
        <w:tc>
          <w:tcPr>
            <w:tcW w:w="2410" w:type="dxa"/>
            <w:vAlign w:val="center"/>
          </w:tcPr>
          <w:p w:rsidR="006C738C" w:rsidRPr="00D042E8" w:rsidRDefault="006C738C" w:rsidP="006C738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102" w:hanging="76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DA7D09">
              <w:rPr>
                <w:rFonts w:cs="Helvetica"/>
                <w:b/>
                <w:color w:val="000000"/>
                <w:sz w:val="20"/>
                <w:lang w:val="de-DE" w:bidi="de-DE"/>
              </w:rPr>
              <w:t>Riempimento:</w:t>
            </w:r>
          </w:p>
          <w:p w:rsidR="006C738C" w:rsidRPr="004E2B3C" w:rsidRDefault="006C738C" w:rsidP="0019492D">
            <w:pPr>
              <w:pStyle w:val="Textkrper-Zeileneinzug"/>
              <w:jc w:val="left"/>
              <w:rPr>
                <w:i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(Valutazione </w:t>
            </w:r>
            <w:r w:rsidR="0019492D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del 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riempimento</w:t>
            </w:r>
            <w:r w:rsidR="0019492D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,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 </w:t>
            </w:r>
            <w:r w:rsidR="0016311C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documentazione, 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quantità, </w:t>
            </w:r>
            <w:r w:rsidR="0019492D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tipo di 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materiale)</w:t>
            </w:r>
          </w:p>
        </w:tc>
        <w:tc>
          <w:tcPr>
            <w:tcW w:w="567" w:type="dxa"/>
            <w:vAlign w:val="center"/>
          </w:tcPr>
          <w:p w:rsidR="006C738C" w:rsidRPr="007B143C" w:rsidRDefault="000C092C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C738C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6C738C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6C738C" w:rsidRPr="007B143C" w:rsidRDefault="000C092C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C738C">
              <w:rPr>
                <w:rFonts w:ascii="Arial" w:hAnsi="Arial" w:cs="Arial"/>
                <w:b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separate"/>
            </w:r>
            <w:r w:rsidR="006C738C">
              <w:rPr>
                <w:rFonts w:ascii="Arial" w:hAnsi="Arial" w:cs="Arial"/>
                <w:b/>
                <w:noProof/>
                <w:color w:val="0000FF"/>
                <w:sz w:val="24"/>
                <w:szCs w:val="24"/>
              </w:rPr>
              <w:t>  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5670" w:type="dxa"/>
          </w:tcPr>
          <w:p w:rsidR="006C738C" w:rsidRPr="004E2B3C" w:rsidRDefault="0016311C" w:rsidP="00647E8E">
            <w:pPr>
              <w:pStyle w:val="Textkrper-Zeileneinzug"/>
              <w:spacing w:before="80"/>
              <w:rPr>
                <w:sz w:val="18"/>
                <w:szCs w:val="18"/>
                <w:lang w:val="it-CH" w:bidi="de-DE"/>
              </w:rPr>
            </w:pPr>
            <w:r w:rsidRPr="004E2B3C">
              <w:rPr>
                <w:sz w:val="18"/>
                <w:szCs w:val="18"/>
                <w:lang w:val="it-CH" w:bidi="de-DE"/>
              </w:rPr>
              <w:t xml:space="preserve">Confronto </w:t>
            </w:r>
            <w:r w:rsidR="00933DCE" w:rsidRPr="004E2B3C">
              <w:rPr>
                <w:sz w:val="18"/>
                <w:szCs w:val="18"/>
                <w:lang w:val="it-CH" w:bidi="de-DE"/>
              </w:rPr>
              <w:t>sul r</w:t>
            </w:r>
            <w:r w:rsidR="0019492D" w:rsidRPr="004E2B3C">
              <w:rPr>
                <w:sz w:val="18"/>
                <w:szCs w:val="18"/>
                <w:lang w:val="it-CH" w:bidi="de-DE"/>
              </w:rPr>
              <w:t>iempimento effettivo dell’intercapedine sonda-terreno</w:t>
            </w:r>
          </w:p>
          <w:p w:rsidR="006C738C" w:rsidRPr="004E2B3C" w:rsidRDefault="000C092C" w:rsidP="00647E8E">
            <w:pPr>
              <w:pStyle w:val="Textkrper-Zeileneinzug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738C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6C738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 Molto di più     </w:t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738C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6C738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 "Esattamente"    </w:t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738C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6C738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 Molto meno</w:t>
            </w:r>
          </w:p>
          <w:p w:rsidR="006C738C" w:rsidRPr="004F14E4" w:rsidRDefault="006C738C" w:rsidP="00647E8E">
            <w:pPr>
              <w:pStyle w:val="Textkrper-Zeileneinzug"/>
              <w:rPr>
                <w:lang w:val="de-DE" w:bidi="de-DE"/>
              </w:rPr>
            </w:pPr>
            <w:r w:rsidRPr="008D3EFD">
              <w:rPr>
                <w:rFonts w:cs="Helvetica"/>
                <w:i/>
                <w:iCs/>
                <w:color w:val="000000"/>
                <w:sz w:val="18"/>
                <w:szCs w:val="18"/>
                <w:lang w:val="de-DE" w:bidi="de-DE"/>
              </w:rPr>
              <w:t>Spiegazione: </w:t>
            </w:r>
            <w:r w:rsidR="000C092C" w:rsidRPr="009942FD">
              <w:rPr>
                <w:rFonts w:ascii="Arial" w:hAnsi="Arial" w:cs="Arial"/>
                <w:color w:val="0000FF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942FD">
              <w:rPr>
                <w:rFonts w:ascii="Arial" w:hAnsi="Arial" w:cs="Arial"/>
                <w:color w:val="0000FF"/>
                <w:sz w:val="20"/>
              </w:rPr>
              <w:instrText xml:space="preserve"> FORMTEXT </w:instrText>
            </w:r>
            <w:r w:rsidR="000C092C" w:rsidRPr="009942FD">
              <w:rPr>
                <w:rFonts w:ascii="Arial" w:hAnsi="Arial" w:cs="Arial"/>
                <w:color w:val="0000FF"/>
                <w:sz w:val="20"/>
              </w:rPr>
            </w:r>
            <w:r w:rsidR="000C092C" w:rsidRPr="009942FD">
              <w:rPr>
                <w:rFonts w:ascii="Arial" w:hAnsi="Arial" w:cs="Arial"/>
                <w:color w:val="0000FF"/>
                <w:sz w:val="20"/>
              </w:rPr>
              <w:fldChar w:fldCharType="separate"/>
            </w:r>
            <w:r w:rsidRPr="009942FD">
              <w:rPr>
                <w:rFonts w:ascii="Arial" w:hAnsi="Arial" w:cs="Arial"/>
                <w:noProof/>
                <w:color w:val="0000FF"/>
                <w:sz w:val="20"/>
              </w:rPr>
              <w:t>        </w:t>
            </w:r>
            <w:r w:rsidR="000C092C" w:rsidRPr="009942FD">
              <w:rPr>
                <w:rFonts w:ascii="Arial" w:hAnsi="Arial" w:cs="Arial"/>
                <w:color w:val="0000FF"/>
                <w:sz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C738C" w:rsidRPr="00E50AFE" w:rsidRDefault="006C738C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Cs/>
                <w:color w:val="000000"/>
                <w:sz w:val="16"/>
                <w:szCs w:val="16"/>
                <w:lang w:val="de-DE" w:bidi="de-DE"/>
              </w:rPr>
            </w:pPr>
          </w:p>
          <w:p w:rsidR="006C738C" w:rsidRPr="00E50AFE" w:rsidRDefault="006C738C" w:rsidP="00647E8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</w:pPr>
            <w:r>
              <w:rPr>
                <w:rFonts w:cs="Helvetica"/>
                <w:b/>
                <w:iCs/>
                <w:color w:val="000000"/>
                <w:szCs w:val="22"/>
                <w:lang w:val="de-DE" w:bidi="de-DE"/>
              </w:rPr>
              <w:t>4 /</w:t>
            </w:r>
          </w:p>
          <w:p w:rsidR="006C738C" w:rsidRPr="00E50AFE" w:rsidRDefault="006C738C" w:rsidP="00647E8E">
            <w:pPr>
              <w:pStyle w:val="Textkrper-Zeileneinzug"/>
              <w:rPr>
                <w:sz w:val="16"/>
                <w:szCs w:val="16"/>
                <w:lang w:val="de-DE" w:bidi="de-DE"/>
              </w:rPr>
            </w:pPr>
          </w:p>
        </w:tc>
      </w:tr>
      <w:tr w:rsidR="00C55E7E" w:rsidRPr="00DD53DA" w:rsidTr="00C55E7E">
        <w:trPr>
          <w:trHeight w:val="186"/>
        </w:trPr>
        <w:tc>
          <w:tcPr>
            <w:tcW w:w="103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5E7E" w:rsidRPr="004E2B3C" w:rsidRDefault="0016311C" w:rsidP="0016311C">
            <w:pPr>
              <w:widowControl w:val="0"/>
              <w:autoSpaceDE w:val="0"/>
              <w:autoSpaceDN w:val="0"/>
              <w:adjustRightInd w:val="0"/>
              <w:spacing w:before="240" w:after="40" w:line="240" w:lineRule="auto"/>
              <w:rPr>
                <w:rFonts w:cs="Helvetica"/>
                <w:b/>
                <w:iCs/>
                <w:color w:val="000000"/>
                <w:sz w:val="28"/>
                <w:szCs w:val="28"/>
                <w:lang w:val="it-CH" w:bidi="de-DE"/>
              </w:rPr>
            </w:pPr>
            <w:r w:rsidRPr="004E2B3C">
              <w:rPr>
                <w:rFonts w:cs="Helvetica"/>
                <w:b/>
                <w:iCs/>
                <w:color w:val="000000"/>
                <w:sz w:val="28"/>
                <w:szCs w:val="28"/>
                <w:lang w:val="it-CH" w:bidi="de-DE"/>
              </w:rPr>
              <w:t xml:space="preserve">Breve </w:t>
            </w:r>
            <w:r w:rsidR="00933DCE" w:rsidRPr="004E2B3C">
              <w:rPr>
                <w:rFonts w:cs="Helvetica"/>
                <w:b/>
                <w:iCs/>
                <w:color w:val="000000"/>
                <w:sz w:val="28"/>
                <w:szCs w:val="28"/>
                <w:lang w:val="it-CH" w:bidi="de-DE"/>
              </w:rPr>
              <w:t>v</w:t>
            </w:r>
            <w:r w:rsidR="0019492D" w:rsidRPr="004E2B3C">
              <w:rPr>
                <w:rFonts w:cs="Helvetica"/>
                <w:b/>
                <w:iCs/>
                <w:color w:val="000000"/>
                <w:sz w:val="28"/>
                <w:szCs w:val="28"/>
                <w:lang w:val="it-CH" w:bidi="de-DE"/>
              </w:rPr>
              <w:t>alutazione del</w:t>
            </w:r>
            <w:r w:rsidR="00C55E7E" w:rsidRPr="004E2B3C">
              <w:rPr>
                <w:rFonts w:cs="Helvetica"/>
                <w:b/>
                <w:iCs/>
                <w:color w:val="000000"/>
                <w:sz w:val="28"/>
                <w:szCs w:val="28"/>
                <w:lang w:val="it-CH" w:bidi="de-DE"/>
              </w:rPr>
              <w:t xml:space="preserve"> geologo</w:t>
            </w:r>
            <w:r w:rsidR="0019492D" w:rsidRPr="004E2B3C">
              <w:rPr>
                <w:rFonts w:cs="Helvetica"/>
                <w:b/>
                <w:iCs/>
                <w:color w:val="000000"/>
                <w:sz w:val="28"/>
                <w:szCs w:val="28"/>
                <w:lang w:val="it-CH" w:bidi="de-DE"/>
              </w:rPr>
              <w:t>/geologa</w:t>
            </w:r>
            <w:r w:rsidR="00C55E7E" w:rsidRPr="004E2B3C">
              <w:rPr>
                <w:rFonts w:cs="Helvetica"/>
                <w:b/>
                <w:iCs/>
                <w:color w:val="000000"/>
                <w:sz w:val="28"/>
                <w:szCs w:val="28"/>
                <w:lang w:val="it-CH" w:bidi="de-DE"/>
              </w:rPr>
              <w:t>:</w:t>
            </w:r>
          </w:p>
        </w:tc>
      </w:tr>
      <w:tr w:rsidR="00C55E7E" w:rsidRPr="00DD53DA" w:rsidTr="00C55E7E">
        <w:trPr>
          <w:trHeight w:val="374"/>
        </w:trPr>
        <w:tc>
          <w:tcPr>
            <w:tcW w:w="2410" w:type="dxa"/>
            <w:tcBorders>
              <w:top w:val="single" w:sz="4" w:space="0" w:color="auto"/>
            </w:tcBorders>
          </w:tcPr>
          <w:p w:rsidR="00C55E7E" w:rsidRPr="004E2B3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</w:pPr>
          </w:p>
          <w:p w:rsidR="00C55E7E" w:rsidRPr="00933DCE" w:rsidRDefault="0019492D" w:rsidP="00743C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Posa</w:t>
            </w:r>
            <w:r w:rsidR="00C55E7E"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 </w:t>
            </w:r>
          </w:p>
          <w:p w:rsidR="002A5735" w:rsidRDefault="0019492D" w:rsidP="00743C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s</w:t>
            </w:r>
            <w:r w:rsidR="00C55E7E"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onde /</w:t>
            </w: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 </w:t>
            </w:r>
          </w:p>
          <w:p w:rsidR="00C55E7E" w:rsidRPr="00933DCE" w:rsidRDefault="0019492D" w:rsidP="00743C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perforazioni</w:t>
            </w:r>
            <w:r w:rsidR="00C55E7E"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: 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</w:tcBorders>
          </w:tcPr>
          <w:p w:rsidR="00C55E7E" w:rsidRPr="004E2B3C" w:rsidRDefault="000C092C" w:rsidP="009769D0">
            <w:pPr>
              <w:widowControl w:val="0"/>
              <w:autoSpaceDE w:val="0"/>
              <w:autoSpaceDN w:val="0"/>
              <w:adjustRightInd w:val="0"/>
              <w:spacing w:before="6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    Esecuzione in conformità con l'autorizzazione</w:t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/licenza</w:t>
            </w:r>
          </w:p>
          <w:p w:rsidR="00C55E7E" w:rsidRPr="004E2B3C" w:rsidRDefault="000C092C" w:rsidP="002A573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Modifiche del progetto vs licenza - Motivo</w:t>
            </w:r>
            <w:r w:rsidR="00C55E7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br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5E7E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C55E7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Variazion</w:t>
            </w:r>
            <w:r w:rsidR="002A5735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e</w:t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progetto concordat</w:t>
            </w:r>
            <w:r w:rsidR="002A5735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a</w:t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con </w:t>
            </w:r>
            <w:r w:rsidR="002A5735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g</w:t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eologo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/ Dat</w:t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a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: 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E6D3A" w:rsidRPr="004E2B3C">
              <w:rPr>
                <w:rFonts w:ascii="Arial" w:hAnsi="Arial" w:cs="Arial"/>
                <w:color w:val="0000FF"/>
                <w:sz w:val="20"/>
                <w:u w:val="single"/>
                <w:lang w:val="it-CH"/>
              </w:rPr>
              <w:instrText xml:space="preserve"> FORMTEXT </w:instrTex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br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Variazione progetto concordat</w:t>
            </w:r>
            <w:r w:rsidR="002A5735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a</w:t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con </w:t>
            </w:r>
            <w:r w:rsidR="002A5735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UNA 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/ Dat</w:t>
            </w:r>
            <w:r w:rsidR="0016311C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a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:</w:t>
            </w:r>
            <w:r w:rsidR="004E6D3A" w:rsidRPr="004E2B3C">
              <w:rPr>
                <w:rFonts w:ascii="Arial" w:hAnsi="Arial" w:cs="Arial"/>
                <w:color w:val="0000FF"/>
                <w:sz w:val="20"/>
                <w:lang w:val="it-CH"/>
              </w:rPr>
              <w:t xml:space="preserve"> 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E6D3A" w:rsidRPr="004E2B3C">
              <w:rPr>
                <w:rFonts w:ascii="Arial" w:hAnsi="Arial" w:cs="Arial"/>
                <w:color w:val="0000FF"/>
                <w:sz w:val="20"/>
                <w:u w:val="single"/>
                <w:lang w:val="it-CH"/>
              </w:rPr>
              <w:instrText xml:space="preserve"> FORMTEXT </w:instrTex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55E7E" w:rsidRPr="004E2B3C" w:rsidRDefault="00C55E7E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</w:tc>
      </w:tr>
      <w:tr w:rsidR="004E6D3A" w:rsidRPr="00DD53DA" w:rsidTr="00C55E7E">
        <w:trPr>
          <w:trHeight w:val="374"/>
        </w:trPr>
        <w:tc>
          <w:tcPr>
            <w:tcW w:w="2410" w:type="dxa"/>
          </w:tcPr>
          <w:p w:rsidR="004E6D3A" w:rsidRPr="004E2B3C" w:rsidRDefault="004E6D3A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</w:p>
          <w:p w:rsidR="004E6D3A" w:rsidRPr="00933DCE" w:rsidRDefault="004E6D3A" w:rsidP="00743C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Risultati dell'ind</w:t>
            </w: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a</w:t>
            </w: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gine idrogeolog</w:t>
            </w: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i</w:t>
            </w: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ca: </w:t>
            </w:r>
          </w:p>
        </w:tc>
        <w:tc>
          <w:tcPr>
            <w:tcW w:w="6804" w:type="dxa"/>
            <w:gridSpan w:val="3"/>
          </w:tcPr>
          <w:p w:rsidR="004E6D3A" w:rsidRPr="004E2B3C" w:rsidRDefault="000C092C" w:rsidP="009769D0">
            <w:pPr>
              <w:widowControl w:val="0"/>
              <w:autoSpaceDE w:val="0"/>
              <w:autoSpaceDN w:val="0"/>
              <w:adjustRightInd w:val="0"/>
              <w:spacing w:before="6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   </w:t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previsione non allestita</w:t>
            </w:r>
          </w:p>
          <w:p w:rsidR="004E6D3A" w:rsidRPr="004E2B3C" w:rsidRDefault="000C092C" w:rsidP="00D84644">
            <w:pPr>
              <w:pStyle w:val="Textkrper-Zeileneinzug"/>
              <w:tabs>
                <w:tab w:val="left" w:pos="4891"/>
              </w:tabs>
              <w:spacing w:line="360" w:lineRule="auto"/>
              <w:rPr>
                <w:i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  </w:t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previsione preparata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/ </w:t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autore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: 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E6D3A" w:rsidRPr="004E2B3C">
              <w:rPr>
                <w:rFonts w:ascii="Arial" w:hAnsi="Arial" w:cs="Arial"/>
                <w:color w:val="0000FF"/>
                <w:sz w:val="20"/>
                <w:u w:val="single"/>
                <w:lang w:val="it-CH"/>
              </w:rPr>
              <w:instrText xml:space="preserve"> FORMTEXT </w:instrTex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4E6D3A" w:rsidRPr="004E2B3C">
              <w:rPr>
                <w:i/>
                <w:sz w:val="18"/>
                <w:szCs w:val="18"/>
                <w:lang w:val="it-CH" w:bidi="de-DE"/>
              </w:rPr>
              <w:t xml:space="preserve"> </w:t>
            </w:r>
            <w:r w:rsidR="004E6D3A" w:rsidRPr="004E2B3C">
              <w:rPr>
                <w:i/>
                <w:sz w:val="18"/>
                <w:szCs w:val="18"/>
                <w:lang w:val="it-CH" w:bidi="de-DE"/>
              </w:rPr>
              <w:tab/>
              <w:t>Dat</w:t>
            </w:r>
            <w:r w:rsidR="00DB195E" w:rsidRPr="004E2B3C">
              <w:rPr>
                <w:i/>
                <w:sz w:val="18"/>
                <w:szCs w:val="18"/>
                <w:lang w:val="it-CH" w:bidi="de-DE"/>
              </w:rPr>
              <w:t>a</w:t>
            </w:r>
            <w:r w:rsidR="004E6D3A" w:rsidRPr="004E2B3C">
              <w:rPr>
                <w:i/>
                <w:sz w:val="18"/>
                <w:szCs w:val="18"/>
                <w:lang w:val="it-CH" w:bidi="de-DE"/>
              </w:rPr>
              <w:t xml:space="preserve">: 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E6D3A" w:rsidRPr="004E2B3C">
              <w:rPr>
                <w:rFonts w:ascii="Arial" w:hAnsi="Arial" w:cs="Arial"/>
                <w:color w:val="0000FF"/>
                <w:sz w:val="20"/>
                <w:u w:val="single"/>
                <w:lang w:val="it-CH"/>
              </w:rPr>
              <w:instrText xml:space="preserve"> FORMTEXT </w:instrTex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</w:p>
          <w:p w:rsidR="004E6D3A" w:rsidRPr="004E2B3C" w:rsidRDefault="000C092C" w:rsidP="00D84644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bookmarkEnd w:id="2"/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Risultati idrogeologici corrispondo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no </w:t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alla previsione</w:t>
            </w:r>
          </w:p>
          <w:p w:rsidR="00DB195E" w:rsidRPr="004E2B3C" w:rsidRDefault="000C092C" w:rsidP="00DB195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Risultati idrogeologici si discostano in modo minimo dalla previsione</w:t>
            </w:r>
          </w:p>
          <w:p w:rsidR="004E6D3A" w:rsidRPr="004E2B3C" w:rsidRDefault="000C092C" w:rsidP="000442D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Risultati idrogeologici si discostano in modo marcato dalla previsione</w:t>
            </w:r>
          </w:p>
        </w:tc>
        <w:tc>
          <w:tcPr>
            <w:tcW w:w="1134" w:type="dxa"/>
          </w:tcPr>
          <w:p w:rsidR="004E6D3A" w:rsidRPr="004E2B3C" w:rsidRDefault="004E6D3A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</w:tc>
      </w:tr>
      <w:tr w:rsidR="004E6D3A" w:rsidRPr="00DD53DA" w:rsidTr="009769D0">
        <w:trPr>
          <w:trHeight w:val="695"/>
        </w:trPr>
        <w:tc>
          <w:tcPr>
            <w:tcW w:w="2410" w:type="dxa"/>
          </w:tcPr>
          <w:p w:rsidR="004E6D3A" w:rsidRPr="00933DCE" w:rsidRDefault="004E6D3A" w:rsidP="009769D0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Energia geoterm</w:t>
            </w: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i</w:t>
            </w: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ca:</w:t>
            </w:r>
          </w:p>
        </w:tc>
        <w:tc>
          <w:tcPr>
            <w:tcW w:w="6804" w:type="dxa"/>
            <w:gridSpan w:val="3"/>
          </w:tcPr>
          <w:p w:rsidR="004E6D3A" w:rsidRPr="004E2B3C" w:rsidRDefault="000C092C" w:rsidP="009769D0">
            <w:pPr>
              <w:widowControl w:val="0"/>
              <w:tabs>
                <w:tab w:val="left" w:pos="4041"/>
                <w:tab w:val="right" w:pos="6664"/>
              </w:tabs>
              <w:autoSpaceDE w:val="0"/>
              <w:autoSpaceDN w:val="0"/>
              <w:adjustRightInd w:val="0"/>
              <w:spacing w:before="6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  </w:t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Previsione conduzione termica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  <w:t xml:space="preserve">Lamda = 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E6D3A" w:rsidRPr="004E2B3C">
              <w:rPr>
                <w:rFonts w:ascii="Arial" w:hAnsi="Arial" w:cs="Arial"/>
                <w:color w:val="0000FF"/>
                <w:sz w:val="20"/>
                <w:u w:val="single"/>
                <w:lang w:val="it-CH"/>
              </w:rPr>
              <w:instrText xml:space="preserve"> FORMTEXT </w:instrTex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  <w:t>[W/(m*K)]</w:t>
            </w:r>
          </w:p>
          <w:p w:rsidR="004E6D3A" w:rsidRPr="004E2B3C" w:rsidRDefault="000C092C" w:rsidP="00F23A88">
            <w:pPr>
              <w:pStyle w:val="Textkrper-Zeileneinzug"/>
              <w:tabs>
                <w:tab w:val="left" w:pos="4041"/>
                <w:tab w:val="right" w:pos="6664"/>
              </w:tabs>
              <w:rPr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  </w:t>
            </w:r>
            <w:r w:rsidR="00DB195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Stima conduzione termica dopo la perforazione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:Lamda = 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E6D3A" w:rsidRPr="004E2B3C">
              <w:rPr>
                <w:rFonts w:ascii="Arial" w:hAnsi="Arial" w:cs="Arial"/>
                <w:color w:val="0000FF"/>
                <w:sz w:val="20"/>
                <w:u w:val="single"/>
                <w:lang w:val="it-CH"/>
              </w:rPr>
              <w:instrText xml:space="preserve"> FORMTEXT </w:instrTex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separate"/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="004E6D3A" w:rsidRPr="00933DCE">
              <w:rPr>
                <w:rFonts w:ascii="Arial" w:hAnsi="Arial" w:cs="Arial"/>
                <w:noProof/>
                <w:color w:val="0000FF"/>
                <w:sz w:val="20"/>
                <w:u w:val="single"/>
              </w:rPr>
              <w:t> </w:t>
            </w:r>
            <w:r w:rsidRPr="00933DCE">
              <w:rPr>
                <w:rFonts w:ascii="Arial" w:hAnsi="Arial" w:cs="Arial"/>
                <w:color w:val="0000FF"/>
                <w:sz w:val="20"/>
                <w:u w:val="singl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  <w:t>[W/(m*K)]</w:t>
            </w:r>
          </w:p>
        </w:tc>
        <w:tc>
          <w:tcPr>
            <w:tcW w:w="1134" w:type="dxa"/>
          </w:tcPr>
          <w:p w:rsidR="004E6D3A" w:rsidRPr="004E2B3C" w:rsidRDefault="004E6D3A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</w:tc>
      </w:tr>
      <w:tr w:rsidR="004E6D3A" w:rsidRPr="00DD53DA" w:rsidTr="00C55E7E">
        <w:trPr>
          <w:trHeight w:val="374"/>
        </w:trPr>
        <w:tc>
          <w:tcPr>
            <w:tcW w:w="2410" w:type="dxa"/>
          </w:tcPr>
          <w:p w:rsidR="004E6D3A" w:rsidRPr="004E2B3C" w:rsidRDefault="004E6D3A" w:rsidP="00F23A88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Raccomandazioni 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br/>
              <w:t>ulteriori </w:t>
            </w:r>
            <w:r w:rsidR="00F23A88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misure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: </w:t>
            </w:r>
          </w:p>
        </w:tc>
        <w:tc>
          <w:tcPr>
            <w:tcW w:w="6804" w:type="dxa"/>
            <w:gridSpan w:val="3"/>
          </w:tcPr>
          <w:p w:rsidR="000442DE" w:rsidRPr="004E2B3C" w:rsidRDefault="000C092C" w:rsidP="009769D0">
            <w:pPr>
              <w:widowControl w:val="0"/>
              <w:autoSpaceDE w:val="0"/>
              <w:autoSpaceDN w:val="0"/>
              <w:adjustRightInd w:val="0"/>
              <w:spacing w:before="60" w:line="360" w:lineRule="auto"/>
              <w:ind w:left="357" w:hanging="357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6D3A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ab/>
            </w:r>
            <w:r w:rsidR="00AB2C2B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Tracciamento nella </w:t>
            </w:r>
            <w:r w:rsidR="00F23A88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c</w:t>
            </w:r>
            <w:r w:rsidR="00AB2C2B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arta</w:t>
            </w:r>
            <w:r w:rsidR="00AC7932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di ammissibilità</w:t>
            </w:r>
            <w:r w:rsidR="00F23A88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: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br/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Cambiamento dell’ammissibilità </w:t>
            </w:r>
            <w:r w:rsidR="00AC7932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nel sito da ……..a…………</w:t>
            </w:r>
            <w:r w:rsidR="004E6D3A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</w:t>
            </w:r>
          </w:p>
          <w:p w:rsidR="00F23A88" w:rsidRDefault="000442DE" w:rsidP="009769D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94" w:hanging="236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 xml:space="preserve"> </w:t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instrText xml:space="preserve"> FORMCHECKBOX </w:instrText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</w:r>
            <w:r w:rsidR="00DD53DA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separate"/>
            </w:r>
            <w:r w:rsidRPr="00933DCE">
              <w:rPr>
                <w:rFonts w:cs="Helvetica"/>
                <w:i/>
                <w:iCs/>
                <w:color w:val="000000"/>
                <w:sz w:val="20"/>
                <w:lang w:val="de-DE" w:bidi="de-DE"/>
              </w:rPr>
              <w:fldChar w:fldCharType="end"/>
            </w:r>
            <w:r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 xml:space="preserve">  </w:t>
            </w:r>
            <w:r w:rsidR="00AC7932" w:rsidRPr="004E2B3C">
              <w:rPr>
                <w:rFonts w:cs="Helvetica"/>
                <w:i/>
                <w:iCs/>
                <w:color w:val="000000"/>
                <w:sz w:val="20"/>
                <w:lang w:val="it-CH" w:bidi="de-DE"/>
              </w:rPr>
              <w:t>Altri provvedimenti necessari</w:t>
            </w:r>
            <w:r w:rsidR="00AC7932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:</w:t>
            </w:r>
          </w:p>
          <w:p w:rsidR="004E6D3A" w:rsidRPr="004E2B3C" w:rsidRDefault="004E6D3A" w:rsidP="00A96655">
            <w:pPr>
              <w:widowControl w:val="0"/>
              <w:autoSpaceDE w:val="0"/>
              <w:autoSpaceDN w:val="0"/>
              <w:adjustRightInd w:val="0"/>
              <w:spacing w:line="240" w:lineRule="auto"/>
              <w:ind w:left="355"/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(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m</w:t>
            </w:r>
            <w:r w:rsidR="00AC7932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onitoraggio</w:t>
            </w:r>
            <w:r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, 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iniezioni ulteriori</w:t>
            </w:r>
            <w:r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, 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r</w:t>
            </w:r>
            <w:r w:rsidR="00AC7932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i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e</w:t>
            </w:r>
            <w:r w:rsidR="00AC7932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mpimento sonda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</w:t>
            </w:r>
            <w:r w:rsidR="00AC7932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predisposizione pozzzetto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 d‘ispezione</w:t>
            </w:r>
            <w:r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 xml:space="preserve">, </w:t>
            </w:r>
            <w:r w:rsidR="000442DE"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ecc.</w:t>
            </w:r>
            <w:r w:rsidRPr="004E2B3C">
              <w:rPr>
                <w:rFonts w:cs="Helvetica"/>
                <w:i/>
                <w:iCs/>
                <w:color w:val="000000"/>
                <w:sz w:val="18"/>
                <w:szCs w:val="18"/>
                <w:lang w:val="it-CH" w:bidi="de-DE"/>
              </w:rPr>
              <w:t>)</w:t>
            </w:r>
          </w:p>
        </w:tc>
        <w:tc>
          <w:tcPr>
            <w:tcW w:w="1134" w:type="dxa"/>
          </w:tcPr>
          <w:p w:rsidR="004E6D3A" w:rsidRPr="004E2B3C" w:rsidRDefault="004E6D3A" w:rsidP="00C55E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  <w:p w:rsidR="004E6D3A" w:rsidRPr="004E2B3C" w:rsidRDefault="004E6D3A" w:rsidP="00C55E7E">
            <w:pPr>
              <w:pStyle w:val="Textkrper-Zeileneinzug"/>
              <w:rPr>
                <w:lang w:val="it-CH" w:bidi="de-DE"/>
              </w:rPr>
            </w:pPr>
          </w:p>
        </w:tc>
      </w:tr>
    </w:tbl>
    <w:tbl>
      <w:tblPr>
        <w:tblpPr w:leftFromText="141" w:rightFromText="141" w:vertAnchor="text" w:tblpX="68" w:tblpY="1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4"/>
        <w:gridCol w:w="6542"/>
        <w:gridCol w:w="1134"/>
      </w:tblGrid>
      <w:tr w:rsidR="00E9013C" w:rsidRPr="00DD53DA" w:rsidTr="00D84644">
        <w:trPr>
          <w:trHeight w:val="679"/>
        </w:trPr>
        <w:tc>
          <w:tcPr>
            <w:tcW w:w="10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9013C" w:rsidRPr="004E2B3C" w:rsidRDefault="001615FE" w:rsidP="00F23A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i/>
                <w:iCs/>
                <w:color w:val="000000"/>
                <w:sz w:val="28"/>
                <w:szCs w:val="28"/>
                <w:lang w:val="it-CH" w:bidi="de-DE"/>
              </w:rPr>
            </w:pPr>
            <w:r w:rsidRPr="004E2B3C">
              <w:rPr>
                <w:rFonts w:cs="Helvetica"/>
                <w:b/>
                <w:bCs/>
                <w:color w:val="000000"/>
                <w:sz w:val="28"/>
                <w:szCs w:val="28"/>
                <w:lang w:val="it-CH" w:bidi="de-DE"/>
              </w:rPr>
              <w:t>Valutazione interna dell‘</w:t>
            </w:r>
            <w:r w:rsidR="00F23A88">
              <w:rPr>
                <w:rFonts w:cs="Helvetica"/>
                <w:b/>
                <w:bCs/>
                <w:color w:val="000000"/>
                <w:sz w:val="28"/>
                <w:szCs w:val="28"/>
                <w:lang w:val="it-CH" w:bidi="de-DE"/>
              </w:rPr>
              <w:t>U</w:t>
            </w:r>
            <w:r w:rsidR="00AC7932" w:rsidRPr="004E2B3C">
              <w:rPr>
                <w:rFonts w:cs="Helvetica"/>
                <w:b/>
                <w:bCs/>
                <w:color w:val="000000"/>
                <w:sz w:val="28"/>
                <w:szCs w:val="28"/>
                <w:lang w:val="it-CH" w:bidi="de-DE"/>
              </w:rPr>
              <w:t>fficio</w:t>
            </w:r>
            <w:r w:rsidR="00E9013C" w:rsidRPr="004E2B3C">
              <w:rPr>
                <w:rFonts w:cs="Helvetica"/>
                <w:b/>
                <w:bCs/>
                <w:color w:val="000000"/>
                <w:sz w:val="28"/>
                <w:szCs w:val="28"/>
                <w:lang w:val="it-CH" w:bidi="de-DE"/>
              </w:rPr>
              <w:t>:</w:t>
            </w:r>
            <w:r w:rsidR="00E9013C" w:rsidRPr="004E2B3C">
              <w:rPr>
                <w:rFonts w:cs="Helvetica"/>
                <w:b/>
                <w:bCs/>
                <w:color w:val="000000"/>
                <w:szCs w:val="22"/>
                <w:lang w:val="it-CH" w:bidi="de-DE"/>
              </w:rPr>
              <w:t xml:space="preserve">                                  </w:t>
            </w:r>
            <w:r w:rsidR="00AC7932" w:rsidRPr="004E2B3C">
              <w:rPr>
                <w:rFonts w:cs="Helvetica"/>
                <w:b/>
                <w:bCs/>
                <w:color w:val="000000"/>
                <w:szCs w:val="22"/>
                <w:lang w:val="it-CH" w:bidi="de-DE"/>
              </w:rPr>
              <w:t>l</w:t>
            </w:r>
            <w:r w:rsidRPr="004E2B3C">
              <w:rPr>
                <w:rFonts w:cs="Helvetica"/>
                <w:b/>
                <w:bCs/>
                <w:color w:val="000000"/>
                <w:szCs w:val="22"/>
                <w:lang w:val="it-CH" w:bidi="de-DE"/>
              </w:rPr>
              <w:t>a</w:t>
            </w:r>
            <w:r w:rsidR="00AC7932" w:rsidRPr="004E2B3C">
              <w:rPr>
                <w:rFonts w:cs="Helvetica"/>
                <w:b/>
                <w:bCs/>
                <w:color w:val="000000"/>
                <w:szCs w:val="22"/>
                <w:lang w:val="it-CH" w:bidi="de-DE"/>
              </w:rPr>
              <w:t>sciare in bianco, grazie</w:t>
            </w:r>
          </w:p>
        </w:tc>
      </w:tr>
      <w:tr w:rsidR="00E9013C" w:rsidRPr="00933DCE" w:rsidTr="00D84644">
        <w:trPr>
          <w:trHeight w:val="585"/>
        </w:trPr>
        <w:tc>
          <w:tcPr>
            <w:tcW w:w="10280" w:type="dxa"/>
            <w:gridSpan w:val="3"/>
            <w:tcBorders>
              <w:top w:val="single" w:sz="4" w:space="0" w:color="auto"/>
              <w:left w:val="single" w:sz="2" w:space="0" w:color="auto"/>
              <w:bottom w:val="nil"/>
            </w:tcBorders>
            <w:vAlign w:val="center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</w:p>
          <w:p w:rsidR="00E9013C" w:rsidRPr="00933DCE" w:rsidRDefault="00AC7932" w:rsidP="00E9013C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cs="Helvetica"/>
                <w:b/>
                <w:i/>
                <w:iCs/>
                <w:color w:val="000000"/>
                <w:sz w:val="24"/>
                <w:szCs w:val="24"/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Altri provvedimenti</w:t>
            </w:r>
            <w:r w:rsidR="00E9013C"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:</w:t>
            </w:r>
          </w:p>
        </w:tc>
      </w:tr>
      <w:tr w:rsidR="00E9013C" w:rsidRPr="00DD53DA" w:rsidTr="00D84644">
        <w:trPr>
          <w:trHeight w:val="629"/>
        </w:trPr>
        <w:tc>
          <w:tcPr>
            <w:tcW w:w="26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</w:p>
          <w:p w:rsidR="00E9013C" w:rsidRPr="004E2B3C" w:rsidRDefault="00AC7932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Monitoraggio</w:t>
            </w:r>
            <w:r w:rsidR="00E9013C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  <w:r w:rsidR="00E9013C" w:rsidRPr="004E2B3C">
              <w:rPr>
                <w:rFonts w:cs="Helvetica"/>
                <w:b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 </w:t>
            </w:r>
          </w:p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</w:t>
            </w:r>
            <w:r w:rsidR="00F23A88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p.es.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 </w:t>
            </w:r>
            <w:r w:rsidR="00F23A88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T</w:t>
            </w:r>
            <w:r w:rsidR="00AC7932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enuta </w:t>
            </w:r>
            <w:r w:rsidR="00F23A88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stagna </w:t>
            </w:r>
            <w:r w:rsidR="00AC7932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del pozzo artesiano</w:t>
            </w:r>
            <w:r w:rsidR="00F23A88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)</w:t>
            </w:r>
          </w:p>
          <w:p w:rsidR="00E9013C" w:rsidRPr="004E2B3C" w:rsidRDefault="00E9013C" w:rsidP="00E9013C">
            <w:pPr>
              <w:pStyle w:val="Textkrper-Zeileneinzug"/>
              <w:jc w:val="left"/>
              <w:rPr>
                <w:lang w:val="it-CH" w:bidi="de-DE"/>
              </w:rPr>
            </w:pPr>
          </w:p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</w:tc>
        <w:tc>
          <w:tcPr>
            <w:tcW w:w="6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</w:tcBorders>
          </w:tcPr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</w:tc>
      </w:tr>
      <w:tr w:rsidR="00E9013C" w:rsidRPr="00DD53DA" w:rsidTr="00D84644">
        <w:trPr>
          <w:trHeight w:val="397"/>
        </w:trPr>
        <w:tc>
          <w:tcPr>
            <w:tcW w:w="26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it-CH" w:bidi="de-DE"/>
              </w:rPr>
            </w:pPr>
          </w:p>
          <w:p w:rsidR="00E9013C" w:rsidRPr="004E2B3C" w:rsidRDefault="00DB2667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Altri provvedimenti</w:t>
            </w:r>
          </w:p>
          <w:p w:rsidR="00E9013C" w:rsidRPr="004E2B3C" w:rsidRDefault="00E9013C" w:rsidP="00F23A88">
            <w:pPr>
              <w:pStyle w:val="Textkrper-Zeileneinzug"/>
              <w:jc w:val="left"/>
              <w:rPr>
                <w:lang w:val="it-CH" w:bidi="de-DE"/>
              </w:rPr>
            </w:pP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</w:t>
            </w:r>
            <w:r w:rsidR="00F23A88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p.es.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 </w:t>
            </w:r>
            <w:r w:rsidR="003A4909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Predisposizione  pozzetti di ispezione, </w:t>
            </w:r>
            <w:r w:rsidR="001615FE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iniezioni ulteriori</w:t>
            </w:r>
            <w:r w:rsidR="003A4909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, rie</w:t>
            </w:r>
            <w:r w:rsidR="003A4909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m</w:t>
            </w:r>
            <w:r w:rsidR="003A4909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pimento sonde 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)</w:t>
            </w:r>
          </w:p>
        </w:tc>
        <w:tc>
          <w:tcPr>
            <w:tcW w:w="654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</w:tcBorders>
          </w:tcPr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</w:tc>
      </w:tr>
      <w:tr w:rsidR="00E9013C" w:rsidRPr="00DD53DA" w:rsidTr="00D84644">
        <w:trPr>
          <w:trHeight w:val="595"/>
        </w:trPr>
        <w:tc>
          <w:tcPr>
            <w:tcW w:w="10280" w:type="dxa"/>
            <w:gridSpan w:val="3"/>
            <w:tcBorders>
              <w:top w:val="single" w:sz="2" w:space="0" w:color="auto"/>
              <w:bottom w:val="nil"/>
            </w:tcBorders>
            <w:vAlign w:val="center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sz w:val="24"/>
                <w:szCs w:val="24"/>
                <w:lang w:val="it-CH" w:bidi="de-DE"/>
              </w:rPr>
            </w:pPr>
          </w:p>
          <w:p w:rsidR="00E9013C" w:rsidRPr="004E2B3C" w:rsidRDefault="003A4909" w:rsidP="00E9013C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cs="Helvetica"/>
                <w:b/>
                <w:i/>
                <w:iCs/>
                <w:sz w:val="24"/>
                <w:szCs w:val="24"/>
                <w:lang w:val="it-CH" w:bidi="de-DE"/>
              </w:rPr>
            </w:pPr>
            <w:r w:rsidRPr="004E2B3C">
              <w:rPr>
                <w:rFonts w:cs="Helvetica"/>
                <w:b/>
                <w:sz w:val="24"/>
                <w:szCs w:val="24"/>
                <w:lang w:val="it-CH" w:bidi="de-DE"/>
              </w:rPr>
              <w:t>Allestimento carta/piano di ammissibilità</w:t>
            </w:r>
            <w:r w:rsidR="00F23A88">
              <w:rPr>
                <w:rFonts w:cs="Helvetica"/>
                <w:b/>
                <w:sz w:val="24"/>
                <w:szCs w:val="24"/>
                <w:lang w:val="it-CH" w:bidi="de-DE"/>
              </w:rPr>
              <w:t>:</w:t>
            </w:r>
          </w:p>
        </w:tc>
      </w:tr>
      <w:tr w:rsidR="00E9013C" w:rsidRPr="00933DCE" w:rsidTr="00D84644">
        <w:trPr>
          <w:trHeight w:val="1024"/>
        </w:trPr>
        <w:tc>
          <w:tcPr>
            <w:tcW w:w="2604" w:type="dxa"/>
            <w:tcBorders>
              <w:top w:val="nil"/>
              <w:bottom w:val="nil"/>
            </w:tcBorders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sz w:val="20"/>
                <w:lang w:val="it-CH" w:bidi="de-DE"/>
              </w:rPr>
            </w:pPr>
          </w:p>
          <w:p w:rsidR="00F23A88" w:rsidRDefault="003A4909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b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sz w:val="20"/>
                <w:lang w:val="it-CH" w:bidi="de-DE"/>
              </w:rPr>
              <w:t>Variazion</w:t>
            </w:r>
            <w:r w:rsidR="00BF6090" w:rsidRPr="004E2B3C">
              <w:rPr>
                <w:rFonts w:cs="Helvetica"/>
                <w:b/>
                <w:sz w:val="20"/>
                <w:lang w:val="it-CH" w:bidi="de-DE"/>
              </w:rPr>
              <w:t>e</w:t>
            </w:r>
            <w:r w:rsidRPr="004E2B3C">
              <w:rPr>
                <w:rFonts w:cs="Helvetica"/>
                <w:b/>
                <w:sz w:val="20"/>
                <w:lang w:val="it-CH" w:bidi="de-DE"/>
              </w:rPr>
              <w:t xml:space="preserve"> </w:t>
            </w:r>
            <w:r w:rsidR="00BF6090" w:rsidRPr="004E2B3C">
              <w:rPr>
                <w:rFonts w:cs="Helvetica"/>
                <w:b/>
                <w:sz w:val="20"/>
                <w:lang w:val="it-CH" w:bidi="de-DE"/>
              </w:rPr>
              <w:t xml:space="preserve">stato </w:t>
            </w:r>
            <w:r w:rsidRPr="004E2B3C">
              <w:rPr>
                <w:rFonts w:cs="Helvetica"/>
                <w:b/>
                <w:sz w:val="20"/>
                <w:lang w:val="it-CH" w:bidi="de-DE"/>
              </w:rPr>
              <w:t>di</w:t>
            </w:r>
          </w:p>
          <w:p w:rsidR="00E9013C" w:rsidRPr="004E2B3C" w:rsidRDefault="003A4909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Helvetica"/>
                <w:b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sz w:val="20"/>
                <w:lang w:val="it-CH" w:bidi="de-DE"/>
              </w:rPr>
              <w:t>ammissibilità</w:t>
            </w:r>
          </w:p>
          <w:p w:rsidR="00E9013C" w:rsidRPr="004E2B3C" w:rsidRDefault="00E9013C" w:rsidP="00F23A88">
            <w:pPr>
              <w:pStyle w:val="Textkrper-Zeileneinzug"/>
              <w:rPr>
                <w:lang w:val="it-CH" w:bidi="de-DE"/>
              </w:rPr>
            </w:pPr>
            <w:r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(</w:t>
            </w:r>
            <w:r w:rsidR="00F23A88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p</w:t>
            </w:r>
            <w:r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.</w:t>
            </w:r>
            <w:r w:rsidR="00F23A88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es</w:t>
            </w:r>
            <w:r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 xml:space="preserve">. </w:t>
            </w:r>
            <w:r w:rsidR="003A4909"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Premessa per l’adattamento del rapporto di ammissibilità</w:t>
            </w:r>
            <w:r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)</w:t>
            </w:r>
          </w:p>
        </w:tc>
        <w:tc>
          <w:tcPr>
            <w:tcW w:w="6542" w:type="dxa"/>
            <w:tcBorders>
              <w:top w:val="single" w:sz="4" w:space="0" w:color="auto"/>
            </w:tcBorders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  <w:p w:rsidR="00E9013C" w:rsidRPr="00933DCE" w:rsidRDefault="003A4909" w:rsidP="00E9013C">
            <w:pPr>
              <w:pStyle w:val="Textkrper-Zeileneinzug"/>
              <w:tabs>
                <w:tab w:val="left" w:pos="2499"/>
                <w:tab w:val="left" w:pos="4767"/>
              </w:tabs>
              <w:rPr>
                <w:lang w:val="de-DE" w:bidi="de-DE"/>
              </w:rPr>
            </w:pPr>
            <w:r w:rsidRPr="00933DCE">
              <w:rPr>
                <w:lang w:val="de-DE" w:bidi="de-DE"/>
              </w:rPr>
              <w:t>da</w:t>
            </w:r>
            <w:r w:rsidR="00E9013C" w:rsidRPr="00933DCE">
              <w:rPr>
                <w:lang w:val="de-DE" w:bidi="de-DE"/>
              </w:rPr>
              <w:t xml:space="preserve">: </w:t>
            </w:r>
            <w:r w:rsidR="00E9013C" w:rsidRPr="00933DCE">
              <w:rPr>
                <w:u w:val="single"/>
                <w:lang w:val="de-DE" w:bidi="de-DE"/>
              </w:rPr>
              <w:tab/>
            </w:r>
            <w:r w:rsidRPr="00933DCE">
              <w:rPr>
                <w:lang w:val="de-DE" w:bidi="de-DE"/>
              </w:rPr>
              <w:t>a</w:t>
            </w:r>
            <w:r w:rsidR="00E9013C" w:rsidRPr="00933DCE">
              <w:rPr>
                <w:lang w:val="de-DE" w:bidi="de-DE"/>
              </w:rPr>
              <w:t xml:space="preserve">: </w:t>
            </w:r>
            <w:r w:rsidR="00E9013C" w:rsidRPr="00933DCE">
              <w:rPr>
                <w:u w:val="single"/>
                <w:lang w:val="de-DE" w:bidi="de-DE"/>
              </w:rPr>
              <w:tab/>
            </w:r>
          </w:p>
          <w:p w:rsidR="00E9013C" w:rsidRPr="00933DCE" w:rsidRDefault="00E9013C" w:rsidP="00E9013C">
            <w:pPr>
              <w:pStyle w:val="Textkrper-Zeileneinzug"/>
              <w:rPr>
                <w:lang w:val="de-DE" w:bidi="de-DE"/>
              </w:rPr>
            </w:pPr>
          </w:p>
          <w:p w:rsidR="00E9013C" w:rsidRPr="00933DCE" w:rsidRDefault="00BF6090" w:rsidP="00E9013C">
            <w:pPr>
              <w:pStyle w:val="Textkrper-Zeileneinzug"/>
              <w:rPr>
                <w:lang w:val="de-DE" w:bidi="de-DE"/>
              </w:rPr>
            </w:pPr>
            <w:r>
              <w:rPr>
                <w:lang w:val="de-DE" w:bidi="de-DE"/>
              </w:rPr>
              <w:t>O</w:t>
            </w:r>
            <w:r w:rsidR="003A4909" w:rsidRPr="00933DCE">
              <w:rPr>
                <w:lang w:val="de-DE" w:bidi="de-DE"/>
              </w:rPr>
              <w:t>sservazioni</w:t>
            </w:r>
          </w:p>
          <w:p w:rsidR="00E9013C" w:rsidRPr="00933DCE" w:rsidRDefault="00E9013C" w:rsidP="00E9013C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sz w:val="20"/>
                <w:lang w:val="de-DE" w:bidi="de-DE"/>
              </w:rPr>
            </w:pPr>
          </w:p>
        </w:tc>
      </w:tr>
      <w:tr w:rsidR="00E9013C" w:rsidRPr="00DD53DA" w:rsidTr="00D84644">
        <w:trPr>
          <w:trHeight w:val="1133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sz w:val="20"/>
                <w:lang w:val="it-CH" w:bidi="de-DE"/>
              </w:rPr>
            </w:pPr>
          </w:p>
          <w:p w:rsidR="00E9013C" w:rsidRPr="004E2B3C" w:rsidRDefault="003A4909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sz w:val="20"/>
                <w:lang w:val="it-CH" w:bidi="de-DE"/>
              </w:rPr>
              <w:t>Indicazioni</w:t>
            </w:r>
          </w:p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(</w:t>
            </w:r>
            <w:r w:rsidR="00F23A88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p.es.</w:t>
            </w:r>
            <w:r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 xml:space="preserve"> </w:t>
            </w:r>
            <w:r w:rsidR="003A4909"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indicazioni particolari per l’allestimento degli adattamenti</w:t>
            </w:r>
            <w:r w:rsidR="001615FE" w:rsidRPr="004E2B3C">
              <w:rPr>
                <w:rFonts w:cs="Helvetica"/>
                <w:i/>
                <w:iCs/>
                <w:sz w:val="16"/>
                <w:szCs w:val="16"/>
                <w:lang w:val="it-CH" w:bidi="de-DE"/>
              </w:rPr>
              <w:t>)</w:t>
            </w:r>
          </w:p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sz w:val="20"/>
                <w:lang w:val="it-CH" w:bidi="de-DE"/>
              </w:rPr>
            </w:pPr>
          </w:p>
        </w:tc>
        <w:tc>
          <w:tcPr>
            <w:tcW w:w="6542" w:type="dxa"/>
            <w:tcBorders>
              <w:left w:val="single" w:sz="4" w:space="0" w:color="auto"/>
            </w:tcBorders>
          </w:tcPr>
          <w:p w:rsidR="00E9013C" w:rsidRPr="004E2B3C" w:rsidRDefault="00E9013C" w:rsidP="00E9013C">
            <w:pPr>
              <w:pStyle w:val="Textkrper-Zeileneinzug"/>
              <w:rPr>
                <w:lang w:val="it-CH" w:bidi="de-DE"/>
              </w:rPr>
            </w:pPr>
          </w:p>
        </w:tc>
        <w:tc>
          <w:tcPr>
            <w:tcW w:w="1134" w:type="dxa"/>
          </w:tcPr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  <w:p w:rsidR="00E9013C" w:rsidRPr="004E2B3C" w:rsidRDefault="00E9013C" w:rsidP="00E9013C">
            <w:pPr>
              <w:pStyle w:val="Textkrper-Zeileneinzug"/>
              <w:rPr>
                <w:sz w:val="20"/>
                <w:lang w:val="it-CH" w:bidi="de-DE"/>
              </w:rPr>
            </w:pPr>
          </w:p>
        </w:tc>
      </w:tr>
      <w:tr w:rsidR="00E9013C" w:rsidRPr="00933DCE" w:rsidTr="00D84644">
        <w:trPr>
          <w:trHeight w:val="1133"/>
        </w:trPr>
        <w:tc>
          <w:tcPr>
            <w:tcW w:w="2604" w:type="dxa"/>
            <w:tcBorders>
              <w:top w:val="nil"/>
            </w:tcBorders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</w:p>
          <w:p w:rsidR="00E9013C" w:rsidRPr="004E2B3C" w:rsidRDefault="003A4909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Allestimento carta/piano delle ammissibilità</w:t>
            </w:r>
            <w:r w:rsidR="00E9013C" w:rsidRPr="004E2B3C">
              <w:rPr>
                <w:rFonts w:cs="Helvetica"/>
                <w:b/>
                <w:color w:val="000000"/>
                <w:sz w:val="20"/>
                <w:lang w:val="it-CH" w:bidi="de-DE"/>
              </w:rPr>
              <w:t>:</w:t>
            </w:r>
          </w:p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  <w:r w:rsidRPr="00933DCE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</w:t>
            </w:r>
            <w:r w:rsidR="003A4909" w:rsidRPr="00933DCE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Visto </w:t>
            </w:r>
            <w:r w:rsidRPr="00933DCE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/ </w:t>
            </w:r>
            <w:r w:rsidR="00F23A88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D</w:t>
            </w:r>
            <w:r w:rsidR="003A4909" w:rsidRPr="00933DCE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ata esecuzione</w:t>
            </w:r>
            <w:r w:rsidRPr="00933DCE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)</w:t>
            </w:r>
          </w:p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 w:val="20"/>
                <w:lang w:val="de-DE" w:bidi="de-DE"/>
              </w:rPr>
            </w:pPr>
          </w:p>
        </w:tc>
        <w:tc>
          <w:tcPr>
            <w:tcW w:w="6542" w:type="dxa"/>
          </w:tcPr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lang w:val="de-DE" w:bidi="de-DE"/>
              </w:rPr>
            </w:pPr>
          </w:p>
        </w:tc>
        <w:tc>
          <w:tcPr>
            <w:tcW w:w="1134" w:type="dxa"/>
          </w:tcPr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E9013C" w:rsidRPr="00DD53DA" w:rsidTr="00D84644">
        <w:trPr>
          <w:trHeight w:val="979"/>
        </w:trPr>
        <w:tc>
          <w:tcPr>
            <w:tcW w:w="2604" w:type="dxa"/>
            <w:vAlign w:val="center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</w:p>
          <w:p w:rsidR="00E9013C" w:rsidRPr="004E2B3C" w:rsidRDefault="003A4909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Allestimen</w:t>
            </w:r>
            <w:r w:rsidR="001615FE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to</w:t>
            </w:r>
            <w:r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 xml:space="preserve"> catasto </w:t>
            </w:r>
            <w:r w:rsidR="001615FE" w:rsidRPr="004E2B3C">
              <w:rPr>
                <w:rFonts w:cs="Helvetica"/>
                <w:b/>
                <w:color w:val="000000"/>
                <w:sz w:val="24"/>
                <w:szCs w:val="24"/>
                <w:lang w:val="it-CH" w:bidi="de-DE"/>
              </w:rPr>
              <w:t>SGV</w:t>
            </w:r>
            <w:r w:rsidR="00E9013C" w:rsidRPr="004E2B3C">
              <w:rPr>
                <w:rFonts w:cs="Helvetica"/>
                <w:i/>
                <w:iCs/>
                <w:color w:val="000000"/>
                <w:szCs w:val="22"/>
                <w:lang w:val="it-CH" w:bidi="de-DE"/>
              </w:rPr>
              <w:t xml:space="preserve"> </w:t>
            </w:r>
            <w:r w:rsidR="00E9013C" w:rsidRPr="004E2B3C">
              <w:rPr>
                <w:rFonts w:cs="Helvetica"/>
                <w:i/>
                <w:iCs/>
                <w:color w:val="000000"/>
                <w:szCs w:val="22"/>
                <w:lang w:val="it-CH" w:bidi="de-DE"/>
              </w:rPr>
              <w:br/>
            </w:r>
            <w:r w:rsidR="00D2526C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(</w:t>
            </w:r>
            <w:r w:rsidR="001615FE"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 xml:space="preserve">Visto/ </w:t>
            </w:r>
            <w:r w:rsidR="00F23A88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D</w:t>
            </w:r>
            <w:r w:rsidRPr="004E2B3C"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  <w:t>ata esecuzione)</w:t>
            </w:r>
          </w:p>
          <w:p w:rsidR="00E9013C" w:rsidRPr="004E2B3C" w:rsidRDefault="00E9013C" w:rsidP="00E9013C">
            <w:pPr>
              <w:pStyle w:val="Textkrper-Zeileneinzug"/>
              <w:rPr>
                <w:lang w:val="it-CH" w:bidi="de-DE"/>
              </w:rPr>
            </w:pPr>
          </w:p>
        </w:tc>
        <w:tc>
          <w:tcPr>
            <w:tcW w:w="6542" w:type="dxa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</w:tc>
        <w:tc>
          <w:tcPr>
            <w:tcW w:w="1134" w:type="dxa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it-CH" w:bidi="de-DE"/>
              </w:rPr>
            </w:pPr>
          </w:p>
        </w:tc>
      </w:tr>
      <w:tr w:rsidR="00E9013C" w:rsidRPr="00933DCE" w:rsidTr="00D84644">
        <w:trPr>
          <w:trHeight w:val="852"/>
        </w:trPr>
        <w:tc>
          <w:tcPr>
            <w:tcW w:w="2604" w:type="dxa"/>
            <w:vAlign w:val="center"/>
          </w:tcPr>
          <w:p w:rsidR="00E9013C" w:rsidRPr="004E2B3C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0"/>
                <w:lang w:val="it-CH" w:bidi="de-DE"/>
              </w:rPr>
            </w:pPr>
          </w:p>
          <w:p w:rsidR="00E9013C" w:rsidRPr="00933DCE" w:rsidRDefault="003A4909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 xml:space="preserve">Archiviazione </w:t>
            </w:r>
            <w:r w:rsidR="00E9013C" w:rsidRPr="00933DCE">
              <w:rPr>
                <w:rFonts w:cs="Helvetica"/>
                <w:b/>
                <w:color w:val="000000"/>
                <w:sz w:val="20"/>
                <w:lang w:val="de-DE" w:bidi="de-DE"/>
              </w:rPr>
              <w:t xml:space="preserve"> </w:t>
            </w:r>
            <w:r w:rsidR="00E9013C" w:rsidRPr="00933DCE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 xml:space="preserve">  </w:t>
            </w:r>
            <w:r w:rsidRPr="00933DCE"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  <w:t>(si / no)</w:t>
            </w:r>
          </w:p>
          <w:p w:rsidR="00E9013C" w:rsidRPr="00933DCE" w:rsidRDefault="00E9013C" w:rsidP="00E9013C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6542" w:type="dxa"/>
          </w:tcPr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  <w:tc>
          <w:tcPr>
            <w:tcW w:w="1134" w:type="dxa"/>
          </w:tcPr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  <w:tr w:rsidR="00E9013C" w:rsidRPr="00E9013C" w:rsidTr="00D84644">
        <w:trPr>
          <w:trHeight w:val="397"/>
        </w:trPr>
        <w:tc>
          <w:tcPr>
            <w:tcW w:w="2604" w:type="dxa"/>
            <w:vAlign w:val="center"/>
          </w:tcPr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color w:val="000000"/>
                <w:szCs w:val="22"/>
                <w:lang w:val="de-DE" w:bidi="de-DE"/>
              </w:rPr>
            </w:pPr>
          </w:p>
          <w:p w:rsidR="00E9013C" w:rsidRPr="00933DCE" w:rsidRDefault="003A4909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</w:pPr>
            <w:r w:rsidRPr="00933DCE">
              <w:rPr>
                <w:rFonts w:cs="Helvetica"/>
                <w:b/>
                <w:color w:val="000000"/>
                <w:sz w:val="24"/>
                <w:szCs w:val="24"/>
                <w:lang w:val="de-DE" w:bidi="de-DE"/>
              </w:rPr>
              <w:t>Osservazioni</w:t>
            </w:r>
          </w:p>
          <w:p w:rsidR="00E9013C" w:rsidRPr="00933DCE" w:rsidRDefault="00E9013C" w:rsidP="00E9013C">
            <w:pPr>
              <w:pStyle w:val="Textkrper-Zeileneinzug"/>
              <w:rPr>
                <w:sz w:val="24"/>
                <w:szCs w:val="24"/>
                <w:lang w:val="de-DE" w:bidi="de-DE"/>
              </w:rPr>
            </w:pPr>
          </w:p>
          <w:p w:rsidR="00E9013C" w:rsidRPr="00933DCE" w:rsidRDefault="00E9013C" w:rsidP="00E9013C">
            <w:pPr>
              <w:pStyle w:val="Textkrper-Zeileneinzug"/>
              <w:rPr>
                <w:lang w:val="de-DE" w:bidi="de-DE"/>
              </w:rPr>
            </w:pPr>
          </w:p>
        </w:tc>
        <w:tc>
          <w:tcPr>
            <w:tcW w:w="7676" w:type="dxa"/>
            <w:gridSpan w:val="2"/>
          </w:tcPr>
          <w:p w:rsidR="00E9013C" w:rsidRPr="00933DCE" w:rsidRDefault="00E9013C" w:rsidP="00E901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Helvetica"/>
                <w:i/>
                <w:iCs/>
                <w:color w:val="000000"/>
                <w:sz w:val="16"/>
                <w:szCs w:val="16"/>
                <w:lang w:val="de-DE" w:bidi="de-DE"/>
              </w:rPr>
            </w:pPr>
          </w:p>
        </w:tc>
      </w:tr>
    </w:tbl>
    <w:p w:rsidR="00E9013C" w:rsidRPr="00E9013C" w:rsidRDefault="00E9013C" w:rsidP="00E9013C">
      <w:pPr>
        <w:pStyle w:val="Textkrper-Zeileneinzug"/>
        <w:rPr>
          <w:b/>
          <w:sz w:val="24"/>
          <w:szCs w:val="24"/>
          <w:highlight w:val="yellow"/>
        </w:rPr>
      </w:pPr>
    </w:p>
    <w:p w:rsidR="00E9013C" w:rsidRPr="00E9013C" w:rsidRDefault="00E9013C" w:rsidP="00E9013C">
      <w:pPr>
        <w:pStyle w:val="Textkrper-Zeileneinzug"/>
        <w:jc w:val="left"/>
        <w:rPr>
          <w:b/>
          <w:i/>
          <w:highlight w:val="yellow"/>
        </w:rPr>
        <w:sectPr w:rsidR="00E9013C" w:rsidRPr="00E9013C" w:rsidSect="00BB7200">
          <w:headerReference w:type="even" r:id="rId16"/>
          <w:headerReference w:type="default" r:id="rId17"/>
          <w:headerReference w:type="first" r:id="rId18"/>
          <w:pgSz w:w="11907" w:h="16840" w:code="9"/>
          <w:pgMar w:top="720" w:right="720" w:bottom="284" w:left="720" w:header="720" w:footer="680" w:gutter="0"/>
          <w:pgNumType w:start="2"/>
          <w:cols w:space="0" w:equalWidth="0">
            <w:col w:w="10167" w:space="708"/>
          </w:cols>
          <w:titlePg/>
          <w:docGrid w:linePitch="299"/>
        </w:sectPr>
      </w:pPr>
    </w:p>
    <w:p w:rsidR="00E9013C" w:rsidRPr="00933DCE" w:rsidRDefault="002B53E5" w:rsidP="001615FE">
      <w:pPr>
        <w:pStyle w:val="Textkrper-Zeileneinzug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-526415</wp:posOffset>
                </wp:positionV>
                <wp:extent cx="882650" cy="314325"/>
                <wp:effectExtent l="0" t="0" r="0" b="952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B3C" w:rsidRPr="005F39F0" w:rsidRDefault="004E2B3C" w:rsidP="00E9013C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Allegato</w:t>
                            </w: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39.35pt;margin-top:-41.45pt;width:69.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" stroked="f">
                <v:textbox>
                  <w:txbxContent>
                    <w:p w:rsidR="004E2B3C" w:rsidRPr="005F39F0" w:rsidRDefault="004E2B3C" w:rsidP="00E9013C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>Allegato</w:t>
                      </w:r>
                      <w:r w:rsidRPr="005F39F0">
                        <w:rPr>
                          <w:b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23A88">
        <w:rPr>
          <w:b/>
          <w:sz w:val="24"/>
          <w:szCs w:val="24"/>
        </w:rPr>
        <w:t>Inquadramento cartografico</w:t>
      </w:r>
    </w:p>
    <w:p w:rsidR="00E9013C" w:rsidRPr="001615FE" w:rsidRDefault="00E9013C" w:rsidP="00E9013C">
      <w:pPr>
        <w:pStyle w:val="Textkrper-Zeileneinzug"/>
        <w:jc w:val="left"/>
        <w:rPr>
          <w:b/>
          <w:sz w:val="24"/>
          <w:szCs w:val="24"/>
        </w:rPr>
      </w:pPr>
    </w:p>
    <w:p w:rsidR="00E9013C" w:rsidRPr="004E2B3C" w:rsidRDefault="003A4909" w:rsidP="00E9013C">
      <w:pPr>
        <w:pStyle w:val="Textkrper-Zeileneinzug"/>
        <w:jc w:val="left"/>
        <w:rPr>
          <w:b/>
          <w:sz w:val="24"/>
          <w:szCs w:val="24"/>
          <w:lang w:val="it-CH"/>
        </w:rPr>
      </w:pPr>
      <w:r w:rsidRPr="004E2B3C">
        <w:rPr>
          <w:b/>
          <w:sz w:val="24"/>
          <w:szCs w:val="24"/>
          <w:lang w:val="it-CH"/>
        </w:rPr>
        <w:t>Estratto carta protezione acque</w:t>
      </w:r>
      <w:r w:rsidR="00E9013C" w:rsidRPr="004E2B3C">
        <w:rPr>
          <w:b/>
          <w:sz w:val="24"/>
          <w:szCs w:val="24"/>
          <w:lang w:val="it-CH"/>
        </w:rPr>
        <w:t xml:space="preserve"> / </w:t>
      </w:r>
      <w:r w:rsidR="00CC17F6" w:rsidRPr="004E2B3C">
        <w:rPr>
          <w:b/>
          <w:sz w:val="24"/>
          <w:szCs w:val="24"/>
          <w:lang w:val="it-CH"/>
        </w:rPr>
        <w:t xml:space="preserve">Carta delle falde freatiche </w:t>
      </w:r>
      <w:r w:rsidR="00E9013C" w:rsidRPr="004E2B3C">
        <w:rPr>
          <w:b/>
          <w:sz w:val="24"/>
          <w:szCs w:val="24"/>
          <w:lang w:val="it-CH"/>
        </w:rPr>
        <w:t xml:space="preserve">/ </w:t>
      </w:r>
      <w:r w:rsidR="001615FE" w:rsidRPr="004E2B3C">
        <w:rPr>
          <w:b/>
          <w:sz w:val="24"/>
          <w:szCs w:val="24"/>
          <w:lang w:val="it-CH"/>
        </w:rPr>
        <w:t>Catasto dei</w:t>
      </w:r>
      <w:r w:rsidR="00CC17F6" w:rsidRPr="004E2B3C">
        <w:rPr>
          <w:b/>
          <w:sz w:val="24"/>
          <w:szCs w:val="24"/>
          <w:lang w:val="it-CH"/>
        </w:rPr>
        <w:t xml:space="preserve"> siti contaminati</w:t>
      </w:r>
      <w:r w:rsidR="00E9013C" w:rsidRPr="004E2B3C">
        <w:rPr>
          <w:b/>
          <w:sz w:val="24"/>
          <w:szCs w:val="24"/>
          <w:lang w:val="it-CH"/>
        </w:rPr>
        <w:t xml:space="preserve"> / </w:t>
      </w:r>
      <w:r w:rsidR="00E9013C" w:rsidRPr="004E2B3C">
        <w:rPr>
          <w:b/>
          <w:sz w:val="24"/>
          <w:szCs w:val="24"/>
          <w:lang w:val="it-CH"/>
        </w:rPr>
        <w:br/>
      </w:r>
      <w:r w:rsidR="001615FE" w:rsidRPr="004E2B3C">
        <w:rPr>
          <w:b/>
          <w:sz w:val="24"/>
          <w:szCs w:val="24"/>
          <w:lang w:val="it-CH"/>
        </w:rPr>
        <w:t>C</w:t>
      </w:r>
      <w:r w:rsidR="00CC17F6" w:rsidRPr="004E2B3C">
        <w:rPr>
          <w:b/>
          <w:sz w:val="24"/>
          <w:szCs w:val="24"/>
          <w:lang w:val="it-CH"/>
        </w:rPr>
        <w:t xml:space="preserve">arta geologica / </w:t>
      </w:r>
      <w:r w:rsidR="001615FE" w:rsidRPr="004E2B3C">
        <w:rPr>
          <w:b/>
          <w:sz w:val="24"/>
          <w:szCs w:val="24"/>
          <w:lang w:val="it-CH"/>
        </w:rPr>
        <w:t>C</w:t>
      </w:r>
      <w:r w:rsidR="00CC17F6" w:rsidRPr="004E2B3C">
        <w:rPr>
          <w:b/>
          <w:sz w:val="24"/>
          <w:szCs w:val="24"/>
          <w:lang w:val="it-CH"/>
        </w:rPr>
        <w:t>arta idrogeologica</w:t>
      </w:r>
      <w:r w:rsidR="00E9013C" w:rsidRPr="004E2B3C">
        <w:rPr>
          <w:b/>
          <w:sz w:val="24"/>
          <w:szCs w:val="24"/>
          <w:lang w:val="it-CH"/>
        </w:rPr>
        <w:br/>
      </w:r>
      <w:r w:rsidR="00CC17F6" w:rsidRPr="004E2B3C">
        <w:rPr>
          <w:b/>
          <w:sz w:val="24"/>
          <w:szCs w:val="24"/>
          <w:lang w:val="it-CH"/>
        </w:rPr>
        <w:t xml:space="preserve">scala </w:t>
      </w:r>
      <w:r w:rsidR="00DD53DA">
        <w:rPr>
          <w:b/>
          <w:sz w:val="24"/>
          <w:szCs w:val="24"/>
          <w:lang w:val="it-CH"/>
        </w:rPr>
        <w:t>ca.</w:t>
      </w:r>
      <w:r w:rsidR="00E9013C" w:rsidRPr="004E2B3C">
        <w:rPr>
          <w:b/>
          <w:sz w:val="24"/>
          <w:szCs w:val="24"/>
          <w:lang w:val="it-CH"/>
        </w:rPr>
        <w:t xml:space="preserve"> 1:5'000 – 1:10’0</w:t>
      </w:r>
      <w:r w:rsidR="00CC17F6" w:rsidRPr="004E2B3C">
        <w:rPr>
          <w:b/>
          <w:sz w:val="24"/>
          <w:szCs w:val="24"/>
          <w:lang w:val="it-CH"/>
        </w:rPr>
        <w:t>00</w:t>
      </w:r>
    </w:p>
    <w:p w:rsidR="00E9013C" w:rsidRPr="00DD53DA" w:rsidRDefault="00E9013C" w:rsidP="00E9013C">
      <w:pPr>
        <w:pStyle w:val="Textkrper-Zeileneinzug"/>
        <w:jc w:val="left"/>
        <w:rPr>
          <w:b/>
          <w:i/>
          <w:lang w:val="it-CH"/>
        </w:rPr>
      </w:pPr>
    </w:p>
    <w:p w:rsidR="00F23A88" w:rsidRDefault="00F23A88">
      <w:pPr>
        <w:spacing w:line="240" w:lineRule="auto"/>
        <w:rPr>
          <w:b/>
          <w:i/>
          <w:highlight w:val="yellow"/>
          <w:lang w:val="it-CH"/>
        </w:rPr>
      </w:pPr>
      <w:r>
        <w:rPr>
          <w:b/>
          <w:i/>
          <w:highlight w:val="yellow"/>
          <w:lang w:val="it-CH"/>
        </w:rPr>
        <w:br w:type="page"/>
      </w:r>
    </w:p>
    <w:p w:rsidR="00511443" w:rsidRPr="004E2B3C" w:rsidRDefault="002B53E5" w:rsidP="00C55E7E">
      <w:pPr>
        <w:pStyle w:val="Textkrper-Zeileneinzug"/>
        <w:jc w:val="left"/>
        <w:rPr>
          <w:b/>
          <w:i/>
          <w:highlight w:val="yellow"/>
          <w:lang w:val="it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-433705</wp:posOffset>
                </wp:positionV>
                <wp:extent cx="882650" cy="314325"/>
                <wp:effectExtent l="0" t="0" r="0" b="952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B3C" w:rsidRPr="005F39F0" w:rsidRDefault="004E2B3C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>Allegato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 xml:space="preserve"> 2</w:t>
                            </w: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 2 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39.2pt;margin-top:-34.15pt;width:69.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3qVhA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" stroked="f">
                <v:textbox>
                  <w:txbxContent>
                    <w:p w:rsidR="004E2B3C" w:rsidRPr="005F39F0" w:rsidRDefault="004E2B3C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>Allegato</w:t>
                      </w:r>
                      <w:r>
                        <w:rPr>
                          <w:b/>
                          <w:lang w:val="de-DE"/>
                        </w:rPr>
                        <w:t xml:space="preserve"> 2</w:t>
                      </w:r>
                      <w:r w:rsidRPr="005F39F0">
                        <w:rPr>
                          <w:b/>
                          <w:lang w:val="de-DE"/>
                        </w:rPr>
                        <w:t xml:space="preserve"> 2 </w:t>
                      </w:r>
                    </w:p>
                  </w:txbxContent>
                </v:textbox>
              </v:shape>
            </w:pict>
          </mc:Fallback>
        </mc:AlternateContent>
      </w:r>
    </w:p>
    <w:p w:rsidR="00C67617" w:rsidRPr="004E2B3C" w:rsidRDefault="00C67617" w:rsidP="00C55E7E">
      <w:pPr>
        <w:pStyle w:val="Textkrper-Zeileneinzug"/>
        <w:jc w:val="left"/>
        <w:rPr>
          <w:b/>
          <w:sz w:val="24"/>
          <w:szCs w:val="24"/>
          <w:highlight w:val="yellow"/>
          <w:lang w:val="it-CH"/>
        </w:rPr>
      </w:pPr>
    </w:p>
    <w:p w:rsidR="00C55E7E" w:rsidRPr="004E2B3C" w:rsidRDefault="00D2526C" w:rsidP="00C55E7E">
      <w:pPr>
        <w:pStyle w:val="Textkrper-Zeileneinzug"/>
        <w:jc w:val="left"/>
        <w:rPr>
          <w:lang w:val="it-CH"/>
        </w:rPr>
      </w:pPr>
      <w:r w:rsidRPr="004E2B3C">
        <w:rPr>
          <w:b/>
          <w:sz w:val="24"/>
          <w:szCs w:val="24"/>
          <w:lang w:val="it-CH"/>
        </w:rPr>
        <w:t xml:space="preserve">Planimetria </w:t>
      </w:r>
      <w:r w:rsidR="005A76FD">
        <w:rPr>
          <w:b/>
          <w:sz w:val="24"/>
          <w:szCs w:val="24"/>
          <w:lang w:val="it-CH"/>
        </w:rPr>
        <w:t>catastale con posizione</w:t>
      </w:r>
      <w:r w:rsidR="00CC17F6" w:rsidRPr="004E2B3C">
        <w:rPr>
          <w:b/>
          <w:sz w:val="24"/>
          <w:szCs w:val="24"/>
          <w:lang w:val="it-CH"/>
        </w:rPr>
        <w:t xml:space="preserve"> delle sonde</w:t>
      </w:r>
      <w:r w:rsidR="00C55E7E" w:rsidRPr="004E2B3C">
        <w:rPr>
          <w:b/>
          <w:sz w:val="24"/>
          <w:szCs w:val="24"/>
          <w:lang w:val="it-CH"/>
        </w:rPr>
        <w:t> (1:200-1:500)</w:t>
      </w:r>
      <w:r w:rsidR="00C55E7E" w:rsidRPr="004E2B3C">
        <w:rPr>
          <w:b/>
          <w:sz w:val="24"/>
          <w:szCs w:val="24"/>
          <w:lang w:val="it-CH"/>
        </w:rPr>
        <w:tab/>
      </w:r>
    </w:p>
    <w:p w:rsidR="00C55E7E" w:rsidRPr="004E2B3C" w:rsidRDefault="00C55E7E" w:rsidP="00C55E7E">
      <w:pPr>
        <w:pStyle w:val="Textkrper-Eingerckt"/>
        <w:jc w:val="left"/>
        <w:rPr>
          <w:lang w:val="it-CH"/>
        </w:rPr>
      </w:pPr>
    </w:p>
    <w:p w:rsidR="00372133" w:rsidRPr="004E2B3C" w:rsidRDefault="00372133" w:rsidP="00C55E7E">
      <w:pPr>
        <w:pStyle w:val="Textkrper-Eingerckt"/>
        <w:jc w:val="left"/>
        <w:rPr>
          <w:lang w:val="it-CH"/>
        </w:rPr>
      </w:pPr>
      <w:bookmarkStart w:id="3" w:name="_GoBack"/>
      <w:bookmarkEnd w:id="3"/>
    </w:p>
    <w:p w:rsidR="002A5853" w:rsidRPr="003E0CD1" w:rsidRDefault="00C55E7E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it-CH" w:eastAsia="en-US"/>
        </w:rPr>
      </w:pPr>
      <w:r w:rsidRPr="004E2B3C">
        <w:rPr>
          <w:lang w:val="it-CH"/>
        </w:rPr>
        <w:br w:type="page"/>
      </w:r>
    </w:p>
    <w:p w:rsidR="005839AA" w:rsidRDefault="002B53E5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en-US" w:eastAsia="en-U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-428625</wp:posOffset>
                </wp:positionV>
                <wp:extent cx="882650" cy="3143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B3C" w:rsidRPr="005F39F0" w:rsidRDefault="004E2B3C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>Allegato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38.85pt;margin-top:-33.75pt;width:69.5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bwhQIAABc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" stroked="f">
                <v:textbox>
                  <w:txbxContent>
                    <w:p w:rsidR="004E2B3C" w:rsidRPr="005F39F0" w:rsidRDefault="004E2B3C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>Allegato 3</w:t>
                      </w:r>
                    </w:p>
                  </w:txbxContent>
                </v:textbox>
              </v:shape>
            </w:pict>
          </mc:Fallback>
        </mc:AlternateContent>
      </w:r>
      <w:r w:rsidR="00326BF1">
        <w:rPr>
          <w:noProof/>
          <w:lang w:eastAsia="de-CH"/>
        </w:rPr>
        <w:drawing>
          <wp:inline distT="0" distB="0" distL="0" distR="0">
            <wp:extent cx="6467475" cy="9105900"/>
            <wp:effectExtent l="19050" t="19050" r="28575" b="19050"/>
            <wp:docPr id="1" name="Bild 3" descr="Bohrp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Bohrpr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0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39AA" w:rsidRDefault="002A5853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en-US" w:eastAsia="en-US"/>
        </w:rPr>
      </w:pPr>
      <w:r>
        <w:rPr>
          <w:noProof/>
          <w:lang w:val="en-US" w:eastAsia="en-US"/>
        </w:rPr>
        <w:br w:type="page"/>
      </w:r>
    </w:p>
    <w:p w:rsidR="005839AA" w:rsidRDefault="002B53E5" w:rsidP="005839AA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after="0" w:line="240" w:lineRule="auto"/>
        <w:ind w:right="142"/>
        <w:rPr>
          <w:noProof/>
          <w:lang w:val="en-US" w:eastAsia="en-U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-428625</wp:posOffset>
                </wp:positionV>
                <wp:extent cx="882650" cy="314325"/>
                <wp:effectExtent l="0" t="0" r="0" b="952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B3C" w:rsidRPr="005F39F0" w:rsidRDefault="004E2B3C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>Allegato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 xml:space="preserve"> 4</w:t>
                            </w: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4</w:t>
                            </w:r>
                            <w:r w:rsidRPr="005F39F0">
                              <w:rPr>
                                <w:b/>
                                <w:lang w:val="de-DE"/>
                              </w:rPr>
                              <w:t>4 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438.5pt;margin-top:-33.75pt;width:69.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lfhQIAABg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" stroked="f">
                <v:textbox>
                  <w:txbxContent>
                    <w:p w:rsidR="004E2B3C" w:rsidRPr="005F39F0" w:rsidRDefault="004E2B3C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>Allegato</w:t>
                      </w:r>
                      <w:r>
                        <w:rPr>
                          <w:b/>
                          <w:lang w:val="de-DE"/>
                        </w:rPr>
                        <w:t xml:space="preserve"> 4</w:t>
                      </w:r>
                      <w:r w:rsidRPr="005F39F0">
                        <w:rPr>
                          <w:b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>4</w:t>
                      </w:r>
                      <w:r w:rsidRPr="005F39F0">
                        <w:rPr>
                          <w:b/>
                          <w:lang w:val="de-DE"/>
                        </w:rPr>
                        <w:t>4 </w:t>
                      </w:r>
                    </w:p>
                  </w:txbxContent>
                </v:textbox>
              </v:shape>
            </w:pict>
          </mc:Fallback>
        </mc:AlternateContent>
      </w:r>
      <w:r w:rsidR="00326BF1">
        <w:rPr>
          <w:noProof/>
          <w:lang w:eastAsia="de-CH"/>
        </w:rPr>
        <w:drawing>
          <wp:inline distT="0" distB="0" distL="0" distR="0">
            <wp:extent cx="6477000" cy="9067800"/>
            <wp:effectExtent l="0" t="0" r="0" b="0"/>
            <wp:docPr id="2" name="Bild 4" descr="Druckprüf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Druckprüf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17" w:rsidRPr="004048EA" w:rsidRDefault="00C55E7E" w:rsidP="00C55E7E">
      <w:pPr>
        <w:pStyle w:val="Textkrper"/>
        <w:tabs>
          <w:tab w:val="left" w:leader="dot" w:pos="1843"/>
          <w:tab w:val="left" w:pos="1985"/>
          <w:tab w:val="right" w:leader="dot" w:pos="3544"/>
          <w:tab w:val="left" w:pos="3828"/>
          <w:tab w:val="right" w:leader="dot" w:pos="7088"/>
          <w:tab w:val="left" w:pos="7371"/>
          <w:tab w:val="left" w:leader="dot" w:pos="8505"/>
          <w:tab w:val="left" w:pos="8647"/>
          <w:tab w:val="left" w:pos="10773"/>
          <w:tab w:val="left" w:leader="dot" w:pos="12191"/>
          <w:tab w:val="right" w:leader="dot" w:pos="15593"/>
        </w:tabs>
        <w:spacing w:line="360" w:lineRule="auto"/>
        <w:ind w:right="142"/>
        <w:rPr>
          <w:noProof/>
          <w:lang w:val="en-US" w:eastAsia="en-US"/>
        </w:rPr>
      </w:pPr>
      <w:r>
        <w:br w:type="page"/>
      </w:r>
    </w:p>
    <w:p w:rsidR="00C55E7E" w:rsidRDefault="002B53E5" w:rsidP="00C55E7E">
      <w:pPr>
        <w:pStyle w:val="Textkrper-Eingerckt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5576570</wp:posOffset>
                </wp:positionH>
                <wp:positionV relativeFrom="paragraph">
                  <wp:posOffset>-428625</wp:posOffset>
                </wp:positionV>
                <wp:extent cx="882650" cy="314325"/>
                <wp:effectExtent l="0" t="0" r="0" b="952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B3C" w:rsidRPr="005F39F0" w:rsidRDefault="004E2B3C" w:rsidP="005F223D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5F39F0">
                              <w:rPr>
                                <w:b/>
                                <w:lang w:val="de-DE"/>
                              </w:rPr>
                              <w:t>Allegato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 xml:space="preserve"> 5</w:t>
                            </w:r>
                            <w:r w:rsidRPr="005F39F0">
                              <w:rPr>
                                <w:b/>
                                <w:lang w:val="de-DE"/>
                              </w:rPr>
                              <w:t xml:space="preserve"> 5 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439.1pt;margin-top:-33.75pt;width:69.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+nfhAIAABc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" stroked="f">
                <v:textbox>
                  <w:txbxContent>
                    <w:p w:rsidR="004E2B3C" w:rsidRPr="005F39F0" w:rsidRDefault="004E2B3C" w:rsidP="005F223D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5F39F0">
                        <w:rPr>
                          <w:b/>
                          <w:lang w:val="de-DE"/>
                        </w:rPr>
                        <w:t>Allegato</w:t>
                      </w:r>
                      <w:r>
                        <w:rPr>
                          <w:b/>
                          <w:lang w:val="de-DE"/>
                        </w:rPr>
                        <w:t xml:space="preserve"> 5</w:t>
                      </w:r>
                      <w:r w:rsidRPr="005F39F0">
                        <w:rPr>
                          <w:b/>
                          <w:lang w:val="de-DE"/>
                        </w:rPr>
                        <w:t xml:space="preserve"> 5 </w:t>
                      </w:r>
                    </w:p>
                  </w:txbxContent>
                </v:textbox>
              </v:shape>
            </w:pict>
          </mc:Fallback>
        </mc:AlternateContent>
      </w:r>
    </w:p>
    <w:p w:rsidR="00C55E7E" w:rsidRDefault="00326BF1" w:rsidP="00C55E7E">
      <w:pPr>
        <w:pStyle w:val="Textkrper-Eingerckt"/>
      </w:pPr>
      <w:r>
        <w:rPr>
          <w:noProof/>
          <w:lang w:eastAsia="de-CH"/>
        </w:rPr>
        <w:drawing>
          <wp:inline distT="0" distB="0" distL="0" distR="0">
            <wp:extent cx="6562725" cy="8601075"/>
            <wp:effectExtent l="0" t="0" r="9525" b="9525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E7E" w:rsidSect="00BB7200">
      <w:footerReference w:type="first" r:id="rId22"/>
      <w:pgSz w:w="11907" w:h="16840" w:code="9"/>
      <w:pgMar w:top="1134" w:right="708" w:bottom="737" w:left="709" w:header="709" w:footer="680" w:gutter="0"/>
      <w:cols w:space="720"/>
      <w:formProt w:val="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B3C" w:rsidRDefault="004E2B3C">
      <w:r>
        <w:separator/>
      </w:r>
    </w:p>
  </w:endnote>
  <w:endnote w:type="continuationSeparator" w:id="0">
    <w:p w:rsidR="004E2B3C" w:rsidRDefault="004E2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3C" w:rsidRDefault="004E2B3C" w:rsidP="004048EA">
    <w:pPr>
      <w:pStyle w:val="Fuzeile"/>
      <w:pBdr>
        <w:top w:val="single" w:sz="4" w:space="1" w:color="auto"/>
      </w:pBdr>
      <w:tabs>
        <w:tab w:val="left" w:pos="1418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D53DA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3C" w:rsidRDefault="004E2B3C" w:rsidP="00A121BE">
    <w:pPr>
      <w:pStyle w:val="Fuzeile"/>
      <w:pBdr>
        <w:top w:val="single" w:sz="4" w:space="1" w:color="auto"/>
      </w:pBdr>
      <w:tabs>
        <w:tab w:val="left" w:pos="1418"/>
      </w:tabs>
      <w:ind w:left="14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D53DA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3C" w:rsidRDefault="004E2B3C" w:rsidP="00330A34">
    <w:pPr>
      <w:pStyle w:val="Fuzeile"/>
      <w:pBdr>
        <w:top w:val="single" w:sz="4" w:space="1" w:color="auto"/>
      </w:pBdr>
      <w:tabs>
        <w:tab w:val="left" w:pos="1418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D53DA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B3C" w:rsidRDefault="004E2B3C">
      <w:r>
        <w:separator/>
      </w:r>
    </w:p>
  </w:footnote>
  <w:footnote w:type="continuationSeparator" w:id="0">
    <w:p w:rsidR="004E2B3C" w:rsidRDefault="004E2B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3C" w:rsidRDefault="004E2B3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3C" w:rsidRPr="004E2B3C" w:rsidRDefault="004E2B3C" w:rsidP="00660E3A">
    <w:pPr>
      <w:pStyle w:val="Kopfzeile"/>
      <w:pBdr>
        <w:bottom w:val="single" w:sz="4" w:space="1" w:color="auto"/>
      </w:pBdr>
      <w:rPr>
        <w:rStyle w:val="Seitenzahl"/>
        <w:lang w:val="it-CH"/>
      </w:rPr>
    </w:pPr>
    <w:r w:rsidRPr="004E2B3C">
      <w:rPr>
        <w:sz w:val="18"/>
        <w:szCs w:val="18"/>
        <w:lang w:val="it-CH"/>
      </w:rPr>
      <w:t>SGV - Documentazione geologica e idrogeologica dell’impianto</w:t>
    </w:r>
    <w:r w:rsidRPr="004E2B3C" w:rsidDel="00266E64">
      <w:rPr>
        <w:sz w:val="18"/>
        <w:szCs w:val="18"/>
        <w:lang w:val="it-CH"/>
      </w:rPr>
      <w:t xml:space="preserve"> </w:t>
    </w:r>
    <w:r w:rsidRPr="004E2B3C">
      <w:rPr>
        <w:sz w:val="18"/>
        <w:szCs w:val="18"/>
        <w:lang w:val="it-CH"/>
      </w:rPr>
      <w:t xml:space="preserve">Nr :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B3C" w:rsidRPr="004E2B3C" w:rsidRDefault="004E2B3C" w:rsidP="00660E3A">
    <w:pPr>
      <w:pStyle w:val="TitelblattTitel1"/>
      <w:pBdr>
        <w:bottom w:val="single" w:sz="4" w:space="1" w:color="auto"/>
      </w:pBdr>
      <w:jc w:val="left"/>
      <w:rPr>
        <w:rStyle w:val="Seitenzahl"/>
        <w:b w:val="0"/>
        <w:sz w:val="18"/>
        <w:szCs w:val="18"/>
        <w:lang w:val="it-CH"/>
      </w:rPr>
    </w:pPr>
    <w:r w:rsidRPr="004E2B3C">
      <w:rPr>
        <w:b w:val="0"/>
        <w:sz w:val="18"/>
        <w:szCs w:val="18"/>
        <w:lang w:val="it-CH"/>
      </w:rPr>
      <w:t>SGV - Documentazione geologica e idrogeologica dell’impianto</w:t>
    </w:r>
    <w:r w:rsidRPr="004E2B3C" w:rsidDel="00266E64">
      <w:rPr>
        <w:b w:val="0"/>
        <w:sz w:val="18"/>
        <w:szCs w:val="18"/>
        <w:lang w:val="it-CH"/>
      </w:rPr>
      <w:t xml:space="preserve"> </w:t>
    </w:r>
    <w:r w:rsidRPr="004E2B3C">
      <w:rPr>
        <w:b w:val="0"/>
        <w:sz w:val="18"/>
        <w:szCs w:val="18"/>
        <w:lang w:val="it-CH"/>
      </w:rPr>
      <w:t xml:space="preserve">Nr.:  </w:t>
    </w:r>
    <w:r w:rsidRPr="004E2B3C">
      <w:rPr>
        <w:b w:val="0"/>
        <w:sz w:val="18"/>
        <w:szCs w:val="18"/>
        <w:lang w:val="it-CH"/>
      </w:rPr>
      <w:tab/>
    </w:r>
  </w:p>
  <w:p w:rsidR="004E2B3C" w:rsidRPr="004E2B3C" w:rsidRDefault="004E2B3C" w:rsidP="00446479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B5763BD"/>
    <w:multiLevelType w:val="hybridMultilevel"/>
    <w:tmpl w:val="2BA4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43201"/>
    <w:multiLevelType w:val="singleLevel"/>
    <w:tmpl w:val="3CAABCB2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">
    <w:nsid w:val="7D4B6BE2"/>
    <w:multiLevelType w:val="hybridMultilevel"/>
    <w:tmpl w:val="66ECC83A"/>
    <w:lvl w:ilvl="0" w:tplc="F41A35B2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_x0009__x0009_string benutzerDaten = String.Empty;_x000d__x000a__x0009__x0009__x0009_Guid benutzerGuid;_x000d__x000a__x0009__x0009__x0009_Benutzer ben = null;_x000d__x000a_ _x000d__x000a__x0009__x0009__x0009_//Benutzer Guid von dem angemeldeten Benutzer_x000d__x000a__x0009__x0009__x0009_benutzerGuid = CMI.DomainModel.MappingInterfaces.MapperSingleton.Instance.UserGuid;_x000d__x000a_ _x000d__x000a__x0009__x0009__x0009_//Benutzer suchen und laden_x000d__x000a__x0009__x0009__x0009_Query resultBen = new Query(TypeDefinitions.ROOT);_x000d__x000a__x0009__x0009__x0009_resultBen.Criterions.Add(new GUIDCriterion(benutzerGuid));_x000d__x000a__x0009__x0009__x0009_TypedObjektList objektList = CMI.DomainModel.MappingInterfaces.MapperSingleton.Instance.ExecuteObjektQuery(resultBen, new long[0]);_x000d__x000a_ _x000d__x000a__x0009__x0009__x0009_if (objektList.Count &gt; 0) // Bestehender Benutzer gefunden_x000d__x000a__x0009__x0009__x0009_{_x000d__x000a_ _x0009__x0009__x0009__x0009_ben = (Benutzer) objektList[0];_x000d__x000a_ _x0009__x0009__x0009__x0009_CMI.DomainModel.MappingInterfaces.MapperSingleton.Instance.Load(ben.GUID, ben.LoadedFieldIDs(), true);_x000d__x000a__x0009__x0009__x0009__x0009__x000d__x000a__x0009__x0009__x0009__x0009_//Benutzerdaten abfüllen_x000d__x000a__x0009__x0009__x0009__x0009_benutzerDaten = ben.TelefonGeschaeft; _x000d__x000a__x0009__x0009__x0009__x0009__x000d__x000a__x0009__x0009__x0009__x0009_return benutzerDaten;_x000d__x000a__x0009__x0009__x0009_}_x000d__x000a__x0009__x0009__x0009__x000d__x000a__x0009__x0009__x0009_return string.Empty;_x000d__x000a_       }_x000d__x000a_   }_x000d__x000a_}_x000d__x000a_"/>
    <w:docVar w:name="MetaTool_TypeDefinition" w:val="Dokument"/>
  </w:docVars>
  <w:rsids>
    <w:rsidRoot w:val="008E20E9"/>
    <w:rsid w:val="0000088E"/>
    <w:rsid w:val="00033867"/>
    <w:rsid w:val="00036375"/>
    <w:rsid w:val="000442DE"/>
    <w:rsid w:val="000627E9"/>
    <w:rsid w:val="000763EF"/>
    <w:rsid w:val="00077A50"/>
    <w:rsid w:val="000815AA"/>
    <w:rsid w:val="000C092C"/>
    <w:rsid w:val="000E3ECC"/>
    <w:rsid w:val="00103517"/>
    <w:rsid w:val="00144B2A"/>
    <w:rsid w:val="00160B99"/>
    <w:rsid w:val="001615FE"/>
    <w:rsid w:val="0016311C"/>
    <w:rsid w:val="00171E0F"/>
    <w:rsid w:val="0019492D"/>
    <w:rsid w:val="001D238D"/>
    <w:rsid w:val="00265EA1"/>
    <w:rsid w:val="00266E64"/>
    <w:rsid w:val="00272F88"/>
    <w:rsid w:val="002929FC"/>
    <w:rsid w:val="002A5735"/>
    <w:rsid w:val="002A5853"/>
    <w:rsid w:val="002B28C3"/>
    <w:rsid w:val="002B53E5"/>
    <w:rsid w:val="002B7B36"/>
    <w:rsid w:val="002D1395"/>
    <w:rsid w:val="002F4BBE"/>
    <w:rsid w:val="00326BF1"/>
    <w:rsid w:val="00330A34"/>
    <w:rsid w:val="003465BE"/>
    <w:rsid w:val="003467FA"/>
    <w:rsid w:val="00353386"/>
    <w:rsid w:val="00372133"/>
    <w:rsid w:val="00387006"/>
    <w:rsid w:val="00391708"/>
    <w:rsid w:val="003978BA"/>
    <w:rsid w:val="003A4909"/>
    <w:rsid w:val="003C14F7"/>
    <w:rsid w:val="003E0CD1"/>
    <w:rsid w:val="003E768A"/>
    <w:rsid w:val="004048EA"/>
    <w:rsid w:val="00446479"/>
    <w:rsid w:val="004E2B3C"/>
    <w:rsid w:val="004E67F6"/>
    <w:rsid w:val="004E6D3A"/>
    <w:rsid w:val="0050626F"/>
    <w:rsid w:val="0050793A"/>
    <w:rsid w:val="00511443"/>
    <w:rsid w:val="005141D8"/>
    <w:rsid w:val="005151AD"/>
    <w:rsid w:val="005262FC"/>
    <w:rsid w:val="005364AD"/>
    <w:rsid w:val="00542DFF"/>
    <w:rsid w:val="0054516D"/>
    <w:rsid w:val="005538FF"/>
    <w:rsid w:val="005839AA"/>
    <w:rsid w:val="00583FD2"/>
    <w:rsid w:val="00591047"/>
    <w:rsid w:val="005A17B4"/>
    <w:rsid w:val="005A76FD"/>
    <w:rsid w:val="005B3D10"/>
    <w:rsid w:val="005C5C8A"/>
    <w:rsid w:val="005C77E9"/>
    <w:rsid w:val="005F0F9C"/>
    <w:rsid w:val="005F19C1"/>
    <w:rsid w:val="005F223D"/>
    <w:rsid w:val="005F70AE"/>
    <w:rsid w:val="00605486"/>
    <w:rsid w:val="00647E8E"/>
    <w:rsid w:val="00660E3A"/>
    <w:rsid w:val="00671B20"/>
    <w:rsid w:val="00675532"/>
    <w:rsid w:val="0068565F"/>
    <w:rsid w:val="006C738C"/>
    <w:rsid w:val="006D6A0C"/>
    <w:rsid w:val="006F428F"/>
    <w:rsid w:val="00743C33"/>
    <w:rsid w:val="00750BB6"/>
    <w:rsid w:val="007B143C"/>
    <w:rsid w:val="007C6C0B"/>
    <w:rsid w:val="007E59B4"/>
    <w:rsid w:val="00802C7E"/>
    <w:rsid w:val="00817066"/>
    <w:rsid w:val="00823C8C"/>
    <w:rsid w:val="00873D86"/>
    <w:rsid w:val="00876CB4"/>
    <w:rsid w:val="008855CA"/>
    <w:rsid w:val="008B5F50"/>
    <w:rsid w:val="008E20E9"/>
    <w:rsid w:val="00933DCE"/>
    <w:rsid w:val="00954FE0"/>
    <w:rsid w:val="009769D0"/>
    <w:rsid w:val="009942FD"/>
    <w:rsid w:val="00994873"/>
    <w:rsid w:val="00997AF6"/>
    <w:rsid w:val="009B1B21"/>
    <w:rsid w:val="00A03040"/>
    <w:rsid w:val="00A121BE"/>
    <w:rsid w:val="00A23507"/>
    <w:rsid w:val="00A24306"/>
    <w:rsid w:val="00A4449F"/>
    <w:rsid w:val="00A51650"/>
    <w:rsid w:val="00A672BC"/>
    <w:rsid w:val="00A96655"/>
    <w:rsid w:val="00AB25E9"/>
    <w:rsid w:val="00AB2C2B"/>
    <w:rsid w:val="00AB63D7"/>
    <w:rsid w:val="00AC7932"/>
    <w:rsid w:val="00AD0291"/>
    <w:rsid w:val="00AE2858"/>
    <w:rsid w:val="00AF038C"/>
    <w:rsid w:val="00AF45E1"/>
    <w:rsid w:val="00B1567E"/>
    <w:rsid w:val="00B3137A"/>
    <w:rsid w:val="00B6145E"/>
    <w:rsid w:val="00B839AC"/>
    <w:rsid w:val="00BB7200"/>
    <w:rsid w:val="00BC61A7"/>
    <w:rsid w:val="00BD592B"/>
    <w:rsid w:val="00BE704B"/>
    <w:rsid w:val="00BF6090"/>
    <w:rsid w:val="00C017EE"/>
    <w:rsid w:val="00C10979"/>
    <w:rsid w:val="00C11F28"/>
    <w:rsid w:val="00C55E7E"/>
    <w:rsid w:val="00C67617"/>
    <w:rsid w:val="00C935FC"/>
    <w:rsid w:val="00C95098"/>
    <w:rsid w:val="00CC17F6"/>
    <w:rsid w:val="00CD7788"/>
    <w:rsid w:val="00D17A13"/>
    <w:rsid w:val="00D2526C"/>
    <w:rsid w:val="00D6676A"/>
    <w:rsid w:val="00D84644"/>
    <w:rsid w:val="00DA2C5E"/>
    <w:rsid w:val="00DB195E"/>
    <w:rsid w:val="00DB2667"/>
    <w:rsid w:val="00DD53DA"/>
    <w:rsid w:val="00DE72D6"/>
    <w:rsid w:val="00E13686"/>
    <w:rsid w:val="00E258B1"/>
    <w:rsid w:val="00E50AFE"/>
    <w:rsid w:val="00E56A85"/>
    <w:rsid w:val="00E67285"/>
    <w:rsid w:val="00E83C70"/>
    <w:rsid w:val="00E9013C"/>
    <w:rsid w:val="00E91E3F"/>
    <w:rsid w:val="00EB2FEA"/>
    <w:rsid w:val="00EC336C"/>
    <w:rsid w:val="00ED3003"/>
    <w:rsid w:val="00ED7AED"/>
    <w:rsid w:val="00F003ED"/>
    <w:rsid w:val="00F0130D"/>
    <w:rsid w:val="00F23355"/>
    <w:rsid w:val="00F23A88"/>
    <w:rsid w:val="00F30D22"/>
    <w:rsid w:val="00F3410F"/>
    <w:rsid w:val="00F420A5"/>
    <w:rsid w:val="00FA1057"/>
    <w:rsid w:val="00FD217C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Textkrper-Zeileneinzug"/>
    <w:qFormat/>
    <w:rsid w:val="00C55E7E"/>
    <w:pPr>
      <w:spacing w:line="288" w:lineRule="auto"/>
    </w:pPr>
    <w:rPr>
      <w:rFonts w:ascii="Helvetica" w:hAnsi="Helvetica"/>
      <w:sz w:val="22"/>
      <w:lang w:eastAsia="de-DE"/>
    </w:rPr>
  </w:style>
  <w:style w:type="paragraph" w:styleId="berschrift1">
    <w:name w:val="heading 1"/>
    <w:basedOn w:val="Standard"/>
    <w:next w:val="Textkrper-Zeileneinzug"/>
    <w:link w:val="berschrift1Zchn"/>
    <w:qFormat/>
    <w:rsid w:val="00C55E7E"/>
    <w:pPr>
      <w:keepNext/>
      <w:spacing w:before="240" w:after="240"/>
      <w:outlineLvl w:val="0"/>
    </w:pPr>
    <w:rPr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71E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71E0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71E0F"/>
  </w:style>
  <w:style w:type="character" w:styleId="Hyperlink">
    <w:name w:val="Hyperlink"/>
    <w:basedOn w:val="Absatz-Standardschriftart"/>
    <w:rsid w:val="00171E0F"/>
    <w:rPr>
      <w:color w:val="0000FF"/>
      <w:u w:val="single"/>
    </w:rPr>
  </w:style>
  <w:style w:type="character" w:styleId="BesuchterHyperlink">
    <w:name w:val="FollowedHyperlink"/>
    <w:basedOn w:val="Absatz-Standardschriftart"/>
    <w:rsid w:val="00171E0F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C55E7E"/>
    <w:rPr>
      <w:rFonts w:ascii="Helvetica" w:hAnsi="Helvetica"/>
      <w:b/>
      <w:kern w:val="28"/>
      <w:sz w:val="28"/>
      <w:lang w:val="de-CH" w:eastAsia="de-DE"/>
    </w:rPr>
  </w:style>
  <w:style w:type="paragraph" w:customStyle="1" w:styleId="TitelblattTitel1">
    <w:name w:val="Titelblatt.Titel1"/>
    <w:basedOn w:val="Standard"/>
    <w:rsid w:val="00C55E7E"/>
    <w:pPr>
      <w:tabs>
        <w:tab w:val="left" w:pos="709"/>
      </w:tabs>
      <w:spacing w:before="120" w:line="480" w:lineRule="atLeast"/>
      <w:jc w:val="center"/>
    </w:pPr>
    <w:rPr>
      <w:b/>
      <w:sz w:val="34"/>
    </w:rPr>
  </w:style>
  <w:style w:type="paragraph" w:customStyle="1" w:styleId="TitelblattAuftraggeber">
    <w:name w:val="Titelblatt.Auftraggeber"/>
    <w:basedOn w:val="Standard"/>
    <w:rsid w:val="00C55E7E"/>
    <w:pPr>
      <w:tabs>
        <w:tab w:val="left" w:pos="709"/>
        <w:tab w:val="right" w:pos="8789"/>
      </w:tabs>
      <w:spacing w:before="120" w:line="300" w:lineRule="atLeast"/>
      <w:jc w:val="center"/>
    </w:pPr>
    <w:rPr>
      <w:b/>
      <w:sz w:val="24"/>
    </w:rPr>
  </w:style>
  <w:style w:type="paragraph" w:styleId="Textkrper-Zeileneinzug">
    <w:name w:val="Body Text Indent"/>
    <w:basedOn w:val="Standard"/>
    <w:link w:val="Textkrper-ZeileneinzugZchn"/>
    <w:rsid w:val="00C55E7E"/>
    <w:pPr>
      <w:jc w:val="both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55E7E"/>
    <w:rPr>
      <w:rFonts w:ascii="Helvetica" w:hAnsi="Helvetica"/>
      <w:sz w:val="22"/>
      <w:lang w:val="de-CH" w:eastAsia="de-DE"/>
    </w:rPr>
  </w:style>
  <w:style w:type="paragraph" w:customStyle="1" w:styleId="Textkrper-Eingerckt">
    <w:name w:val="Textkörper-Eingerückt"/>
    <w:basedOn w:val="Textkrper-Zeileneinzug"/>
    <w:rsid w:val="00C55E7E"/>
  </w:style>
  <w:style w:type="paragraph" w:styleId="Textkrper">
    <w:name w:val="Body Text"/>
    <w:basedOn w:val="Standard"/>
    <w:link w:val="TextkrperZchn"/>
    <w:uiPriority w:val="99"/>
    <w:unhideWhenUsed/>
    <w:rsid w:val="00C55E7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C55E7E"/>
    <w:rPr>
      <w:rFonts w:ascii="Helvetica" w:hAnsi="Helvetica"/>
      <w:sz w:val="22"/>
      <w:lang w:val="de-CH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55E7E"/>
    <w:rPr>
      <w:rFonts w:ascii="Arial" w:hAnsi="Arial"/>
      <w:sz w:val="22"/>
      <w:lang w:val="de-CH" w:eastAsia="de-CH"/>
    </w:rPr>
  </w:style>
  <w:style w:type="character" w:customStyle="1" w:styleId="KopfzeileZchn">
    <w:name w:val="Kopfzeile Zchn"/>
    <w:basedOn w:val="Absatz-Standardschriftart"/>
    <w:link w:val="Kopfzeile"/>
    <w:uiPriority w:val="99"/>
    <w:rsid w:val="00C55E7E"/>
    <w:rPr>
      <w:rFonts w:ascii="Arial" w:hAnsi="Arial"/>
      <w:sz w:val="22"/>
      <w:lang w:val="de-CH" w:eastAsia="de-CH"/>
    </w:rPr>
  </w:style>
  <w:style w:type="paragraph" w:customStyle="1" w:styleId="TitelblattBericht">
    <w:name w:val="Titelblatt.Bericht"/>
    <w:basedOn w:val="Standard"/>
    <w:rsid w:val="00F420A5"/>
    <w:pPr>
      <w:tabs>
        <w:tab w:val="left" w:pos="0"/>
      </w:tabs>
      <w:spacing w:before="120" w:after="120" w:line="560" w:lineRule="atLeast"/>
      <w:jc w:val="center"/>
    </w:pPr>
    <w:rPr>
      <w:b/>
      <w:sz w:val="44"/>
    </w:rPr>
  </w:style>
  <w:style w:type="paragraph" w:styleId="Sprechblasentext">
    <w:name w:val="Balloon Text"/>
    <w:basedOn w:val="Standard"/>
    <w:link w:val="SprechblasentextZchn"/>
    <w:rsid w:val="00330A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30A34"/>
    <w:rPr>
      <w:rFonts w:ascii="Tahoma" w:hAnsi="Tahoma" w:cs="Tahoma"/>
      <w:sz w:val="16"/>
      <w:szCs w:val="16"/>
      <w:lang w:eastAsia="de-DE"/>
    </w:rPr>
  </w:style>
  <w:style w:type="table" w:customStyle="1" w:styleId="Tabellengitternetz">
    <w:name w:val="Tabellengitternetz"/>
    <w:basedOn w:val="NormaleTabelle"/>
    <w:rsid w:val="00BD59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rarbeitung">
    <w:name w:val="Revision"/>
    <w:hidden/>
    <w:uiPriority w:val="99"/>
    <w:semiHidden/>
    <w:rsid w:val="00DA2C5E"/>
    <w:rPr>
      <w:rFonts w:ascii="Helvetica" w:hAnsi="Helvetica"/>
      <w:sz w:val="22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next w:val="Textkrper-Zeileneinzug"/>
    <w:qFormat/>
    <w:rsid w:val="00C55E7E"/>
    <w:pPr>
      <w:spacing w:line="288" w:lineRule="auto"/>
    </w:pPr>
    <w:rPr>
      <w:rFonts w:ascii="Helvetica" w:hAnsi="Helvetica"/>
      <w:sz w:val="22"/>
      <w:lang w:eastAsia="de-DE"/>
    </w:rPr>
  </w:style>
  <w:style w:type="paragraph" w:styleId="berschrift1">
    <w:name w:val="heading 1"/>
    <w:basedOn w:val="Standard"/>
    <w:next w:val="Textkrper-Zeileneinzug"/>
    <w:link w:val="berschrift1Zchn"/>
    <w:qFormat/>
    <w:rsid w:val="00C55E7E"/>
    <w:pPr>
      <w:keepNext/>
      <w:spacing w:before="240" w:after="240"/>
      <w:outlineLvl w:val="0"/>
    </w:pPr>
    <w:rPr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71E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71E0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71E0F"/>
  </w:style>
  <w:style w:type="character" w:styleId="Hyperlink">
    <w:name w:val="Hyperlink"/>
    <w:basedOn w:val="Absatz-Standardschriftart"/>
    <w:rsid w:val="00171E0F"/>
    <w:rPr>
      <w:color w:val="0000FF"/>
      <w:u w:val="single"/>
    </w:rPr>
  </w:style>
  <w:style w:type="character" w:styleId="BesuchterHyperlink">
    <w:name w:val="FollowedHyperlink"/>
    <w:basedOn w:val="Absatz-Standardschriftart"/>
    <w:rsid w:val="00171E0F"/>
    <w:rPr>
      <w:color w:val="800080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C55E7E"/>
    <w:rPr>
      <w:rFonts w:ascii="Helvetica" w:hAnsi="Helvetica"/>
      <w:b/>
      <w:kern w:val="28"/>
      <w:sz w:val="28"/>
      <w:lang w:val="de-CH" w:eastAsia="de-DE"/>
    </w:rPr>
  </w:style>
  <w:style w:type="paragraph" w:customStyle="1" w:styleId="TitelblattTitel1">
    <w:name w:val="Titelblatt.Titel1"/>
    <w:basedOn w:val="Standard"/>
    <w:rsid w:val="00C55E7E"/>
    <w:pPr>
      <w:tabs>
        <w:tab w:val="left" w:pos="709"/>
      </w:tabs>
      <w:spacing w:before="120" w:line="480" w:lineRule="atLeast"/>
      <w:jc w:val="center"/>
    </w:pPr>
    <w:rPr>
      <w:b/>
      <w:sz w:val="34"/>
    </w:rPr>
  </w:style>
  <w:style w:type="paragraph" w:customStyle="1" w:styleId="TitelblattAuftraggeber">
    <w:name w:val="Titelblatt.Auftraggeber"/>
    <w:basedOn w:val="Standard"/>
    <w:rsid w:val="00C55E7E"/>
    <w:pPr>
      <w:tabs>
        <w:tab w:val="left" w:pos="709"/>
        <w:tab w:val="right" w:pos="8789"/>
      </w:tabs>
      <w:spacing w:before="120" w:line="300" w:lineRule="atLeast"/>
      <w:jc w:val="center"/>
    </w:pPr>
    <w:rPr>
      <w:b/>
      <w:sz w:val="24"/>
    </w:rPr>
  </w:style>
  <w:style w:type="paragraph" w:styleId="Textkrper-Zeileneinzug">
    <w:name w:val="Body Text Indent"/>
    <w:basedOn w:val="Standard"/>
    <w:link w:val="Textkrper-ZeileneinzugZchn"/>
    <w:rsid w:val="00C55E7E"/>
    <w:pPr>
      <w:jc w:val="both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55E7E"/>
    <w:rPr>
      <w:rFonts w:ascii="Helvetica" w:hAnsi="Helvetica"/>
      <w:sz w:val="22"/>
      <w:lang w:val="de-CH" w:eastAsia="de-DE"/>
    </w:rPr>
  </w:style>
  <w:style w:type="paragraph" w:customStyle="1" w:styleId="Textkrper-Eingerckt">
    <w:name w:val="Textkörper-Eingerückt"/>
    <w:basedOn w:val="Textkrper-Zeileneinzug"/>
    <w:rsid w:val="00C55E7E"/>
  </w:style>
  <w:style w:type="paragraph" w:styleId="Textkrper">
    <w:name w:val="Body Text"/>
    <w:basedOn w:val="Standard"/>
    <w:link w:val="TextkrperZchn"/>
    <w:uiPriority w:val="99"/>
    <w:unhideWhenUsed/>
    <w:rsid w:val="00C55E7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C55E7E"/>
    <w:rPr>
      <w:rFonts w:ascii="Helvetica" w:hAnsi="Helvetica"/>
      <w:sz w:val="22"/>
      <w:lang w:val="de-CH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55E7E"/>
    <w:rPr>
      <w:rFonts w:ascii="Arial" w:hAnsi="Arial"/>
      <w:sz w:val="22"/>
      <w:lang w:val="de-CH" w:eastAsia="de-CH"/>
    </w:rPr>
  </w:style>
  <w:style w:type="character" w:customStyle="1" w:styleId="KopfzeileZchn">
    <w:name w:val="Kopfzeile Zchn"/>
    <w:basedOn w:val="Absatz-Standardschriftart"/>
    <w:link w:val="Kopfzeile"/>
    <w:uiPriority w:val="99"/>
    <w:rsid w:val="00C55E7E"/>
    <w:rPr>
      <w:rFonts w:ascii="Arial" w:hAnsi="Arial"/>
      <w:sz w:val="22"/>
      <w:lang w:val="de-CH" w:eastAsia="de-CH"/>
    </w:rPr>
  </w:style>
  <w:style w:type="paragraph" w:customStyle="1" w:styleId="TitelblattBericht">
    <w:name w:val="Titelblatt.Bericht"/>
    <w:basedOn w:val="Standard"/>
    <w:rsid w:val="00F420A5"/>
    <w:pPr>
      <w:tabs>
        <w:tab w:val="left" w:pos="0"/>
      </w:tabs>
      <w:spacing w:before="120" w:after="120" w:line="560" w:lineRule="atLeast"/>
      <w:jc w:val="center"/>
    </w:pPr>
    <w:rPr>
      <w:b/>
      <w:sz w:val="44"/>
    </w:rPr>
  </w:style>
  <w:style w:type="paragraph" w:styleId="Sprechblasentext">
    <w:name w:val="Balloon Text"/>
    <w:basedOn w:val="Standard"/>
    <w:link w:val="SprechblasentextZchn"/>
    <w:rsid w:val="00330A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30A34"/>
    <w:rPr>
      <w:rFonts w:ascii="Tahoma" w:hAnsi="Tahoma" w:cs="Tahoma"/>
      <w:sz w:val="16"/>
      <w:szCs w:val="16"/>
      <w:lang w:eastAsia="de-DE"/>
    </w:rPr>
  </w:style>
  <w:style w:type="table" w:customStyle="1" w:styleId="Tabellengitternetz">
    <w:name w:val="Tabellengitternetz"/>
    <w:basedOn w:val="NormaleTabelle"/>
    <w:rsid w:val="00BD59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rarbeitung">
    <w:name w:val="Revision"/>
    <w:hidden/>
    <w:uiPriority w:val="99"/>
    <w:semiHidden/>
    <w:rsid w:val="00DA2C5E"/>
    <w:rPr>
      <w:rFonts w:ascii="Helvetica" w:hAnsi="Helvetica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fws.ch/g&#252;tesiegel/erdw&#228;rmesonde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
      <Value>IT</Value>
    </Language>
    <CustomerID xmlns="http://schemas.microsoft.com/sharepoint/v3">xBF004d</CustomerID>
    <Kurzform xmlns="aaa33bb4-a131-48f4-9bc1-82a00e57a64a">BF004i</Kurzform>
    <DateString xmlns="47d2a402-d77b-4bbf-8606-249d8b7d3cfc">2010-06-30T22:00:00+00:00</DateString>
    <Dokumentart xmlns="aaa33bb4-a131-48f4-9bc1-82a00e57a64a">
      <Value>Formular</Value>
    </Dokumentart>
    <Numero xmlns="aaa33bb4-a131-48f4-9bc1-82a00e57a64a" xsi:nil="true"/>
    <Zielgruppe xmlns="aaa33bb4-a131-48f4-9bc1-82a00e57a64a"/>
    <Schluesselwort xmlns="aaa33bb4-a131-48f4-9bc1-82a00e57a64a">T_Waermepumpen_Erdwaerme_Info</Schluesselwort>
    <ExemplarWeiteres xmlns="aaa33bb4-a131-48f4-9bc1-82a00e57a6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9A4BAD06C92748B2C8CA92399C5FA3" ma:contentTypeVersion="19" ma:contentTypeDescription="Ein neues Dokument erstellen." ma:contentTypeScope="" ma:versionID="c537bb793cc754175739f95182e760bb">
  <xsd:schema xmlns:xsd="http://www.w3.org/2001/XMLSchema" xmlns:xs="http://www.w3.org/2001/XMLSchema" xmlns:p="http://schemas.microsoft.com/office/2006/metadata/properties" xmlns:ns1="http://schemas.microsoft.com/sharepoint/v3" xmlns:ns2="aaa33bb4-a131-48f4-9bc1-82a00e57a64a" xmlns:ns4="47d2a402-d77b-4bbf-8606-249d8b7d3cfc" targetNamespace="http://schemas.microsoft.com/office/2006/metadata/properties" ma:root="true" ma:fieldsID="b9049b8d6af9ed176373af095fb0f860" ns1:_="" ns2:_="" ns4:_="">
    <xsd:import namespace="http://schemas.microsoft.com/sharepoint/v3"/>
    <xsd:import namespace="aaa33bb4-a131-48f4-9bc1-82a00e57a64a"/>
    <xsd:import namespace="47d2a402-d77b-4bbf-8606-249d8b7d3cfc"/>
    <xsd:element name="properties">
      <xsd:complexType>
        <xsd:sequence>
          <xsd:element name="documentManagement">
            <xsd:complexType>
              <xsd:all>
                <xsd:element ref="ns2:Kurzform" minOccurs="0"/>
                <xsd:element ref="ns2:Numero" minOccurs="0"/>
                <xsd:element ref="ns2:Dokumentart" minOccurs="0"/>
                <xsd:element ref="ns4:DateString" minOccurs="0"/>
                <xsd:element ref="ns1:Language" minOccurs="0"/>
                <xsd:element ref="ns1:CustomerID" minOccurs="0"/>
                <xsd:element ref="ns2:Schluesselwort" minOccurs="0"/>
                <xsd:element ref="ns2:Zielgruppe" minOccurs="0"/>
                <xsd:element ref="ns2:ExemplarWeiter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7" nillable="true" ma:displayName="Sprache" ma:internalName="Langu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"/>
                    <xsd:enumeration value="IT"/>
                    <xsd:enumeration value="RM"/>
                    <xsd:enumeration value="EN"/>
                  </xsd:restriction>
                </xsd:simpleType>
              </xsd:element>
            </xsd:sequence>
          </xsd:extension>
        </xsd:complexContent>
      </xsd:complexType>
    </xsd:element>
    <xsd:element name="CustomerID" ma:index="8" nillable="true" ma:displayName="Benutzerdefinierte ID" ma:description="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33bb4-a131-48f4-9bc1-82a00e57a64a" elementFormDefault="qualified">
    <xsd:import namespace="http://schemas.microsoft.com/office/2006/documentManagement/types"/>
    <xsd:import namespace="http://schemas.microsoft.com/office/infopath/2007/PartnerControls"/>
    <xsd:element name="Kurzform" ma:index="2" nillable="true" ma:displayName="Kurzform" ma:description="Kurzform zur Dokumentidentifikation" ma:internalName="Kurzform">
      <xsd:simpleType>
        <xsd:restriction base="dms:Text">
          <xsd:maxLength value="100"/>
        </xsd:restriction>
      </xsd:simpleType>
    </xsd:element>
    <xsd:element name="Numero" ma:index="3" nillable="true" ma:displayName="Numero" ma:internalName="Numero">
      <xsd:simpleType>
        <xsd:restriction base="dms:Text">
          <xsd:maxLength value="100"/>
        </xsd:restriction>
      </xsd:simpleType>
    </xsd:element>
    <xsd:element name="Dokumentart" ma:index="5" nillable="true" ma:displayName="Dokumentart" ma:internalName="Dokumentar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Vollzugshilfe"/>
                    <xsd:enumeration value="Merkblatt"/>
                    <xsd:enumeration value="Weisung"/>
                    <xsd:enumeration value="Formular"/>
                    <xsd:enumeration value="Publikation"/>
                    <xsd:enumeration value="Medienmitteilung"/>
                    <xsd:enumeration value="Temporäre Dokumente"/>
                    <xsd:enumeration value="anderes!"/>
                  </xsd:restriction>
                </xsd:simpleType>
              </xsd:element>
            </xsd:sequence>
          </xsd:extension>
        </xsd:complexContent>
      </xsd:complexType>
    </xsd:element>
    <xsd:element name="Schluesselwort" ma:index="16" nillable="true" ma:displayName="Schluesselwort" ma:internalName="Schluesselwort">
      <xsd:simpleType>
        <xsd:restriction base="dms:Text">
          <xsd:maxLength value="255"/>
        </xsd:restriction>
      </xsd:simpleType>
    </xsd:element>
    <xsd:element name="Zielgruppe" ma:index="17" nillable="true" ma:displayName="Zielgruppe" ma:internalName="Zielgrup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Zielgruppe 1"/>
                    <xsd:enumeration value="Zielgruppe 2"/>
                  </xsd:restriction>
                </xsd:simpleType>
              </xsd:element>
            </xsd:sequence>
          </xsd:extension>
        </xsd:complexContent>
      </xsd:complexType>
    </xsd:element>
    <xsd:element name="ExemplarWeiteres" ma:index="19" nillable="true" ma:displayName="Weiteres" ma:internalName="ExemplarWeiter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2a402-d77b-4bbf-8606-249d8b7d3cfc" elementFormDefault="qualified">
    <xsd:import namespace="http://schemas.microsoft.com/office/2006/documentManagement/types"/>
    <xsd:import namespace="http://schemas.microsoft.com/office/infopath/2007/PartnerControls"/>
    <xsd:element name="DateString" ma:index="6" nillable="true" ma:displayName="Datum" ma:description="Verweisdatum (s.a. im Dokument)" ma:format="DateOnly" ma:internalName="DateString">
      <xsd:simpleType>
        <xsd:restriction base="dms:DateTime"/>
      </xsd:simple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haltstyp"/>
        <xsd:element ref="dc:title" minOccurs="0" maxOccurs="1" ma:index="1" ma:displayName="Titel"/>
        <xsd:element ref="dc:subject" minOccurs="0" maxOccurs="1"/>
        <xsd:element ref="dc:description" minOccurs="0" maxOccurs="1" ma:index="9" ma:displayName="Kommentare"/>
        <xsd:element name="keywords" minOccurs="0" maxOccurs="1" type="xsd:string"/>
        <xsd:element ref="dc:language" minOccurs="0" maxOccurs="1"/>
        <xsd:element name="category" minOccurs="0" maxOccurs="1" type="xsd:string" ma:index="4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218B9-E53F-4F5F-AA4A-60AEC7676C69}"/>
</file>

<file path=customXml/itemProps2.xml><?xml version="1.0" encoding="utf-8"?>
<ds:datastoreItem xmlns:ds="http://schemas.openxmlformats.org/officeDocument/2006/customXml" ds:itemID="{4068E5D2-B42B-4C19-B73B-9F7E0BC41516}"/>
</file>

<file path=customXml/itemProps3.xml><?xml version="1.0" encoding="utf-8"?>
<ds:datastoreItem xmlns:ds="http://schemas.openxmlformats.org/officeDocument/2006/customXml" ds:itemID="{75C424E3-48C4-4BE0-AF09-4CD599BA5250}"/>
</file>

<file path=customXml/itemProps4.xml><?xml version="1.0" encoding="utf-8"?>
<ds:datastoreItem xmlns:ds="http://schemas.openxmlformats.org/officeDocument/2006/customXml" ds:itemID="{FFCC512C-5F56-4C6E-BFC9-D84A9734AC02}"/>
</file>

<file path=customXml/itemProps5.xml><?xml version="1.0" encoding="utf-8"?>
<ds:datastoreItem xmlns:ds="http://schemas.openxmlformats.org/officeDocument/2006/customXml" ds:itemID="{77E062A7-B0BF-4AE1-B35A-9AB1D268B792}"/>
</file>

<file path=docProps/app.xml><?xml version="1.0" encoding="utf-8"?>
<Properties xmlns="http://schemas.openxmlformats.org/officeDocument/2006/extended-properties" xmlns:vt="http://schemas.openxmlformats.org/officeDocument/2006/docPropsVTypes">
  <Template>BD8169B2.dotm</Template>
  <TotalTime>0</TotalTime>
  <Pages>9</Pages>
  <Words>753</Words>
  <Characters>5850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EWS Geologische Schlussdokumentation - Vorlage</vt:lpstr>
      <vt:lpstr>EWS Geologische Schlussdokumentation - Vorlage</vt:lpstr>
    </vt:vector>
  </TitlesOfParts>
  <Company>Kantonale Verwaltung Graubünden</Company>
  <LinksUpToDate>false</LinksUpToDate>
  <CharactersWithSpaces>6590</CharactersWithSpaces>
  <SharedDoc>false</SharedDoc>
  <HLinks>
    <vt:vector size="6" baseType="variant">
      <vt:variant>
        <vt:i4>7929911</vt:i4>
      </vt:variant>
      <vt:variant>
        <vt:i4>30</vt:i4>
      </vt:variant>
      <vt:variant>
        <vt:i4>0</vt:i4>
      </vt:variant>
      <vt:variant>
        <vt:i4>5</vt:i4>
      </vt:variant>
      <vt:variant>
        <vt:lpwstr>http://www.fws.ch/gütesiegel/erdwärmesonden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SGV Documentazione geologica - Modello</dc:title>
  <dc:subject>Logo AfU für neue Tel. Nr.</dc:subject>
  <dc:creator>BAG-E Sagl</dc:creator>
  <dc:description/>
  <cp:lastModifiedBy>Danuser Norbert</cp:lastModifiedBy>
  <cp:revision>3</cp:revision>
  <cp:lastPrinted>2015-01-29T13:06:00Z</cp:lastPrinted>
  <dcterms:created xsi:type="dcterms:W3CDTF">2015-01-29T13:31:00Z</dcterms:created>
  <dcterms:modified xsi:type="dcterms:W3CDTF">2015-01-30T06:42:00Z</dcterms:modified>
  <cp:category>TP_Wasser_Pumpe_Home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_3.Selektion">
    <vt:lpwstr>thisdoc=1</vt:lpwstr>
  </property>
  <property fmtid="{D5CDD505-2E9C-101B-9397-08002B2CF9AE}" pid="3" name="DOK_4.Selektion">
    <vt:lpwstr>thisdoc=1</vt:lpwstr>
  </property>
  <property fmtid="{D5CDD505-2E9C-101B-9397-08002B2CF9AE}" pid="4" name="DOK_5.Selektion">
    <vt:lpwstr>thisdoc=1</vt:lpwstr>
  </property>
  <property fmtid="{D5CDD505-2E9C-101B-9397-08002B2CF9AE}" pid="5" name="EIN_5.Selektion">
    <vt:lpwstr>ZSZ_ZSZ_NAME= 'Register ANU'</vt:lpwstr>
  </property>
  <property fmtid="{D5CDD505-2E9C-101B-9397-08002B2CF9AE}" pid="6" name="ZWS_6.Selektion">
    <vt:lpwstr>ZSZ_ZSZ_NAME= 'Beteiligter'</vt:lpwstr>
  </property>
  <property fmtid="{D5CDD505-2E9C-101B-9397-08002B2CF9AE}" pid="7" name="ZWS_6.SelektionManuell">
    <vt:bool>true</vt:bool>
  </property>
  <property fmtid="{D5CDD505-2E9C-101B-9397-08002B2CF9AE}" pid="8" name="ContentTypeId">
    <vt:lpwstr>0x0101003B9A4BAD06C92748B2C8CA92399C5FA3</vt:lpwstr>
  </property>
  <property fmtid="{D5CDD505-2E9C-101B-9397-08002B2CF9AE}" pid="9" name="ContentType">
    <vt:lpwstr>Dokument</vt:lpwstr>
  </property>
  <property fmtid="{D5CDD505-2E9C-101B-9397-08002B2CF9AE}" pid="10" name="Order">
    <vt:r8>52100</vt:r8>
  </property>
  <property fmtid="{D5CDD505-2E9C-101B-9397-08002B2CF9AE}" pid="11" name="Datum_tmp">
    <vt:lpwstr>01.07.2010</vt:lpwstr>
  </property>
</Properties>
</file>